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DF859C" w14:textId="7193F6C7" w:rsidR="000D31C6" w:rsidRDefault="000D31C6" w:rsidP="00724F21">
      <w:pPr>
        <w:numPr>
          <w:ilvl w:val="12"/>
          <w:numId w:val="0"/>
        </w:numPr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  <w:r w:rsidRPr="00724F21">
        <w:rPr>
          <w:rFonts w:ascii="Arial" w:eastAsia="Verdana" w:hAnsi="Arial" w:cs="Arial"/>
          <w:b/>
          <w:bCs/>
          <w:color w:val="000000"/>
          <w:sz w:val="22"/>
          <w:szCs w:val="22"/>
        </w:rPr>
        <w:t>Indbydelse DM</w:t>
      </w:r>
      <w:r w:rsidR="00724F21">
        <w:rPr>
          <w:rFonts w:ascii="Arial" w:eastAsia="Verdana" w:hAnsi="Arial" w:cs="Arial"/>
          <w:b/>
          <w:bCs/>
          <w:color w:val="000000"/>
          <w:sz w:val="22"/>
          <w:szCs w:val="22"/>
        </w:rPr>
        <w:t xml:space="preserve"> udendørs</w:t>
      </w:r>
      <w:r w:rsidRPr="00724F21">
        <w:rPr>
          <w:rFonts w:ascii="Arial" w:eastAsia="Verdana" w:hAnsi="Arial" w:cs="Arial"/>
          <w:b/>
          <w:bCs/>
          <w:color w:val="000000"/>
          <w:sz w:val="22"/>
          <w:szCs w:val="22"/>
        </w:rPr>
        <w:t xml:space="preserve"> 25m Pistol 202</w:t>
      </w:r>
      <w:r w:rsidR="007655BF" w:rsidRPr="00724F21">
        <w:rPr>
          <w:rFonts w:ascii="Arial" w:eastAsia="Verdana" w:hAnsi="Arial" w:cs="Arial"/>
          <w:b/>
          <w:bCs/>
          <w:color w:val="000000"/>
          <w:sz w:val="22"/>
          <w:szCs w:val="22"/>
        </w:rPr>
        <w:t>4</w:t>
      </w:r>
      <w:r w:rsidRPr="00724F21">
        <w:rPr>
          <w:rFonts w:ascii="Arial" w:eastAsia="Verdana" w:hAnsi="Arial" w:cs="Arial"/>
          <w:b/>
          <w:bCs/>
          <w:color w:val="000000"/>
          <w:sz w:val="22"/>
          <w:szCs w:val="22"/>
        </w:rPr>
        <w:t xml:space="preserve"> – foreninger og skytter</w:t>
      </w:r>
    </w:p>
    <w:p w14:paraId="7C54352A" w14:textId="77777777" w:rsidR="00DF0715" w:rsidRDefault="00DF0715" w:rsidP="00724F21">
      <w:pPr>
        <w:numPr>
          <w:ilvl w:val="12"/>
          <w:numId w:val="0"/>
        </w:numPr>
        <w:jc w:val="center"/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14:paraId="6636832C" w14:textId="77777777" w:rsidR="00DF0715" w:rsidRPr="008651C9" w:rsidRDefault="00DF0715" w:rsidP="00DF0715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ind w:left="-142" w:firstLine="142"/>
        <w:rPr>
          <w:rFonts w:ascii="Arial" w:hAnsi="Arial" w:cs="Arial"/>
          <w:color w:val="000000"/>
          <w:sz w:val="20"/>
          <w:szCs w:val="20"/>
        </w:rPr>
      </w:pPr>
      <w:r w:rsidRPr="008651C9">
        <w:rPr>
          <w:rFonts w:ascii="Arial" w:hAnsi="Arial" w:cs="Arial"/>
          <w:b/>
          <w:color w:val="000000"/>
          <w:sz w:val="20"/>
          <w:szCs w:val="20"/>
          <w:u w:val="single"/>
        </w:rPr>
        <w:t>Indbydelse</w:t>
      </w:r>
    </w:p>
    <w:p w14:paraId="545309DF" w14:textId="77777777" w:rsidR="00DF0715" w:rsidRPr="008651C9" w:rsidRDefault="00DF0715" w:rsidP="00DF0715">
      <w:pPr>
        <w:tabs>
          <w:tab w:val="left" w:pos="-1152"/>
          <w:tab w:val="left" w:pos="-142"/>
          <w:tab w:val="left" w:pos="288"/>
          <w:tab w:val="left" w:pos="9792"/>
        </w:tabs>
        <w:rPr>
          <w:rFonts w:ascii="Arial" w:hAnsi="Arial" w:cs="Arial"/>
          <w:b/>
          <w:bCs/>
          <w:color w:val="000000"/>
          <w:sz w:val="20"/>
          <w:szCs w:val="20"/>
        </w:rPr>
      </w:pPr>
      <w:r w:rsidRPr="008651C9">
        <w:rPr>
          <w:rFonts w:ascii="Arial" w:hAnsi="Arial" w:cs="Arial"/>
          <w:color w:val="000000"/>
          <w:sz w:val="20"/>
          <w:szCs w:val="20"/>
        </w:rPr>
        <w:t xml:space="preserve">Begge DM weekender er for alle klasse grupper og </w:t>
      </w:r>
      <w:r>
        <w:rPr>
          <w:rFonts w:ascii="Arial" w:hAnsi="Arial" w:cs="Arial"/>
          <w:color w:val="000000"/>
          <w:sz w:val="20"/>
          <w:szCs w:val="20"/>
        </w:rPr>
        <w:t xml:space="preserve">for </w:t>
      </w:r>
      <w:r w:rsidRPr="008651C9">
        <w:rPr>
          <w:rFonts w:ascii="Arial" w:hAnsi="Arial" w:cs="Arial"/>
          <w:color w:val="000000"/>
          <w:sz w:val="20"/>
          <w:szCs w:val="20"/>
        </w:rPr>
        <w:t>discipliner</w:t>
      </w:r>
      <w:r>
        <w:rPr>
          <w:rFonts w:ascii="Arial" w:hAnsi="Arial" w:cs="Arial"/>
          <w:color w:val="000000"/>
          <w:sz w:val="20"/>
          <w:szCs w:val="20"/>
        </w:rPr>
        <w:t xml:space="preserve">ne </w:t>
      </w:r>
      <w:r w:rsidRPr="008651C9">
        <w:rPr>
          <w:rFonts w:ascii="Arial" w:hAnsi="Arial" w:cs="Arial"/>
          <w:color w:val="000000"/>
          <w:sz w:val="20"/>
          <w:szCs w:val="20"/>
        </w:rPr>
        <w:t>Standard pistol, Fin pistol, GPA/GP32/GR, Grov Modificeret</w:t>
      </w:r>
      <w:r>
        <w:rPr>
          <w:rFonts w:ascii="Arial" w:hAnsi="Arial" w:cs="Arial"/>
          <w:color w:val="000000"/>
          <w:sz w:val="20"/>
          <w:szCs w:val="20"/>
        </w:rPr>
        <w:t xml:space="preserve"> og</w:t>
      </w:r>
      <w:r w:rsidRPr="008651C9">
        <w:rPr>
          <w:rFonts w:ascii="Arial" w:hAnsi="Arial" w:cs="Arial"/>
          <w:color w:val="000000"/>
          <w:sz w:val="20"/>
          <w:szCs w:val="20"/>
        </w:rPr>
        <w:t xml:space="preserve"> 22 Modificeret</w:t>
      </w:r>
      <w:r>
        <w:rPr>
          <w:rFonts w:ascii="Arial" w:hAnsi="Arial" w:cs="Arial"/>
          <w:b/>
          <w:bCs/>
          <w:color w:val="000000"/>
          <w:sz w:val="20"/>
          <w:szCs w:val="20"/>
        </w:rPr>
        <w:t>.</w:t>
      </w:r>
    </w:p>
    <w:p w14:paraId="10AE9684" w14:textId="77777777" w:rsidR="00DF0715" w:rsidRPr="008651C9" w:rsidRDefault="00DF0715" w:rsidP="00DF0715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8651C9">
        <w:rPr>
          <w:rFonts w:ascii="Arial" w:hAnsi="Arial" w:cs="Arial"/>
          <w:color w:val="000000"/>
          <w:sz w:val="20"/>
          <w:szCs w:val="20"/>
        </w:rPr>
        <w:t>Gør brug af skydetiderne i 1. weekend også, da alle ikke kan få skydetid i 2. weekend.</w:t>
      </w:r>
    </w:p>
    <w:p w14:paraId="32C6A290" w14:textId="77777777" w:rsidR="00DF0715" w:rsidRPr="008651C9" w:rsidRDefault="00DF0715" w:rsidP="00DF0715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color w:val="000000"/>
          <w:spacing w:val="-3"/>
          <w:sz w:val="20"/>
          <w:szCs w:val="20"/>
        </w:rPr>
      </w:pPr>
      <w:r w:rsidRPr="008651C9">
        <w:rPr>
          <w:rFonts w:ascii="Arial" w:hAnsi="Arial" w:cs="Arial"/>
          <w:color w:val="000000"/>
          <w:sz w:val="20"/>
          <w:szCs w:val="20"/>
        </w:rPr>
        <w:t xml:space="preserve">Der konkurreres individuelt, for landsdelshold og for </w:t>
      </w:r>
      <w:r w:rsidRPr="008651C9">
        <w:rPr>
          <w:rFonts w:ascii="Arial" w:hAnsi="Arial" w:cs="Arial"/>
          <w:color w:val="000000"/>
          <w:spacing w:val="-3"/>
          <w:sz w:val="20"/>
          <w:szCs w:val="20"/>
        </w:rPr>
        <w:t>foreningshold på 25 meter.</w:t>
      </w:r>
    </w:p>
    <w:p w14:paraId="03A1CCA5" w14:textId="77777777" w:rsidR="00DF0715" w:rsidRPr="00724F21" w:rsidRDefault="00DF0715" w:rsidP="00DF0715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 xml:space="preserve">BK skytter skal have </w:t>
      </w:r>
      <w:r w:rsidRPr="00724F21">
        <w:rPr>
          <w:rFonts w:ascii="Arial" w:hAnsi="Arial" w:cs="Arial"/>
          <w:b/>
          <w:color w:val="000000"/>
          <w:sz w:val="20"/>
          <w:szCs w:val="20"/>
        </w:rPr>
        <w:t>egne</w:t>
      </w:r>
      <w:r w:rsidRPr="00724F21">
        <w:rPr>
          <w:rFonts w:ascii="Arial" w:hAnsi="Arial" w:cs="Arial"/>
          <w:color w:val="000000"/>
          <w:sz w:val="20"/>
          <w:szCs w:val="20"/>
        </w:rPr>
        <w:t xml:space="preserve"> kompetente pistol hjælpere med på 25m banen.</w:t>
      </w:r>
    </w:p>
    <w:p w14:paraId="24056B3B" w14:textId="77777777" w:rsidR="00DF0715" w:rsidRDefault="00DF0715" w:rsidP="00DF0715">
      <w:pPr>
        <w:numPr>
          <w:ilvl w:val="12"/>
          <w:numId w:val="0"/>
        </w:numPr>
        <w:rPr>
          <w:rFonts w:ascii="Arial" w:eastAsia="Verdana" w:hAnsi="Arial" w:cs="Arial"/>
          <w:b/>
          <w:bCs/>
          <w:color w:val="000000"/>
          <w:sz w:val="22"/>
          <w:szCs w:val="22"/>
        </w:rPr>
      </w:pPr>
    </w:p>
    <w:p w14:paraId="63E520E9" w14:textId="798F7745" w:rsidR="00A267DA" w:rsidRPr="00724F21" w:rsidRDefault="00A267DA" w:rsidP="00D53A8D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ind w:left="-142" w:firstLine="142"/>
        <w:rPr>
          <w:rFonts w:ascii="Arial" w:hAnsi="Arial" w:cs="Arial"/>
          <w:color w:val="000000"/>
          <w:sz w:val="20"/>
          <w:szCs w:val="20"/>
        </w:rPr>
      </w:pPr>
    </w:p>
    <w:p w14:paraId="1B066406" w14:textId="77777777" w:rsidR="00043CF1" w:rsidRPr="00724F21" w:rsidRDefault="00043CF1" w:rsidP="00043CF1">
      <w:pPr>
        <w:spacing w:line="240" w:lineRule="auto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24F21">
        <w:rPr>
          <w:rFonts w:ascii="Arial" w:hAnsi="Arial" w:cs="Arial"/>
          <w:b/>
          <w:color w:val="000000"/>
          <w:sz w:val="20"/>
          <w:szCs w:val="20"/>
          <w:u w:val="single"/>
        </w:rPr>
        <w:t>Bestemmelser.</w:t>
      </w:r>
    </w:p>
    <w:p w14:paraId="551FD000" w14:textId="5E4344AB" w:rsidR="00CC0390" w:rsidRPr="00724F21" w:rsidRDefault="00043CF1" w:rsidP="00CC0390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ind w:left="-142" w:firstLine="142"/>
        <w:rPr>
          <w:rFonts w:ascii="Arial" w:hAnsi="Arial" w:cs="Arial"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 xml:space="preserve">Bestemmelser for konkurrencerne findes i Skyttebogen </w:t>
      </w:r>
      <w:r w:rsidR="00D77F64" w:rsidRPr="00724F21">
        <w:rPr>
          <w:rFonts w:ascii="Arial" w:hAnsi="Arial" w:cs="Arial"/>
          <w:color w:val="000000"/>
          <w:sz w:val="20"/>
          <w:szCs w:val="20"/>
        </w:rPr>
        <w:t>202</w:t>
      </w:r>
      <w:r w:rsidR="007655BF" w:rsidRPr="00724F21">
        <w:rPr>
          <w:rFonts w:ascii="Arial" w:hAnsi="Arial" w:cs="Arial"/>
          <w:color w:val="000000"/>
          <w:sz w:val="20"/>
          <w:szCs w:val="20"/>
        </w:rPr>
        <w:t>3</w:t>
      </w:r>
      <w:r w:rsidR="00D77F64" w:rsidRPr="00724F21">
        <w:rPr>
          <w:rFonts w:ascii="Arial" w:hAnsi="Arial" w:cs="Arial"/>
          <w:color w:val="000000"/>
          <w:sz w:val="20"/>
          <w:szCs w:val="20"/>
        </w:rPr>
        <w:t>/2</w:t>
      </w:r>
      <w:r w:rsidR="007655BF" w:rsidRPr="00724F21">
        <w:rPr>
          <w:rFonts w:ascii="Arial" w:hAnsi="Arial" w:cs="Arial"/>
          <w:color w:val="000000"/>
          <w:sz w:val="20"/>
          <w:szCs w:val="20"/>
        </w:rPr>
        <w:t>4</w:t>
      </w:r>
      <w:r w:rsidR="00CC0390" w:rsidRPr="00724F21">
        <w:rPr>
          <w:rFonts w:ascii="Arial" w:hAnsi="Arial" w:cs="Arial"/>
          <w:color w:val="000000"/>
          <w:sz w:val="20"/>
          <w:szCs w:val="20"/>
        </w:rPr>
        <w:t xml:space="preserve">, </w:t>
      </w:r>
      <w:r w:rsidRPr="00724F21">
        <w:rPr>
          <w:rFonts w:ascii="Arial" w:hAnsi="Arial" w:cs="Arial"/>
          <w:color w:val="000000"/>
          <w:sz w:val="20"/>
          <w:szCs w:val="20"/>
        </w:rPr>
        <w:t>DM 25 meter standard-, finpistol og grov</w:t>
      </w:r>
      <w:r w:rsidR="00CC0390" w:rsidRPr="00724F21">
        <w:rPr>
          <w:rFonts w:ascii="Arial" w:hAnsi="Arial" w:cs="Arial"/>
          <w:color w:val="000000"/>
          <w:sz w:val="20"/>
          <w:szCs w:val="20"/>
        </w:rPr>
        <w:t>-</w:t>
      </w:r>
    </w:p>
    <w:p w14:paraId="015CE3EC" w14:textId="0F250148" w:rsidR="00043CF1" w:rsidRPr="00724F21" w:rsidRDefault="00043CF1" w:rsidP="00CC0390">
      <w:pPr>
        <w:tabs>
          <w:tab w:val="left" w:pos="-1152"/>
          <w:tab w:val="left" w:pos="-142"/>
          <w:tab w:val="left" w:pos="288"/>
          <w:tab w:val="left" w:pos="9792"/>
        </w:tabs>
        <w:spacing w:line="240" w:lineRule="auto"/>
        <w:ind w:left="-142" w:firstLine="142"/>
        <w:rPr>
          <w:rFonts w:ascii="Arial" w:hAnsi="Arial" w:cs="Arial"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 xml:space="preserve">våben </w:t>
      </w:r>
      <w:r w:rsidR="00D8496B" w:rsidRPr="00724F21">
        <w:rPr>
          <w:rFonts w:ascii="Arial" w:hAnsi="Arial" w:cs="Arial"/>
          <w:color w:val="000000"/>
          <w:sz w:val="20"/>
          <w:szCs w:val="20"/>
        </w:rPr>
        <w:t>(side 1</w:t>
      </w:r>
      <w:r w:rsidR="007655BF" w:rsidRPr="00724F21">
        <w:rPr>
          <w:rFonts w:ascii="Arial" w:hAnsi="Arial" w:cs="Arial"/>
          <w:color w:val="000000"/>
          <w:sz w:val="20"/>
          <w:szCs w:val="20"/>
        </w:rPr>
        <w:t>92</w:t>
      </w:r>
      <w:r w:rsidRPr="00724F21">
        <w:rPr>
          <w:rFonts w:ascii="Arial" w:hAnsi="Arial" w:cs="Arial"/>
          <w:color w:val="000000"/>
          <w:sz w:val="20"/>
          <w:szCs w:val="20"/>
        </w:rPr>
        <w:t>)</w:t>
      </w:r>
    </w:p>
    <w:p w14:paraId="63A0770D" w14:textId="1E1B77E8" w:rsidR="00043CF1" w:rsidRPr="00724F21" w:rsidRDefault="00043CF1" w:rsidP="00043CF1">
      <w:pPr>
        <w:rPr>
          <w:rFonts w:ascii="Arial" w:hAnsi="Arial" w:cs="Arial"/>
          <w:sz w:val="20"/>
          <w:szCs w:val="20"/>
        </w:rPr>
      </w:pPr>
      <w:r w:rsidRPr="00724F21">
        <w:rPr>
          <w:rFonts w:ascii="Arial" w:hAnsi="Arial" w:cs="Arial"/>
          <w:sz w:val="20"/>
          <w:szCs w:val="20"/>
        </w:rPr>
        <w:t>Pistoludvalget gør opmærksom på Disciplinære reglerne i Skyttebogen Kap. 12</w:t>
      </w:r>
      <w:r w:rsidR="00D8496B" w:rsidRPr="00724F21">
        <w:rPr>
          <w:rFonts w:ascii="Arial" w:hAnsi="Arial" w:cs="Arial"/>
          <w:sz w:val="20"/>
          <w:szCs w:val="20"/>
        </w:rPr>
        <w:t>.</w:t>
      </w:r>
    </w:p>
    <w:p w14:paraId="51CF5ECA" w14:textId="77777777" w:rsidR="00733961" w:rsidRPr="00724F21" w:rsidRDefault="00733961" w:rsidP="00043CF1">
      <w:pPr>
        <w:rPr>
          <w:rFonts w:ascii="Arial" w:hAnsi="Arial" w:cs="Arial"/>
          <w:sz w:val="20"/>
          <w:szCs w:val="20"/>
          <w:highlight w:val="yellow"/>
        </w:rPr>
      </w:pPr>
    </w:p>
    <w:p w14:paraId="50C87106" w14:textId="34A4CA9F" w:rsidR="00CC0390" w:rsidRPr="00724F21" w:rsidRDefault="00CC0390" w:rsidP="00043CF1">
      <w:pPr>
        <w:rPr>
          <w:rFonts w:ascii="Arial" w:hAnsi="Arial" w:cs="Arial"/>
          <w:sz w:val="20"/>
          <w:szCs w:val="20"/>
          <w:highlight w:val="yellow"/>
        </w:rPr>
      </w:pPr>
    </w:p>
    <w:p w14:paraId="1D83FA4D" w14:textId="77777777" w:rsidR="00CC0390" w:rsidRPr="00724F21" w:rsidRDefault="00CC0390" w:rsidP="00CC0390">
      <w:pPr>
        <w:numPr>
          <w:ilvl w:val="12"/>
          <w:numId w:val="0"/>
        </w:numPr>
        <w:spacing w:line="240" w:lineRule="auto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da-DK"/>
        </w:rPr>
      </w:pPr>
      <w:r w:rsidRPr="00724F21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da-DK"/>
        </w:rPr>
        <w:t>B</w:t>
      </w:r>
      <w:r w:rsidRPr="00724F21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da-DK"/>
        </w:rPr>
        <w:t xml:space="preserve">emærkning/info om baner </w:t>
      </w:r>
    </w:p>
    <w:p w14:paraId="50549AB2" w14:textId="77777777" w:rsidR="00BF3459" w:rsidRPr="00724F21" w:rsidRDefault="00BF3459" w:rsidP="000D31C6">
      <w:pPr>
        <w:tabs>
          <w:tab w:val="left" w:pos="7716"/>
        </w:tabs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>På alle distancer skydes der på elektronisk markeringsanlæg.</w:t>
      </w:r>
      <w:r w:rsidRPr="00724F21">
        <w:rPr>
          <w:rFonts w:ascii="Arial" w:hAnsi="Arial" w:cs="Arial"/>
          <w:color w:val="000000"/>
          <w:sz w:val="20"/>
          <w:szCs w:val="20"/>
        </w:rPr>
        <w:tab/>
      </w:r>
    </w:p>
    <w:p w14:paraId="58BF8132" w14:textId="1ED3CF75" w:rsidR="00BF3459" w:rsidRPr="00724F21" w:rsidRDefault="00BF3459" w:rsidP="000D31C6">
      <w:pPr>
        <w:spacing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 xml:space="preserve">Pistoludvalget har fastsat at </w:t>
      </w:r>
      <w:r w:rsidRPr="00724F21">
        <w:rPr>
          <w:rFonts w:ascii="Arial" w:hAnsi="Arial" w:cs="Arial"/>
          <w:sz w:val="20"/>
          <w:szCs w:val="20"/>
        </w:rPr>
        <w:t xml:space="preserve">”Banekommandøren afgør om skytten er rutineret nok til at forsætte en skydning efter gentagende skud i stålet.” </w:t>
      </w:r>
    </w:p>
    <w:p w14:paraId="45CC2F89" w14:textId="77777777" w:rsidR="00BF3459" w:rsidRPr="00724F21" w:rsidRDefault="00BF3459" w:rsidP="00BF3459">
      <w:pPr>
        <w:spacing w:line="240" w:lineRule="auto"/>
        <w:rPr>
          <w:rFonts w:ascii="Arial" w:hAnsi="Arial" w:cs="Arial"/>
          <w:b/>
          <w:color w:val="000000"/>
          <w:sz w:val="20"/>
          <w:szCs w:val="20"/>
          <w:highlight w:val="yellow"/>
        </w:rPr>
      </w:pPr>
    </w:p>
    <w:p w14:paraId="4548627A" w14:textId="77777777" w:rsidR="00BF3459" w:rsidRDefault="00BF3459" w:rsidP="00BF3459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  <w:u w:val="single"/>
        </w:rPr>
        <w:t>Kun</w:t>
      </w:r>
      <w:r w:rsidRPr="00724F21">
        <w:rPr>
          <w:rFonts w:ascii="Arial" w:hAnsi="Arial" w:cs="Arial"/>
          <w:color w:val="000000"/>
          <w:sz w:val="20"/>
          <w:szCs w:val="20"/>
        </w:rPr>
        <w:t xml:space="preserve"> det materiel, som er stillet til rådighed på banen må benyttes.</w:t>
      </w:r>
    </w:p>
    <w:p w14:paraId="074FDF98" w14:textId="1E417EAC" w:rsidR="00A81C67" w:rsidRPr="00724F21" w:rsidRDefault="00A81C67" w:rsidP="00BF3459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>Instruktion vedrørende skydningens gennemførsel op</w:t>
      </w:r>
      <w:r w:rsidRPr="00724F21">
        <w:rPr>
          <w:rFonts w:ascii="Arial" w:hAnsi="Arial" w:cs="Arial"/>
          <w:color w:val="000000"/>
          <w:sz w:val="20"/>
          <w:szCs w:val="20"/>
        </w:rPr>
        <w:softHyphen/>
        <w:t>lyses på banen inden skydeholdets begyndelse</w:t>
      </w:r>
    </w:p>
    <w:p w14:paraId="321B11B4" w14:textId="77777777" w:rsidR="00CC0390" w:rsidRPr="00724F21" w:rsidRDefault="00CC0390" w:rsidP="00CC0390">
      <w:pPr>
        <w:numPr>
          <w:ilvl w:val="12"/>
          <w:numId w:val="0"/>
        </w:numPr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14:paraId="5382F8A9" w14:textId="77777777" w:rsidR="00CC0390" w:rsidRPr="00724F21" w:rsidRDefault="00CC0390" w:rsidP="00CC0390">
      <w:pPr>
        <w:spacing w:line="240" w:lineRule="auto"/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da-DK"/>
        </w:rPr>
      </w:pPr>
      <w:r w:rsidRPr="00724F21">
        <w:rPr>
          <w:rFonts w:ascii="Arial" w:eastAsia="Times New Roman" w:hAnsi="Arial" w:cs="Arial"/>
          <w:b/>
          <w:bCs/>
          <w:iCs/>
          <w:sz w:val="20"/>
          <w:szCs w:val="20"/>
          <w:u w:val="single"/>
          <w:lang w:eastAsia="da-DK"/>
        </w:rPr>
        <w:t>Tilmelding og skydetider</w:t>
      </w:r>
    </w:p>
    <w:p w14:paraId="628A562A" w14:textId="59E27B95" w:rsidR="00CC0390" w:rsidRPr="00724F21" w:rsidRDefault="00CC0390" w:rsidP="00CC0390">
      <w:pPr>
        <w:spacing w:line="240" w:lineRule="auto"/>
        <w:ind w:right="679"/>
        <w:jc w:val="both"/>
        <w:rPr>
          <w:rFonts w:ascii="Arial" w:eastAsia="Times New Roman" w:hAnsi="Arial" w:cs="Arial"/>
          <w:color w:val="000000"/>
          <w:sz w:val="20"/>
          <w:szCs w:val="20"/>
          <w:lang w:eastAsia="da-DK"/>
        </w:rPr>
      </w:pPr>
      <w:r w:rsidRPr="00724F21">
        <w:rPr>
          <w:rFonts w:ascii="Arial" w:eastAsia="Times New Roman" w:hAnsi="Arial" w:cs="Arial"/>
          <w:color w:val="000000"/>
          <w:sz w:val="20"/>
          <w:szCs w:val="20"/>
          <w:lang w:eastAsia="da-DK"/>
        </w:rPr>
        <w:t xml:space="preserve">Der kan </w:t>
      </w:r>
      <w:r w:rsidRPr="00724F21">
        <w:rPr>
          <w:rFonts w:ascii="Arial" w:eastAsia="Times New Roman" w:hAnsi="Arial" w:cs="Arial"/>
          <w:b/>
          <w:color w:val="000000"/>
          <w:sz w:val="20"/>
          <w:szCs w:val="20"/>
          <w:lang w:eastAsia="da-DK"/>
        </w:rPr>
        <w:t>kun</w:t>
      </w:r>
      <w:r w:rsidRPr="00724F21">
        <w:rPr>
          <w:rFonts w:ascii="Arial" w:eastAsia="Times New Roman" w:hAnsi="Arial" w:cs="Arial"/>
          <w:color w:val="000000"/>
          <w:sz w:val="20"/>
          <w:szCs w:val="20"/>
          <w:lang w:eastAsia="da-DK"/>
        </w:rPr>
        <w:t xml:space="preserve"> tilmeldes via egen landsdelsforening til DM og det gælder både individuelt og hold.</w:t>
      </w:r>
    </w:p>
    <w:p w14:paraId="2D1FB73D" w14:textId="34C56C6A" w:rsidR="00005F2C" w:rsidRPr="00724F21" w:rsidRDefault="00005F2C" w:rsidP="00046C27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>Begge DM weekender er for alle klasse grupper og nævnte discipliner på 25m pistol.</w:t>
      </w:r>
    </w:p>
    <w:p w14:paraId="30129BE5" w14:textId="533615EF" w:rsidR="00046C27" w:rsidRPr="00724F21" w:rsidRDefault="00046C27" w:rsidP="00046C27">
      <w:pPr>
        <w:spacing w:line="240" w:lineRule="auto"/>
        <w:rPr>
          <w:rFonts w:ascii="Arial" w:hAnsi="Arial" w:cs="Arial"/>
          <w:color w:val="000000"/>
          <w:sz w:val="20"/>
          <w:szCs w:val="20"/>
          <w:highlight w:val="yellow"/>
        </w:rPr>
      </w:pPr>
      <w:r w:rsidRPr="00724F21">
        <w:rPr>
          <w:rFonts w:ascii="Arial" w:hAnsi="Arial" w:cs="Arial"/>
          <w:color w:val="000000"/>
          <w:sz w:val="20"/>
          <w:szCs w:val="20"/>
        </w:rPr>
        <w:t>Gør brug af skydetiderne i 1. weekend</w:t>
      </w:r>
      <w:r w:rsidR="00005F2C" w:rsidRPr="00724F21">
        <w:rPr>
          <w:rFonts w:ascii="Arial" w:hAnsi="Arial" w:cs="Arial"/>
          <w:color w:val="000000"/>
          <w:sz w:val="20"/>
          <w:szCs w:val="20"/>
        </w:rPr>
        <w:t xml:space="preserve"> også</w:t>
      </w:r>
      <w:r w:rsidRPr="00724F21">
        <w:rPr>
          <w:rFonts w:ascii="Arial" w:hAnsi="Arial" w:cs="Arial"/>
          <w:color w:val="000000"/>
          <w:sz w:val="20"/>
          <w:szCs w:val="20"/>
        </w:rPr>
        <w:t>, da alle ikke kan få skydetid i 2. weekend.</w:t>
      </w:r>
    </w:p>
    <w:p w14:paraId="54F361C1" w14:textId="77777777" w:rsidR="00046C27" w:rsidRPr="00724F21" w:rsidRDefault="00046C27" w:rsidP="00046C27">
      <w:pPr>
        <w:spacing w:line="240" w:lineRule="auto"/>
        <w:rPr>
          <w:rFonts w:ascii="Arial" w:hAnsi="Arial" w:cs="Arial"/>
          <w:color w:val="000000"/>
          <w:sz w:val="20"/>
          <w:szCs w:val="20"/>
          <w:highlight w:val="yellow"/>
        </w:rPr>
      </w:pPr>
    </w:p>
    <w:p w14:paraId="19D23054" w14:textId="2F94D198" w:rsidR="008D2F7B" w:rsidRPr="00724F21" w:rsidRDefault="008D2F7B" w:rsidP="00CC0390">
      <w:pPr>
        <w:spacing w:line="240" w:lineRule="auto"/>
        <w:ind w:right="679"/>
        <w:jc w:val="both"/>
        <w:rPr>
          <w:rFonts w:ascii="Arial" w:eastAsia="Times New Roman" w:hAnsi="Arial" w:cs="Arial"/>
          <w:color w:val="000000"/>
          <w:sz w:val="20"/>
          <w:szCs w:val="20"/>
          <w:highlight w:val="yellow"/>
          <w:lang w:eastAsia="da-DK"/>
        </w:rPr>
      </w:pPr>
    </w:p>
    <w:p w14:paraId="6A1166DC" w14:textId="77777777" w:rsidR="008D2F7B" w:rsidRPr="00724F21" w:rsidRDefault="008D2F7B" w:rsidP="008D2F7B">
      <w:pPr>
        <w:spacing w:line="240" w:lineRule="auto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24F21">
        <w:rPr>
          <w:rFonts w:ascii="Arial" w:hAnsi="Arial" w:cs="Arial"/>
          <w:b/>
          <w:color w:val="000000"/>
          <w:sz w:val="20"/>
          <w:szCs w:val="20"/>
          <w:u w:val="single"/>
        </w:rPr>
        <w:t>Deltagelse Individuelt:</w:t>
      </w:r>
    </w:p>
    <w:p w14:paraId="38A3FD6F" w14:textId="63773727" w:rsidR="008D2F7B" w:rsidRPr="00724F21" w:rsidRDefault="008D2F7B" w:rsidP="008D2F7B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 xml:space="preserve">I de </w:t>
      </w:r>
      <w:r w:rsidRPr="00724F21">
        <w:rPr>
          <w:rFonts w:ascii="Arial" w:hAnsi="Arial" w:cs="Arial"/>
          <w:b/>
          <w:color w:val="000000"/>
          <w:sz w:val="20"/>
          <w:szCs w:val="20"/>
        </w:rPr>
        <w:t>individuelle konkurrencer</w:t>
      </w:r>
      <w:r w:rsidRPr="00724F21">
        <w:rPr>
          <w:rFonts w:ascii="Arial" w:hAnsi="Arial" w:cs="Arial"/>
          <w:color w:val="000000"/>
          <w:sz w:val="20"/>
          <w:szCs w:val="20"/>
        </w:rPr>
        <w:t xml:space="preserve"> er der fri tilmelding i alle klasser. I holdkonkurrencerne er resultatet fra hoved</w:t>
      </w:r>
      <w:r w:rsidRPr="00724F21">
        <w:rPr>
          <w:rFonts w:ascii="Arial" w:hAnsi="Arial" w:cs="Arial"/>
          <w:color w:val="000000"/>
          <w:sz w:val="20"/>
          <w:szCs w:val="20"/>
        </w:rPr>
        <w:softHyphen/>
        <w:t>skyd</w:t>
      </w:r>
      <w:r w:rsidRPr="00724F21">
        <w:rPr>
          <w:rFonts w:ascii="Arial" w:hAnsi="Arial" w:cs="Arial"/>
          <w:color w:val="000000"/>
          <w:sz w:val="20"/>
          <w:szCs w:val="20"/>
        </w:rPr>
        <w:softHyphen/>
        <w:t>ningen individuelt gældende til holdresultatet.</w:t>
      </w:r>
    </w:p>
    <w:p w14:paraId="6F8BC668" w14:textId="77777777" w:rsidR="000D31C6" w:rsidRPr="00724F21" w:rsidRDefault="000D31C6" w:rsidP="008D2F7B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</w:p>
    <w:p w14:paraId="10D915FB" w14:textId="77777777" w:rsidR="000D31C6" w:rsidRPr="00724F21" w:rsidRDefault="000D31C6" w:rsidP="000D31C6">
      <w:pPr>
        <w:pStyle w:val="7KolOverskrift"/>
        <w:numPr>
          <w:ilvl w:val="12"/>
          <w:numId w:val="0"/>
        </w:numPr>
        <w:tabs>
          <w:tab w:val="clear" w:pos="737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</w:tabs>
        <w:rPr>
          <w:rFonts w:ascii="Arial" w:hAnsi="Arial" w:cs="Arial"/>
          <w:bCs/>
          <w:color w:val="000000"/>
          <w:sz w:val="20"/>
          <w:u w:val="single"/>
        </w:rPr>
      </w:pPr>
      <w:r w:rsidRPr="00724F21">
        <w:rPr>
          <w:rFonts w:ascii="Arial" w:eastAsia="Verdana" w:hAnsi="Arial" w:cs="Arial"/>
          <w:color w:val="000000"/>
          <w:sz w:val="20"/>
          <w:u w:val="single"/>
        </w:rPr>
        <w:t>Holdskydninger:</w:t>
      </w:r>
    </w:p>
    <w:p w14:paraId="732CE9B7" w14:textId="45708320" w:rsidR="000D31C6" w:rsidRPr="00724F21" w:rsidRDefault="000D31C6" w:rsidP="000D31C6">
      <w:pPr>
        <w:pStyle w:val="7KolOverskrift"/>
        <w:numPr>
          <w:ilvl w:val="12"/>
          <w:numId w:val="0"/>
        </w:numPr>
        <w:tabs>
          <w:tab w:val="clear" w:pos="737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</w:tabs>
        <w:rPr>
          <w:rFonts w:ascii="Arial" w:hAnsi="Arial" w:cs="Arial"/>
          <w:b w:val="0"/>
          <w:bCs/>
          <w:color w:val="000000"/>
          <w:sz w:val="20"/>
        </w:rPr>
      </w:pPr>
      <w:r w:rsidRPr="00724F21">
        <w:rPr>
          <w:rFonts w:ascii="Arial" w:eastAsia="Verdana" w:hAnsi="Arial" w:cs="Arial"/>
          <w:b w:val="0"/>
          <w:color w:val="000000"/>
          <w:sz w:val="20"/>
        </w:rPr>
        <w:t>Der er holdskydning for landsdels- og foreningshold på S</w:t>
      </w:r>
      <w:r w:rsidR="00993753" w:rsidRPr="00724F21">
        <w:rPr>
          <w:rFonts w:ascii="Arial" w:eastAsia="Verdana" w:hAnsi="Arial" w:cs="Arial"/>
          <w:b w:val="0"/>
          <w:color w:val="000000"/>
          <w:sz w:val="20"/>
        </w:rPr>
        <w:t>tandardpistol</w:t>
      </w:r>
      <w:r w:rsidR="00B45659" w:rsidRPr="00724F21">
        <w:rPr>
          <w:rFonts w:ascii="Arial" w:eastAsia="Verdana" w:hAnsi="Arial" w:cs="Arial"/>
          <w:b w:val="0"/>
          <w:color w:val="000000"/>
          <w:sz w:val="20"/>
        </w:rPr>
        <w:t xml:space="preserve"> </w:t>
      </w:r>
      <w:r w:rsidRPr="00724F21">
        <w:rPr>
          <w:rFonts w:ascii="Arial" w:eastAsia="Verdana" w:hAnsi="Arial" w:cs="Arial"/>
          <w:b w:val="0"/>
          <w:color w:val="000000"/>
          <w:sz w:val="20"/>
        </w:rPr>
        <w:t xml:space="preserve">og på </w:t>
      </w:r>
      <w:r w:rsidR="00960776" w:rsidRPr="00724F21">
        <w:rPr>
          <w:rFonts w:ascii="Arial" w:eastAsia="Verdana" w:hAnsi="Arial" w:cs="Arial"/>
          <w:b w:val="0"/>
          <w:color w:val="000000"/>
          <w:sz w:val="20"/>
        </w:rPr>
        <w:t>F</w:t>
      </w:r>
      <w:r w:rsidR="00B45659" w:rsidRPr="00724F21">
        <w:rPr>
          <w:rFonts w:ascii="Arial" w:eastAsia="Verdana" w:hAnsi="Arial" w:cs="Arial"/>
          <w:b w:val="0"/>
          <w:color w:val="000000"/>
          <w:sz w:val="20"/>
        </w:rPr>
        <w:t>in</w:t>
      </w:r>
      <w:r w:rsidR="00960776" w:rsidRPr="00724F21">
        <w:rPr>
          <w:rFonts w:ascii="Arial" w:eastAsia="Verdana" w:hAnsi="Arial" w:cs="Arial"/>
          <w:b w:val="0"/>
          <w:color w:val="000000"/>
          <w:sz w:val="20"/>
        </w:rPr>
        <w:t>pistol</w:t>
      </w:r>
      <w:r w:rsidRPr="00724F21">
        <w:rPr>
          <w:rFonts w:ascii="Arial" w:eastAsia="Verdana" w:hAnsi="Arial" w:cs="Arial"/>
          <w:b w:val="0"/>
          <w:color w:val="000000"/>
          <w:sz w:val="20"/>
        </w:rPr>
        <w:t xml:space="preserve"> iht. skyttebogens kap. 1</w:t>
      </w:r>
      <w:r w:rsidR="00B45659" w:rsidRPr="00724F21">
        <w:rPr>
          <w:rFonts w:ascii="Arial" w:eastAsia="Verdana" w:hAnsi="Arial" w:cs="Arial"/>
          <w:b w:val="0"/>
          <w:color w:val="000000"/>
          <w:sz w:val="20"/>
        </w:rPr>
        <w:t>4</w:t>
      </w:r>
      <w:r w:rsidRPr="00724F21">
        <w:rPr>
          <w:rFonts w:ascii="Arial" w:eastAsia="Verdana" w:hAnsi="Arial" w:cs="Arial"/>
          <w:b w:val="0"/>
          <w:color w:val="000000"/>
          <w:sz w:val="20"/>
        </w:rPr>
        <w:t xml:space="preserve">. </w:t>
      </w:r>
    </w:p>
    <w:p w14:paraId="1D0EFFC7" w14:textId="77777777" w:rsidR="000D31C6" w:rsidRPr="00724F21" w:rsidRDefault="000D31C6" w:rsidP="000D31C6">
      <w:pPr>
        <w:numPr>
          <w:ilvl w:val="12"/>
          <w:numId w:val="0"/>
        </w:numPr>
        <w:rPr>
          <w:rFonts w:ascii="Arial" w:eastAsia="Verdana" w:hAnsi="Arial" w:cs="Arial"/>
          <w:color w:val="000000"/>
          <w:sz w:val="20"/>
          <w:szCs w:val="20"/>
        </w:rPr>
      </w:pPr>
      <w:r w:rsidRPr="00724F21">
        <w:rPr>
          <w:rFonts w:ascii="Arial" w:eastAsia="Verdana" w:hAnsi="Arial" w:cs="Arial"/>
          <w:color w:val="000000"/>
          <w:sz w:val="20"/>
          <w:szCs w:val="20"/>
        </w:rPr>
        <w:t>Der er ikke finaleskydning for landsdels- og foreningshold.</w:t>
      </w:r>
    </w:p>
    <w:p w14:paraId="7018833D" w14:textId="77777777" w:rsidR="00CC0390" w:rsidRPr="00724F21" w:rsidRDefault="00CC0390" w:rsidP="00CC0390">
      <w:pPr>
        <w:spacing w:line="240" w:lineRule="auto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3AF4156D" w14:textId="77777777" w:rsidR="00BF3459" w:rsidRPr="00724F21" w:rsidRDefault="00BF3459" w:rsidP="00BF3459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b/>
          <w:color w:val="000000"/>
          <w:spacing w:val="-3"/>
          <w:sz w:val="20"/>
          <w:szCs w:val="20"/>
          <w:u w:val="single"/>
        </w:rPr>
      </w:pPr>
      <w:r w:rsidRPr="00724F21">
        <w:rPr>
          <w:rFonts w:ascii="Arial" w:hAnsi="Arial" w:cs="Arial"/>
          <w:b/>
          <w:color w:val="000000"/>
          <w:spacing w:val="-3"/>
          <w:sz w:val="20"/>
          <w:szCs w:val="20"/>
          <w:u w:val="single"/>
        </w:rPr>
        <w:t>25m Grovvåben:</w:t>
      </w:r>
    </w:p>
    <w:p w14:paraId="40E6C041" w14:textId="77777777" w:rsidR="00BF3459" w:rsidRPr="00724F21" w:rsidRDefault="00BF3459" w:rsidP="00BF3459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b/>
          <w:color w:val="000000"/>
          <w:spacing w:val="-3"/>
          <w:sz w:val="20"/>
          <w:szCs w:val="20"/>
          <w:u w:val="single"/>
        </w:rPr>
      </w:pPr>
      <w:r w:rsidRPr="00724F21">
        <w:rPr>
          <w:rFonts w:ascii="Arial" w:hAnsi="Arial" w:cs="Arial"/>
          <w:color w:val="000000"/>
          <w:spacing w:val="-3"/>
          <w:sz w:val="20"/>
          <w:szCs w:val="20"/>
        </w:rPr>
        <w:t>Der må</w:t>
      </w:r>
      <w:r w:rsidRPr="00724F21">
        <w:rPr>
          <w:rFonts w:ascii="Arial" w:hAnsi="Arial" w:cs="Arial"/>
          <w:b/>
          <w:color w:val="000000"/>
          <w:spacing w:val="-3"/>
          <w:sz w:val="20"/>
          <w:szCs w:val="20"/>
        </w:rPr>
        <w:t xml:space="preserve"> ikke</w:t>
      </w:r>
      <w:r w:rsidRPr="00724F21">
        <w:rPr>
          <w:rFonts w:ascii="Arial" w:hAnsi="Arial" w:cs="Arial"/>
          <w:color w:val="000000"/>
          <w:spacing w:val="-3"/>
          <w:sz w:val="20"/>
          <w:szCs w:val="20"/>
        </w:rPr>
        <w:t xml:space="preserve"> </w:t>
      </w:r>
      <w:r w:rsidRPr="00724F21">
        <w:rPr>
          <w:rFonts w:ascii="Arial" w:hAnsi="Arial" w:cs="Arial"/>
          <w:b/>
          <w:color w:val="000000"/>
          <w:spacing w:val="-3"/>
          <w:sz w:val="20"/>
          <w:szCs w:val="20"/>
        </w:rPr>
        <w:t>skydes med kappeklædt ammunition</w:t>
      </w:r>
      <w:r w:rsidRPr="00724F21">
        <w:rPr>
          <w:rFonts w:ascii="Arial" w:hAnsi="Arial" w:cs="Arial"/>
          <w:color w:val="000000"/>
          <w:spacing w:val="-3"/>
          <w:sz w:val="20"/>
          <w:szCs w:val="20"/>
        </w:rPr>
        <w:t>. Banen er godkendt til våbenklasse 8 så kalibre typerne, 357 Magnum, Cal. 40 S&amp;W, 45 acp og 45 colt må anvendes.</w:t>
      </w:r>
    </w:p>
    <w:p w14:paraId="14DDBB87" w14:textId="77777777" w:rsidR="00CC0390" w:rsidRPr="00724F21" w:rsidRDefault="00CC0390" w:rsidP="00CC0390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Arial" w:hAnsi="Arial" w:cs="Arial"/>
          <w:bCs/>
          <w:color w:val="000000"/>
          <w:sz w:val="20"/>
        </w:rPr>
      </w:pPr>
    </w:p>
    <w:p w14:paraId="05674DAF" w14:textId="1734DF93" w:rsidR="00B012E6" w:rsidRPr="00724F21" w:rsidRDefault="00B012E6" w:rsidP="00D53A8D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color w:val="000000"/>
          <w:sz w:val="20"/>
          <w:szCs w:val="20"/>
        </w:rPr>
      </w:pPr>
    </w:p>
    <w:p w14:paraId="4CF5D808" w14:textId="75D21100" w:rsidR="00502E2C" w:rsidRPr="00724F21" w:rsidRDefault="001758A4" w:rsidP="001758A4">
      <w:pPr>
        <w:tabs>
          <w:tab w:val="left" w:pos="-1152"/>
          <w:tab w:val="left" w:pos="0"/>
          <w:tab w:val="left" w:pos="3168"/>
          <w:tab w:val="left" w:pos="9792"/>
        </w:tabs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</w:pPr>
      <w:r w:rsidRPr="00724F21"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  <w:t>Overordnet tidsplan</w:t>
      </w:r>
      <w:r w:rsidR="00FB5395" w:rsidRPr="00724F21"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  <w:t xml:space="preserve"> for alle discipliner</w:t>
      </w:r>
      <w:r w:rsidR="00973855" w:rsidRPr="00724F21"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  <w:t xml:space="preserve"> 25 meter pistol</w:t>
      </w:r>
      <w:r w:rsidRPr="00724F21"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  <w:t>:</w:t>
      </w:r>
    </w:p>
    <w:p w14:paraId="60994AFA" w14:textId="0C9105E8" w:rsidR="006F2D85" w:rsidRPr="00724F21" w:rsidRDefault="006F2D85" w:rsidP="001758A4">
      <w:pPr>
        <w:tabs>
          <w:tab w:val="left" w:pos="-1152"/>
          <w:tab w:val="left" w:pos="0"/>
          <w:tab w:val="left" w:pos="3168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  <w:u w:val="single"/>
        </w:rPr>
      </w:pPr>
    </w:p>
    <w:tbl>
      <w:tblPr>
        <w:tblW w:w="0" w:type="auto"/>
        <w:tblInd w:w="-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027"/>
        <w:gridCol w:w="1831"/>
      </w:tblGrid>
      <w:tr w:rsidR="00785CB6" w:rsidRPr="00724F21" w14:paraId="3F2D4FB4" w14:textId="77777777" w:rsidTr="001D7971">
        <w:trPr>
          <w:trHeight w:val="459"/>
        </w:trPr>
        <w:tc>
          <w:tcPr>
            <w:tcW w:w="2027" w:type="dxa"/>
          </w:tcPr>
          <w:p w14:paraId="3BAE7AAE" w14:textId="3B2FA1C5" w:rsidR="00785CB6" w:rsidRPr="00724F21" w:rsidRDefault="00785CB6" w:rsidP="00D849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4F21">
              <w:rPr>
                <w:rFonts w:ascii="Arial" w:hAnsi="Arial" w:cs="Arial"/>
                <w:b/>
                <w:sz w:val="20"/>
                <w:szCs w:val="20"/>
              </w:rPr>
              <w:t xml:space="preserve">Lørdag </w:t>
            </w:r>
            <w:r w:rsidR="007655BF" w:rsidRPr="00724F21">
              <w:rPr>
                <w:rFonts w:ascii="Arial" w:hAnsi="Arial" w:cs="Arial"/>
                <w:b/>
                <w:sz w:val="20"/>
                <w:szCs w:val="20"/>
              </w:rPr>
              <w:t>14</w:t>
            </w:r>
            <w:r w:rsidRPr="00724F21">
              <w:rPr>
                <w:rFonts w:ascii="Arial" w:hAnsi="Arial" w:cs="Arial"/>
                <w:b/>
                <w:sz w:val="20"/>
                <w:szCs w:val="20"/>
              </w:rPr>
              <w:t>. sept.</w:t>
            </w:r>
          </w:p>
        </w:tc>
        <w:tc>
          <w:tcPr>
            <w:tcW w:w="1831" w:type="dxa"/>
          </w:tcPr>
          <w:p w14:paraId="2FA526C6" w14:textId="77777777" w:rsidR="00785CB6" w:rsidRPr="00724F21" w:rsidRDefault="00785CB6" w:rsidP="0058658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4F21">
              <w:rPr>
                <w:rFonts w:ascii="Arial" w:hAnsi="Arial" w:cs="Arial"/>
                <w:b/>
                <w:sz w:val="20"/>
                <w:szCs w:val="20"/>
              </w:rPr>
              <w:t>25 meter Pistol</w:t>
            </w:r>
          </w:p>
        </w:tc>
      </w:tr>
      <w:tr w:rsidR="00785CB6" w:rsidRPr="00724F21" w14:paraId="26234542" w14:textId="77777777" w:rsidTr="001D7971">
        <w:trPr>
          <w:trHeight w:val="229"/>
        </w:trPr>
        <w:tc>
          <w:tcPr>
            <w:tcW w:w="2027" w:type="dxa"/>
          </w:tcPr>
          <w:p w14:paraId="48577C1D" w14:textId="77777777" w:rsidR="00785CB6" w:rsidRPr="00724F21" w:rsidRDefault="00785CB6" w:rsidP="0058658A">
            <w:pPr>
              <w:rPr>
                <w:rFonts w:ascii="Arial" w:hAnsi="Arial" w:cs="Arial"/>
                <w:sz w:val="20"/>
                <w:szCs w:val="20"/>
              </w:rPr>
            </w:pPr>
            <w:r w:rsidRPr="00724F21">
              <w:rPr>
                <w:rFonts w:ascii="Arial" w:hAnsi="Arial" w:cs="Arial"/>
                <w:sz w:val="20"/>
                <w:szCs w:val="20"/>
              </w:rPr>
              <w:t>Hovedskydninger:</w:t>
            </w:r>
          </w:p>
        </w:tc>
        <w:tc>
          <w:tcPr>
            <w:tcW w:w="1831" w:type="dxa"/>
          </w:tcPr>
          <w:p w14:paraId="5F414890" w14:textId="2CE66627" w:rsidR="00785CB6" w:rsidRPr="00724F21" w:rsidRDefault="00D54786" w:rsidP="00050AA2">
            <w:pPr>
              <w:rPr>
                <w:rFonts w:ascii="Arial" w:hAnsi="Arial" w:cs="Arial"/>
                <w:sz w:val="20"/>
                <w:szCs w:val="20"/>
              </w:rPr>
            </w:pPr>
            <w:r w:rsidRPr="00724F21">
              <w:rPr>
                <w:rFonts w:ascii="Arial" w:hAnsi="Arial" w:cs="Arial"/>
                <w:sz w:val="20"/>
                <w:szCs w:val="20"/>
              </w:rPr>
              <w:t>09.00-1</w:t>
            </w:r>
            <w:r w:rsidR="00050AA2" w:rsidRPr="00724F21">
              <w:rPr>
                <w:rFonts w:ascii="Arial" w:hAnsi="Arial" w:cs="Arial"/>
                <w:sz w:val="20"/>
                <w:szCs w:val="20"/>
              </w:rPr>
              <w:t>6</w:t>
            </w:r>
            <w:r w:rsidR="00785CB6" w:rsidRPr="00724F21">
              <w:rPr>
                <w:rFonts w:ascii="Arial" w:hAnsi="Arial" w:cs="Arial"/>
                <w:sz w:val="20"/>
                <w:szCs w:val="20"/>
              </w:rPr>
              <w:t>.00</w:t>
            </w:r>
          </w:p>
        </w:tc>
      </w:tr>
    </w:tbl>
    <w:p w14:paraId="3EB71398" w14:textId="3A757A38" w:rsidR="00EE0DA5" w:rsidRPr="00724F21" w:rsidRDefault="00EE0DA5" w:rsidP="000407D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6"/>
        <w:gridCol w:w="1872"/>
      </w:tblGrid>
      <w:tr w:rsidR="002B467B" w:rsidRPr="00724F21" w14:paraId="5AE50958" w14:textId="77777777" w:rsidTr="001D7971">
        <w:tc>
          <w:tcPr>
            <w:tcW w:w="1986" w:type="dxa"/>
          </w:tcPr>
          <w:p w14:paraId="32E49482" w14:textId="25CBBD09" w:rsidR="002B467B" w:rsidRPr="00724F21" w:rsidRDefault="002B467B" w:rsidP="00D8496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4F21">
              <w:rPr>
                <w:rFonts w:ascii="Arial" w:hAnsi="Arial" w:cs="Arial"/>
                <w:b/>
                <w:sz w:val="20"/>
                <w:szCs w:val="20"/>
              </w:rPr>
              <w:t xml:space="preserve">Søndag </w:t>
            </w:r>
            <w:r w:rsidR="0062540A" w:rsidRPr="00724F21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7655BF" w:rsidRPr="00724F21">
              <w:rPr>
                <w:rFonts w:ascii="Arial" w:hAnsi="Arial" w:cs="Arial"/>
                <w:b/>
                <w:sz w:val="20"/>
                <w:szCs w:val="20"/>
              </w:rPr>
              <w:t>5</w:t>
            </w:r>
            <w:r w:rsidRPr="00724F21">
              <w:rPr>
                <w:rFonts w:ascii="Arial" w:hAnsi="Arial" w:cs="Arial"/>
                <w:b/>
                <w:sz w:val="20"/>
                <w:szCs w:val="20"/>
              </w:rPr>
              <w:t>. sept.</w:t>
            </w:r>
          </w:p>
        </w:tc>
        <w:tc>
          <w:tcPr>
            <w:tcW w:w="1872" w:type="dxa"/>
          </w:tcPr>
          <w:p w14:paraId="06220583" w14:textId="77777777" w:rsidR="002B467B" w:rsidRPr="00724F21" w:rsidRDefault="002B467B" w:rsidP="0058658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24F21">
              <w:rPr>
                <w:rFonts w:ascii="Arial" w:hAnsi="Arial" w:cs="Arial"/>
                <w:b/>
                <w:sz w:val="20"/>
                <w:szCs w:val="20"/>
              </w:rPr>
              <w:t>25 meter Pistol</w:t>
            </w:r>
          </w:p>
        </w:tc>
      </w:tr>
      <w:tr w:rsidR="002B467B" w:rsidRPr="00724F21" w14:paraId="4B3DB75C" w14:textId="77777777" w:rsidTr="001D7971">
        <w:tc>
          <w:tcPr>
            <w:tcW w:w="1986" w:type="dxa"/>
          </w:tcPr>
          <w:p w14:paraId="1FA44F09" w14:textId="77777777" w:rsidR="002B467B" w:rsidRPr="00724F21" w:rsidRDefault="002B467B" w:rsidP="0058658A">
            <w:pPr>
              <w:rPr>
                <w:rFonts w:ascii="Arial" w:hAnsi="Arial" w:cs="Arial"/>
                <w:sz w:val="20"/>
                <w:szCs w:val="20"/>
              </w:rPr>
            </w:pPr>
            <w:r w:rsidRPr="00724F21">
              <w:rPr>
                <w:rFonts w:ascii="Arial" w:hAnsi="Arial" w:cs="Arial"/>
                <w:sz w:val="20"/>
                <w:szCs w:val="20"/>
              </w:rPr>
              <w:t>Hovedskydninger:</w:t>
            </w:r>
          </w:p>
        </w:tc>
        <w:tc>
          <w:tcPr>
            <w:tcW w:w="1872" w:type="dxa"/>
          </w:tcPr>
          <w:p w14:paraId="7D78CC7B" w14:textId="624A1071" w:rsidR="002B467B" w:rsidRPr="00724F21" w:rsidRDefault="002B467B" w:rsidP="00F026D7">
            <w:pPr>
              <w:rPr>
                <w:rFonts w:ascii="Arial" w:hAnsi="Arial" w:cs="Arial"/>
                <w:sz w:val="20"/>
                <w:szCs w:val="20"/>
              </w:rPr>
            </w:pPr>
            <w:r w:rsidRPr="00724F21">
              <w:rPr>
                <w:rFonts w:ascii="Arial" w:hAnsi="Arial" w:cs="Arial"/>
                <w:sz w:val="20"/>
                <w:szCs w:val="20"/>
              </w:rPr>
              <w:t>09.00-1</w:t>
            </w:r>
            <w:r w:rsidR="00B45659" w:rsidRPr="00724F21">
              <w:rPr>
                <w:rFonts w:ascii="Arial" w:hAnsi="Arial" w:cs="Arial"/>
                <w:sz w:val="20"/>
                <w:szCs w:val="20"/>
              </w:rPr>
              <w:t>4</w:t>
            </w:r>
            <w:r w:rsidR="00AE5838" w:rsidRPr="00724F21">
              <w:rPr>
                <w:rFonts w:ascii="Arial" w:hAnsi="Arial" w:cs="Arial"/>
                <w:sz w:val="20"/>
                <w:szCs w:val="20"/>
              </w:rPr>
              <w:t>.00</w:t>
            </w:r>
          </w:p>
        </w:tc>
      </w:tr>
    </w:tbl>
    <w:p w14:paraId="7A9F1BFC" w14:textId="77777777" w:rsidR="002B467B" w:rsidRPr="00724F21" w:rsidRDefault="002B467B" w:rsidP="001758A4">
      <w:pPr>
        <w:tabs>
          <w:tab w:val="left" w:pos="-1152"/>
          <w:tab w:val="left" w:pos="0"/>
          <w:tab w:val="left" w:pos="3168"/>
          <w:tab w:val="left" w:pos="9792"/>
        </w:tabs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</w:pPr>
    </w:p>
    <w:tbl>
      <w:tblPr>
        <w:tblStyle w:val="Tabel-Gitter"/>
        <w:tblW w:w="3823" w:type="dxa"/>
        <w:tblLayout w:type="fixed"/>
        <w:tblLook w:val="0000" w:firstRow="0" w:lastRow="0" w:firstColumn="0" w:lastColumn="0" w:noHBand="0" w:noVBand="0"/>
      </w:tblPr>
      <w:tblGrid>
        <w:gridCol w:w="1986"/>
        <w:gridCol w:w="1837"/>
      </w:tblGrid>
      <w:tr w:rsidR="002B467B" w:rsidRPr="00724F21" w14:paraId="6DD63DEA" w14:textId="77777777" w:rsidTr="00D54786">
        <w:tc>
          <w:tcPr>
            <w:tcW w:w="1986" w:type="dxa"/>
          </w:tcPr>
          <w:p w14:paraId="421DDC4A" w14:textId="03A60EF4" w:rsidR="002B467B" w:rsidRPr="00724F21" w:rsidRDefault="002B467B" w:rsidP="00052E5C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</w:pPr>
            <w:r w:rsidRPr="00724F21"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  <w:t xml:space="preserve">Lørdag </w:t>
            </w:r>
            <w:r w:rsidR="0062540A" w:rsidRPr="00724F21"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  <w:t>2</w:t>
            </w:r>
            <w:r w:rsidR="007655BF" w:rsidRPr="00724F21"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  <w:t>8</w:t>
            </w:r>
            <w:r w:rsidRPr="00724F21"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  <w:t>. sept.</w:t>
            </w:r>
          </w:p>
        </w:tc>
        <w:tc>
          <w:tcPr>
            <w:tcW w:w="1837" w:type="dxa"/>
          </w:tcPr>
          <w:p w14:paraId="0E98D8AE" w14:textId="77777777" w:rsidR="002B467B" w:rsidRPr="00724F21" w:rsidRDefault="002B467B" w:rsidP="0058658A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</w:pPr>
            <w:r w:rsidRPr="00724F21"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  <w:t>25 meter Pistol</w:t>
            </w:r>
          </w:p>
        </w:tc>
      </w:tr>
      <w:tr w:rsidR="002B467B" w:rsidRPr="00724F21" w14:paraId="395D416F" w14:textId="77777777" w:rsidTr="00D54786">
        <w:tc>
          <w:tcPr>
            <w:tcW w:w="1986" w:type="dxa"/>
          </w:tcPr>
          <w:p w14:paraId="4F122F7F" w14:textId="77777777" w:rsidR="002B467B" w:rsidRPr="00724F21" w:rsidRDefault="002B467B" w:rsidP="0058658A">
            <w:pPr>
              <w:rPr>
                <w:rFonts w:ascii="Arial" w:hAnsi="Arial" w:cs="Arial"/>
                <w:sz w:val="20"/>
                <w:szCs w:val="20"/>
              </w:rPr>
            </w:pPr>
            <w:r w:rsidRPr="00724F21">
              <w:rPr>
                <w:rFonts w:ascii="Arial" w:hAnsi="Arial" w:cs="Arial"/>
                <w:sz w:val="20"/>
                <w:szCs w:val="20"/>
              </w:rPr>
              <w:t>Hovedskydninger:</w:t>
            </w:r>
          </w:p>
        </w:tc>
        <w:tc>
          <w:tcPr>
            <w:tcW w:w="1837" w:type="dxa"/>
          </w:tcPr>
          <w:p w14:paraId="07B4EDC9" w14:textId="0721E75F" w:rsidR="002B467B" w:rsidRPr="00724F21" w:rsidRDefault="002B467B" w:rsidP="00050AA2">
            <w:pPr>
              <w:rPr>
                <w:rFonts w:ascii="Arial" w:hAnsi="Arial" w:cs="Arial"/>
                <w:sz w:val="20"/>
                <w:szCs w:val="20"/>
              </w:rPr>
            </w:pPr>
            <w:r w:rsidRPr="00724F21">
              <w:rPr>
                <w:rFonts w:ascii="Arial" w:hAnsi="Arial" w:cs="Arial"/>
                <w:sz w:val="20"/>
                <w:szCs w:val="20"/>
              </w:rPr>
              <w:t>09.00-1</w:t>
            </w:r>
            <w:r w:rsidR="00050AA2" w:rsidRPr="00724F21">
              <w:rPr>
                <w:rFonts w:ascii="Arial" w:hAnsi="Arial" w:cs="Arial"/>
                <w:sz w:val="20"/>
                <w:szCs w:val="20"/>
              </w:rPr>
              <w:t>6</w:t>
            </w:r>
            <w:r w:rsidRPr="00724F21">
              <w:rPr>
                <w:rFonts w:ascii="Arial" w:hAnsi="Arial" w:cs="Arial"/>
                <w:sz w:val="20"/>
                <w:szCs w:val="20"/>
              </w:rPr>
              <w:t>.00</w:t>
            </w:r>
          </w:p>
        </w:tc>
      </w:tr>
    </w:tbl>
    <w:p w14:paraId="0A368A8C" w14:textId="03AD37CA" w:rsidR="001758A4" w:rsidRPr="00724F21" w:rsidRDefault="001758A4" w:rsidP="001758A4">
      <w:pPr>
        <w:tabs>
          <w:tab w:val="left" w:pos="-1152"/>
          <w:tab w:val="left" w:pos="0"/>
          <w:tab w:val="left" w:pos="3168"/>
          <w:tab w:val="left" w:pos="9792"/>
        </w:tabs>
        <w:rPr>
          <w:rFonts w:ascii="Arial" w:hAnsi="Arial" w:cs="Arial"/>
          <w:sz w:val="20"/>
          <w:szCs w:val="20"/>
        </w:rPr>
      </w:pPr>
    </w:p>
    <w:tbl>
      <w:tblPr>
        <w:tblW w:w="3858" w:type="dxa"/>
        <w:tblInd w:w="-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6"/>
        <w:gridCol w:w="1872"/>
      </w:tblGrid>
      <w:tr w:rsidR="002B467B" w:rsidRPr="00724F21" w14:paraId="3CF9AF9D" w14:textId="77777777" w:rsidTr="00D54786">
        <w:tc>
          <w:tcPr>
            <w:tcW w:w="1986" w:type="dxa"/>
          </w:tcPr>
          <w:p w14:paraId="696DD3A1" w14:textId="30C964F9" w:rsidR="002B467B" w:rsidRPr="00724F21" w:rsidRDefault="002B467B" w:rsidP="00052E5C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</w:pPr>
            <w:r w:rsidRPr="00724F21"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  <w:t xml:space="preserve">Søndag </w:t>
            </w:r>
            <w:r w:rsidR="0062540A" w:rsidRPr="00724F21"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  <w:t>2</w:t>
            </w:r>
            <w:r w:rsidR="007655BF" w:rsidRPr="00724F21"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  <w:t>9</w:t>
            </w:r>
            <w:r w:rsidR="00D425B6" w:rsidRPr="00724F21"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  <w:t>. sep</w:t>
            </w:r>
            <w:r w:rsidR="00D77842" w:rsidRPr="00724F21"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  <w:t>.</w:t>
            </w:r>
          </w:p>
        </w:tc>
        <w:tc>
          <w:tcPr>
            <w:tcW w:w="1872" w:type="dxa"/>
          </w:tcPr>
          <w:p w14:paraId="355CBF3A" w14:textId="77777777" w:rsidR="002B467B" w:rsidRPr="00724F21" w:rsidRDefault="002B467B" w:rsidP="0058658A">
            <w:pPr>
              <w:tabs>
                <w:tab w:val="left" w:pos="-1152"/>
                <w:tab w:val="left" w:pos="0"/>
                <w:tab w:val="left" w:pos="3168"/>
                <w:tab w:val="left" w:pos="9792"/>
              </w:tabs>
              <w:snapToGrid w:val="0"/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</w:pPr>
            <w:r w:rsidRPr="00724F21">
              <w:rPr>
                <w:rFonts w:ascii="Arial" w:hAnsi="Arial" w:cs="Arial"/>
                <w:b/>
                <w:color w:val="000000"/>
                <w:spacing w:val="-2"/>
                <w:sz w:val="20"/>
                <w:szCs w:val="20"/>
              </w:rPr>
              <w:t>25 meter Pistol</w:t>
            </w:r>
          </w:p>
        </w:tc>
      </w:tr>
      <w:tr w:rsidR="002B467B" w:rsidRPr="00724F21" w14:paraId="2D0E9F6E" w14:textId="77777777" w:rsidTr="00D54786">
        <w:tc>
          <w:tcPr>
            <w:tcW w:w="1986" w:type="dxa"/>
          </w:tcPr>
          <w:p w14:paraId="51D30196" w14:textId="77777777" w:rsidR="002B467B" w:rsidRPr="00724F21" w:rsidRDefault="002B467B" w:rsidP="0058658A">
            <w:pPr>
              <w:rPr>
                <w:rFonts w:ascii="Arial" w:hAnsi="Arial" w:cs="Arial"/>
                <w:sz w:val="20"/>
                <w:szCs w:val="20"/>
              </w:rPr>
            </w:pPr>
            <w:r w:rsidRPr="00724F21">
              <w:rPr>
                <w:rFonts w:ascii="Arial" w:hAnsi="Arial" w:cs="Arial"/>
                <w:sz w:val="20"/>
                <w:szCs w:val="20"/>
              </w:rPr>
              <w:t>Hovedskydninger:</w:t>
            </w:r>
          </w:p>
        </w:tc>
        <w:tc>
          <w:tcPr>
            <w:tcW w:w="1872" w:type="dxa"/>
          </w:tcPr>
          <w:p w14:paraId="26F0B262" w14:textId="70E51609" w:rsidR="002B467B" w:rsidRPr="00724F21" w:rsidRDefault="002B467B" w:rsidP="00AE5838">
            <w:pPr>
              <w:rPr>
                <w:rFonts w:ascii="Arial" w:hAnsi="Arial" w:cs="Arial"/>
                <w:sz w:val="20"/>
                <w:szCs w:val="20"/>
              </w:rPr>
            </w:pPr>
            <w:r w:rsidRPr="00724F21">
              <w:rPr>
                <w:rFonts w:ascii="Arial" w:hAnsi="Arial" w:cs="Arial"/>
                <w:sz w:val="20"/>
                <w:szCs w:val="20"/>
              </w:rPr>
              <w:t>09.00-1</w:t>
            </w:r>
            <w:r w:rsidR="00D46365" w:rsidRPr="00724F21">
              <w:rPr>
                <w:rFonts w:ascii="Arial" w:hAnsi="Arial" w:cs="Arial"/>
                <w:sz w:val="20"/>
                <w:szCs w:val="20"/>
              </w:rPr>
              <w:t>4</w:t>
            </w:r>
            <w:r w:rsidR="00AE5838" w:rsidRPr="00724F21">
              <w:rPr>
                <w:rFonts w:ascii="Arial" w:hAnsi="Arial" w:cs="Arial"/>
                <w:sz w:val="20"/>
                <w:szCs w:val="20"/>
              </w:rPr>
              <w:t>.00</w:t>
            </w:r>
          </w:p>
        </w:tc>
      </w:tr>
    </w:tbl>
    <w:p w14:paraId="323149AC" w14:textId="5728EC8B" w:rsidR="001758A4" w:rsidRPr="00724F21" w:rsidRDefault="001758A4" w:rsidP="004C023C">
      <w:pPr>
        <w:spacing w:line="240" w:lineRule="auto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24F21">
        <w:rPr>
          <w:rFonts w:ascii="Arial" w:hAnsi="Arial" w:cs="Arial"/>
          <w:b/>
          <w:color w:val="000000"/>
          <w:sz w:val="20"/>
          <w:szCs w:val="20"/>
          <w:u w:val="single"/>
        </w:rPr>
        <w:lastRenderedPageBreak/>
        <w:t>Klassificering:</w:t>
      </w:r>
    </w:p>
    <w:p w14:paraId="27E424F3" w14:textId="258111F4" w:rsidR="001758A4" w:rsidRPr="00724F21" w:rsidRDefault="001758A4" w:rsidP="004C023C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 xml:space="preserve">Der gøres opmærksom på, at det er skyttens </w:t>
      </w:r>
      <w:r w:rsidR="00D53A8D" w:rsidRPr="00724F21">
        <w:rPr>
          <w:rFonts w:ascii="Arial" w:hAnsi="Arial" w:cs="Arial"/>
          <w:b/>
          <w:color w:val="000000"/>
          <w:sz w:val="20"/>
          <w:szCs w:val="20"/>
        </w:rPr>
        <w:t xml:space="preserve">klassificering den </w:t>
      </w:r>
      <w:r w:rsidR="00070707" w:rsidRPr="00724F21">
        <w:rPr>
          <w:rFonts w:ascii="Arial" w:hAnsi="Arial" w:cs="Arial"/>
          <w:b/>
          <w:color w:val="000000"/>
          <w:sz w:val="20"/>
          <w:szCs w:val="20"/>
        </w:rPr>
        <w:t>2</w:t>
      </w:r>
      <w:r w:rsidR="007655BF" w:rsidRPr="00724F21">
        <w:rPr>
          <w:rFonts w:ascii="Arial" w:hAnsi="Arial" w:cs="Arial"/>
          <w:b/>
          <w:color w:val="000000"/>
          <w:sz w:val="20"/>
          <w:szCs w:val="20"/>
        </w:rPr>
        <w:t>. september</w:t>
      </w:r>
      <w:r w:rsidRPr="00724F21">
        <w:rPr>
          <w:rFonts w:ascii="Arial" w:hAnsi="Arial" w:cs="Arial"/>
          <w:color w:val="000000"/>
          <w:sz w:val="20"/>
          <w:szCs w:val="20"/>
        </w:rPr>
        <w:t>, der er gæld</w:t>
      </w:r>
      <w:r w:rsidRPr="00724F21">
        <w:rPr>
          <w:rFonts w:ascii="Arial" w:hAnsi="Arial" w:cs="Arial"/>
          <w:color w:val="000000"/>
          <w:sz w:val="20"/>
          <w:szCs w:val="20"/>
        </w:rPr>
        <w:softHyphen/>
        <w:t>ende til såvel de individuelle som til holdkonkurrencerne. Stikprøvevis klassificeringskontrol vil forekomme, og som minimum vil alle medaljedeltageres klassificering blive kontrolleret.</w:t>
      </w:r>
    </w:p>
    <w:p w14:paraId="17ED2CE4" w14:textId="57CC6243" w:rsidR="00AB5B03" w:rsidRPr="00724F21" w:rsidRDefault="00AB5B03" w:rsidP="004C023C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color w:val="000000"/>
          <w:sz w:val="20"/>
          <w:szCs w:val="20"/>
        </w:rPr>
      </w:pPr>
    </w:p>
    <w:p w14:paraId="14FC241A" w14:textId="77777777" w:rsidR="00733961" w:rsidRPr="00724F21" w:rsidRDefault="00733961" w:rsidP="004C023C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color w:val="000000"/>
          <w:sz w:val="20"/>
          <w:szCs w:val="20"/>
        </w:rPr>
      </w:pPr>
    </w:p>
    <w:p w14:paraId="47BC953C" w14:textId="77777777" w:rsidR="005418B5" w:rsidRPr="00724F21" w:rsidRDefault="00733961" w:rsidP="005418B5">
      <w:pPr>
        <w:spacing w:line="240" w:lineRule="auto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24F21">
        <w:rPr>
          <w:rFonts w:ascii="Arial" w:hAnsi="Arial" w:cs="Arial"/>
          <w:b/>
          <w:color w:val="000000"/>
          <w:sz w:val="20"/>
          <w:szCs w:val="20"/>
          <w:u w:val="single"/>
        </w:rPr>
        <w:t>Øvrige bestemmelser:</w:t>
      </w:r>
    </w:p>
    <w:p w14:paraId="22FAD4D7" w14:textId="22984C87" w:rsidR="007616DF" w:rsidRPr="00724F21" w:rsidRDefault="007616DF" w:rsidP="005418B5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>Øvrige bestemmelser fremgår i Kap 5 ”konkurrencebestemmelser for baneskydning, Pistol”.</w:t>
      </w:r>
    </w:p>
    <w:p w14:paraId="382DB2AE" w14:textId="228D29FF" w:rsidR="00017CBC" w:rsidRPr="00724F21" w:rsidRDefault="007616DF" w:rsidP="006A70A5">
      <w:pPr>
        <w:pStyle w:val="NormalWeb"/>
        <w:spacing w:after="240" w:afterAutospacing="0"/>
        <w:rPr>
          <w:rFonts w:ascii="Arial" w:eastAsiaTheme="minorHAnsi" w:hAnsi="Arial" w:cs="Arial"/>
          <w:color w:val="000000"/>
          <w:sz w:val="20"/>
          <w:szCs w:val="20"/>
        </w:rPr>
      </w:pPr>
      <w:r w:rsidRPr="00724F21">
        <w:rPr>
          <w:rFonts w:ascii="Arial" w:eastAsiaTheme="minorHAnsi" w:hAnsi="Arial" w:cs="Arial"/>
          <w:color w:val="000000"/>
          <w:sz w:val="20"/>
          <w:szCs w:val="20"/>
        </w:rPr>
        <w:t>Våbenkontrol findes ved våbenopbevaring i forlængelse af 200 meter banen. Våbenkontrol er frivillig, dog foretages stikprøvekontrol ved alle skydehold. Stikprøvekontrol kan forekomme før</w:t>
      </w:r>
      <w:r w:rsidR="006A70A5" w:rsidRPr="00724F21">
        <w:rPr>
          <w:rFonts w:ascii="Arial" w:eastAsiaTheme="minorHAnsi" w:hAnsi="Arial" w:cs="Arial"/>
          <w:color w:val="000000"/>
          <w:sz w:val="20"/>
          <w:szCs w:val="20"/>
        </w:rPr>
        <w:t>,</w:t>
      </w:r>
      <w:r w:rsidRPr="00724F21">
        <w:rPr>
          <w:rFonts w:ascii="Arial" w:eastAsiaTheme="minorHAnsi" w:hAnsi="Arial" w:cs="Arial"/>
          <w:color w:val="000000"/>
          <w:sz w:val="20"/>
          <w:szCs w:val="20"/>
        </w:rPr>
        <w:t xml:space="preserve"> under og efter skydning.</w:t>
      </w:r>
    </w:p>
    <w:p w14:paraId="6AC118D0" w14:textId="77777777" w:rsidR="00733961" w:rsidRPr="00724F21" w:rsidRDefault="00733961" w:rsidP="00B87587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b/>
          <w:color w:val="000000"/>
          <w:spacing w:val="-3"/>
          <w:sz w:val="20"/>
          <w:szCs w:val="20"/>
          <w:u w:val="single"/>
        </w:rPr>
      </w:pPr>
    </w:p>
    <w:p w14:paraId="5F8AC373" w14:textId="77777777" w:rsidR="00B87587" w:rsidRPr="00724F21" w:rsidRDefault="00B87587" w:rsidP="00B87587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b/>
          <w:color w:val="000000"/>
          <w:spacing w:val="-3"/>
          <w:sz w:val="20"/>
          <w:szCs w:val="20"/>
          <w:u w:val="single"/>
        </w:rPr>
      </w:pPr>
      <w:r w:rsidRPr="00724F21">
        <w:rPr>
          <w:rFonts w:ascii="Arial" w:hAnsi="Arial" w:cs="Arial"/>
          <w:b/>
          <w:color w:val="000000"/>
          <w:spacing w:val="-3"/>
          <w:sz w:val="20"/>
          <w:szCs w:val="20"/>
          <w:u w:val="single"/>
        </w:rPr>
        <w:t>Indskud:</w:t>
      </w:r>
    </w:p>
    <w:p w14:paraId="6978F1A2" w14:textId="77777777" w:rsidR="00B87587" w:rsidRPr="00724F21" w:rsidRDefault="00B87587" w:rsidP="00B87587">
      <w:pPr>
        <w:tabs>
          <w:tab w:val="left" w:pos="-1152"/>
          <w:tab w:val="left" w:pos="0"/>
          <w:tab w:val="left" w:pos="5103"/>
          <w:tab w:val="left" w:pos="9792"/>
        </w:tabs>
        <w:spacing w:line="240" w:lineRule="auto"/>
        <w:rPr>
          <w:rFonts w:ascii="Arial" w:hAnsi="Arial" w:cs="Arial"/>
          <w:color w:val="000000"/>
          <w:spacing w:val="-2"/>
          <w:sz w:val="20"/>
          <w:szCs w:val="20"/>
        </w:rPr>
      </w:pPr>
      <w:r w:rsidRPr="00724F21">
        <w:rPr>
          <w:rFonts w:ascii="Arial" w:hAnsi="Arial" w:cs="Arial"/>
          <w:color w:val="000000"/>
          <w:spacing w:val="-2"/>
          <w:sz w:val="20"/>
          <w:szCs w:val="20"/>
        </w:rPr>
        <w:t xml:space="preserve">For hvert klasseprogram: </w:t>
      </w:r>
    </w:p>
    <w:p w14:paraId="5FDAD267" w14:textId="487C0BB2" w:rsidR="00B87587" w:rsidRPr="00724F21" w:rsidRDefault="00B87587" w:rsidP="00B87587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rFonts w:ascii="Arial" w:hAnsi="Arial" w:cs="Arial"/>
          <w:color w:val="000000"/>
          <w:spacing w:val="-2"/>
          <w:sz w:val="20"/>
          <w:szCs w:val="20"/>
        </w:rPr>
      </w:pPr>
      <w:r w:rsidRPr="00724F21">
        <w:rPr>
          <w:rFonts w:ascii="Arial" w:hAnsi="Arial" w:cs="Arial"/>
          <w:color w:val="000000"/>
          <w:spacing w:val="-2"/>
          <w:sz w:val="20"/>
          <w:szCs w:val="20"/>
        </w:rPr>
        <w:t>1 skydning</w:t>
      </w:r>
      <w:r w:rsidRPr="00724F21">
        <w:rPr>
          <w:rFonts w:ascii="Arial" w:hAnsi="Arial" w:cs="Arial"/>
          <w:color w:val="000000"/>
          <w:spacing w:val="-2"/>
          <w:sz w:val="20"/>
          <w:szCs w:val="20"/>
        </w:rPr>
        <w:tab/>
        <w:t>BK/JUN</w:t>
      </w:r>
      <w:r w:rsidR="00724F21">
        <w:rPr>
          <w:rFonts w:ascii="Arial" w:hAnsi="Arial" w:cs="Arial"/>
          <w:color w:val="000000"/>
          <w:spacing w:val="-2"/>
          <w:sz w:val="20"/>
          <w:szCs w:val="20"/>
        </w:rPr>
        <w:tab/>
      </w:r>
      <w:r w:rsidR="009B4E7B" w:rsidRPr="00724F21">
        <w:rPr>
          <w:rFonts w:ascii="Arial" w:hAnsi="Arial" w:cs="Arial"/>
          <w:color w:val="000000"/>
          <w:spacing w:val="-2"/>
          <w:sz w:val="20"/>
          <w:szCs w:val="20"/>
        </w:rPr>
        <w:t>120</w:t>
      </w:r>
      <w:r w:rsidRPr="00724F21">
        <w:rPr>
          <w:rFonts w:ascii="Arial" w:hAnsi="Arial" w:cs="Arial"/>
          <w:color w:val="000000"/>
          <w:spacing w:val="-2"/>
          <w:sz w:val="20"/>
          <w:szCs w:val="20"/>
        </w:rPr>
        <w:t xml:space="preserve"> kr.</w:t>
      </w:r>
    </w:p>
    <w:p w14:paraId="68C6B19A" w14:textId="59D978FD" w:rsidR="00B87587" w:rsidRPr="00724F21" w:rsidRDefault="00B87587" w:rsidP="00B87587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rFonts w:ascii="Arial" w:hAnsi="Arial" w:cs="Arial"/>
          <w:color w:val="FF0000"/>
          <w:spacing w:val="-2"/>
          <w:sz w:val="20"/>
          <w:szCs w:val="20"/>
        </w:rPr>
      </w:pPr>
      <w:r w:rsidRPr="00724F21">
        <w:rPr>
          <w:rFonts w:ascii="Arial" w:hAnsi="Arial" w:cs="Arial"/>
          <w:color w:val="000000"/>
          <w:spacing w:val="-2"/>
          <w:sz w:val="20"/>
          <w:szCs w:val="20"/>
        </w:rPr>
        <w:t>1 skydning</w:t>
      </w:r>
      <w:r w:rsidRPr="00724F21">
        <w:rPr>
          <w:rFonts w:ascii="Arial" w:hAnsi="Arial" w:cs="Arial"/>
          <w:color w:val="000000"/>
          <w:spacing w:val="-2"/>
          <w:sz w:val="20"/>
          <w:szCs w:val="20"/>
        </w:rPr>
        <w:tab/>
        <w:t xml:space="preserve">VOKSEN                                  </w:t>
      </w:r>
      <w:r w:rsidR="00724F21">
        <w:rPr>
          <w:rFonts w:ascii="Arial" w:hAnsi="Arial" w:cs="Arial"/>
          <w:color w:val="000000"/>
          <w:spacing w:val="-2"/>
          <w:sz w:val="20"/>
          <w:szCs w:val="20"/>
        </w:rPr>
        <w:tab/>
      </w:r>
      <w:r w:rsidR="009B4E7B" w:rsidRPr="00724F21">
        <w:rPr>
          <w:rFonts w:ascii="Arial" w:hAnsi="Arial" w:cs="Arial"/>
          <w:color w:val="000000"/>
          <w:spacing w:val="-2"/>
          <w:sz w:val="20"/>
          <w:szCs w:val="20"/>
        </w:rPr>
        <w:t>135</w:t>
      </w:r>
      <w:r w:rsidRPr="00724F21">
        <w:rPr>
          <w:rFonts w:ascii="Arial" w:hAnsi="Arial" w:cs="Arial"/>
          <w:color w:val="000000"/>
          <w:spacing w:val="-2"/>
          <w:sz w:val="20"/>
          <w:szCs w:val="20"/>
        </w:rPr>
        <w:t xml:space="preserve"> kr.</w:t>
      </w:r>
      <w:r w:rsidRPr="00724F21">
        <w:rPr>
          <w:rFonts w:ascii="Arial" w:hAnsi="Arial" w:cs="Arial"/>
          <w:color w:val="FF0000"/>
          <w:spacing w:val="-2"/>
          <w:sz w:val="20"/>
          <w:szCs w:val="20"/>
        </w:rPr>
        <w:t xml:space="preserve"> </w:t>
      </w:r>
    </w:p>
    <w:p w14:paraId="3D5F120F" w14:textId="77777777" w:rsidR="007655BF" w:rsidRPr="00724F21" w:rsidRDefault="007655BF" w:rsidP="00B87587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rFonts w:ascii="Arial" w:hAnsi="Arial" w:cs="Arial"/>
          <w:color w:val="FF0000"/>
          <w:spacing w:val="-2"/>
          <w:sz w:val="20"/>
          <w:szCs w:val="20"/>
        </w:rPr>
      </w:pPr>
    </w:p>
    <w:p w14:paraId="1030A408" w14:textId="77777777" w:rsidR="007655BF" w:rsidRPr="00724F21" w:rsidRDefault="007655BF" w:rsidP="007655BF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 xml:space="preserve">Indskuddene vil blive opkrævet af DGI Skydning/landsdelsforeningerne. Foreningerne/skytterne vil som minimum blive opkrævet for det antal hovedskydninger, som de på forhånd har bestilt ved tilmeldingsfristens udløb på </w:t>
      </w:r>
      <w:hyperlink r:id="rId12" w:history="1">
        <w:r w:rsidRPr="00724F21">
          <w:rPr>
            <w:rStyle w:val="Hyperlink"/>
            <w:rFonts w:ascii="Arial" w:hAnsi="Arial" w:cs="Arial"/>
            <w:sz w:val="20"/>
            <w:szCs w:val="20"/>
          </w:rPr>
          <w:t>http://skydetilmelding.dgi.dk/</w:t>
        </w:r>
      </w:hyperlink>
    </w:p>
    <w:p w14:paraId="5F2CC4F4" w14:textId="77777777" w:rsidR="007655BF" w:rsidRPr="00724F21" w:rsidRDefault="007655BF" w:rsidP="000D31C6">
      <w:pPr>
        <w:tabs>
          <w:tab w:val="left" w:pos="3969"/>
        </w:tabs>
        <w:rPr>
          <w:rFonts w:ascii="Arial" w:eastAsia="Verdana" w:hAnsi="Arial" w:cs="Arial"/>
          <w:color w:val="000000"/>
          <w:sz w:val="20"/>
          <w:szCs w:val="20"/>
        </w:rPr>
      </w:pPr>
    </w:p>
    <w:p w14:paraId="4566CE06" w14:textId="13FA9A38" w:rsidR="00B87587" w:rsidRPr="00724F21" w:rsidRDefault="00B87587" w:rsidP="00B87587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color w:val="000000"/>
          <w:spacing w:val="-2"/>
          <w:sz w:val="20"/>
          <w:szCs w:val="20"/>
        </w:rPr>
      </w:pPr>
    </w:p>
    <w:p w14:paraId="075C4F1E" w14:textId="77777777" w:rsidR="00046C27" w:rsidRPr="00724F21" w:rsidRDefault="00046C27" w:rsidP="00046C27">
      <w:pPr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da-DK"/>
        </w:rPr>
      </w:pPr>
      <w:r w:rsidRPr="00724F21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eastAsia="da-DK"/>
        </w:rPr>
        <w:t>Præmier:</w:t>
      </w:r>
    </w:p>
    <w:p w14:paraId="7B53DF4D" w14:textId="77777777" w:rsidR="00046C27" w:rsidRPr="00724F21" w:rsidRDefault="00046C27" w:rsidP="00046C27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  <w:lang w:eastAsia="da-DK"/>
        </w:rPr>
      </w:pPr>
      <w:r w:rsidRPr="00724F21">
        <w:rPr>
          <w:rFonts w:ascii="Arial" w:eastAsia="Times New Roman" w:hAnsi="Arial" w:cs="Arial"/>
          <w:color w:val="000000"/>
          <w:sz w:val="20"/>
          <w:szCs w:val="20"/>
          <w:lang w:eastAsia="da-DK"/>
        </w:rPr>
        <w:t>Alle BK og Junior skytter modtager en DM deltagermedalje. Der kan modtages ét stk. pr. deltager, uanset hvor mange discipliner der skydes.</w:t>
      </w:r>
    </w:p>
    <w:p w14:paraId="5BAA9005" w14:textId="269C812D" w:rsidR="00046C27" w:rsidRPr="00724F21" w:rsidRDefault="00005F2C" w:rsidP="00046C27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  <w:lang w:eastAsia="da-DK"/>
        </w:rPr>
      </w:pPr>
      <w:r w:rsidRPr="00724F21">
        <w:rPr>
          <w:rFonts w:ascii="Arial" w:eastAsia="Times New Roman" w:hAnsi="Arial" w:cs="Arial"/>
          <w:color w:val="000000"/>
          <w:sz w:val="20"/>
          <w:szCs w:val="20"/>
          <w:lang w:eastAsia="da-DK"/>
        </w:rPr>
        <w:t>D</w:t>
      </w:r>
      <w:r w:rsidR="00046C27" w:rsidRPr="00724F21">
        <w:rPr>
          <w:rFonts w:ascii="Arial" w:eastAsia="Times New Roman" w:hAnsi="Arial" w:cs="Arial"/>
          <w:color w:val="000000"/>
          <w:sz w:val="20"/>
          <w:szCs w:val="20"/>
          <w:lang w:eastAsia="da-DK"/>
        </w:rPr>
        <w:t xml:space="preserve">M deltagermedaljen kan afhentes på stævnekontoret </w:t>
      </w:r>
      <w:r w:rsidR="007655BF" w:rsidRPr="00724F21">
        <w:rPr>
          <w:rFonts w:ascii="Arial" w:eastAsia="Times New Roman" w:hAnsi="Arial" w:cs="Arial"/>
          <w:color w:val="000000"/>
          <w:sz w:val="20"/>
          <w:szCs w:val="20"/>
          <w:lang w:eastAsia="da-DK"/>
        </w:rPr>
        <w:t>når skyttens første skydning har fundet sted.</w:t>
      </w:r>
      <w:r w:rsidR="00046C27" w:rsidRPr="00724F21">
        <w:rPr>
          <w:rFonts w:ascii="Arial" w:eastAsia="Times New Roman" w:hAnsi="Arial" w:cs="Arial"/>
          <w:color w:val="000000"/>
          <w:sz w:val="20"/>
          <w:szCs w:val="20"/>
          <w:lang w:eastAsia="da-DK"/>
        </w:rPr>
        <w:t xml:space="preserve"> </w:t>
      </w:r>
    </w:p>
    <w:p w14:paraId="3964042E" w14:textId="77777777" w:rsidR="00046C27" w:rsidRPr="00724F21" w:rsidRDefault="00046C27" w:rsidP="00046C27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  <w:lang w:eastAsia="da-DK"/>
        </w:rPr>
      </w:pPr>
      <w:r w:rsidRPr="00724F21">
        <w:rPr>
          <w:rFonts w:ascii="Arial" w:eastAsia="Times New Roman" w:hAnsi="Arial" w:cs="Arial"/>
          <w:color w:val="000000"/>
          <w:sz w:val="20"/>
          <w:szCs w:val="20"/>
          <w:lang w:eastAsia="da-DK"/>
        </w:rPr>
        <w:t xml:space="preserve">Der uddeles ikke hovedskydningspræmier i øvrige klasser. </w:t>
      </w:r>
    </w:p>
    <w:p w14:paraId="0FFB0840" w14:textId="5A7F4FAC" w:rsidR="00B87587" w:rsidRPr="00724F21" w:rsidRDefault="00046C27" w:rsidP="00046C27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  <w:lang w:eastAsia="da-DK"/>
        </w:rPr>
      </w:pPr>
      <w:r w:rsidRPr="00724F21">
        <w:rPr>
          <w:rFonts w:ascii="Arial" w:eastAsia="Times New Roman" w:hAnsi="Arial" w:cs="Arial"/>
          <w:color w:val="000000"/>
          <w:sz w:val="20"/>
          <w:szCs w:val="20"/>
          <w:lang w:eastAsia="da-DK"/>
        </w:rPr>
        <w:t>Øvrige præmier i henhold til Skyttebogen 202</w:t>
      </w:r>
      <w:r w:rsidR="007655BF" w:rsidRPr="00724F21">
        <w:rPr>
          <w:rFonts w:ascii="Arial" w:eastAsia="Times New Roman" w:hAnsi="Arial" w:cs="Arial"/>
          <w:color w:val="000000"/>
          <w:sz w:val="20"/>
          <w:szCs w:val="20"/>
          <w:lang w:eastAsia="da-DK"/>
        </w:rPr>
        <w:t>3</w:t>
      </w:r>
      <w:r w:rsidRPr="00724F21">
        <w:rPr>
          <w:rFonts w:ascii="Arial" w:eastAsia="Times New Roman" w:hAnsi="Arial" w:cs="Arial"/>
          <w:color w:val="000000"/>
          <w:sz w:val="20"/>
          <w:szCs w:val="20"/>
          <w:lang w:eastAsia="da-DK"/>
        </w:rPr>
        <w:t>/202</w:t>
      </w:r>
      <w:r w:rsidR="007655BF" w:rsidRPr="00724F21">
        <w:rPr>
          <w:rFonts w:ascii="Arial" w:eastAsia="Times New Roman" w:hAnsi="Arial" w:cs="Arial"/>
          <w:color w:val="000000"/>
          <w:sz w:val="20"/>
          <w:szCs w:val="20"/>
          <w:lang w:eastAsia="da-DK"/>
        </w:rPr>
        <w:t>4</w:t>
      </w:r>
      <w:r w:rsidRPr="00724F21">
        <w:rPr>
          <w:rFonts w:ascii="Arial" w:eastAsia="Times New Roman" w:hAnsi="Arial" w:cs="Arial"/>
          <w:color w:val="000000"/>
          <w:sz w:val="20"/>
          <w:szCs w:val="20"/>
          <w:lang w:eastAsia="da-DK"/>
        </w:rPr>
        <w:t xml:space="preserve">. </w:t>
      </w:r>
    </w:p>
    <w:p w14:paraId="7DE095CA" w14:textId="2BDF738D" w:rsidR="00046C27" w:rsidRPr="00724F21" w:rsidRDefault="00046C27" w:rsidP="00046C27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  <w:lang w:eastAsia="da-DK"/>
        </w:rPr>
      </w:pPr>
    </w:p>
    <w:p w14:paraId="00F36287" w14:textId="77777777" w:rsidR="00046C27" w:rsidRPr="00724F21" w:rsidRDefault="00046C27" w:rsidP="00046C27">
      <w:pPr>
        <w:rPr>
          <w:rFonts w:ascii="Arial" w:hAnsi="Arial" w:cs="Arial"/>
          <w:b/>
          <w:color w:val="000000"/>
          <w:sz w:val="20"/>
          <w:szCs w:val="20"/>
        </w:rPr>
      </w:pPr>
      <w:r w:rsidRPr="00724F21">
        <w:rPr>
          <w:rFonts w:ascii="Arial" w:hAnsi="Arial" w:cs="Arial"/>
          <w:b/>
          <w:color w:val="000000"/>
          <w:sz w:val="20"/>
          <w:szCs w:val="20"/>
        </w:rPr>
        <w:t xml:space="preserve">Der er ikke individuelle eller hold præmieoverrækkelse på pistol – Præmier eftersendes </w:t>
      </w:r>
    </w:p>
    <w:p w14:paraId="3660A3CB" w14:textId="347865BC" w:rsidR="00046C27" w:rsidRPr="00724F21" w:rsidRDefault="00046C27" w:rsidP="00046C27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  <w:highlight w:val="cyan"/>
          <w:lang w:eastAsia="da-DK"/>
        </w:rPr>
      </w:pPr>
    </w:p>
    <w:p w14:paraId="09E39F9D" w14:textId="7C6EF3FE" w:rsidR="00046C27" w:rsidRPr="00724F21" w:rsidRDefault="00046C27" w:rsidP="00046C27">
      <w:pPr>
        <w:spacing w:line="240" w:lineRule="auto"/>
        <w:rPr>
          <w:rFonts w:ascii="Arial" w:eastAsia="Times New Roman" w:hAnsi="Arial" w:cs="Arial"/>
          <w:color w:val="000000"/>
          <w:sz w:val="20"/>
          <w:szCs w:val="20"/>
          <w:highlight w:val="cyan"/>
          <w:lang w:eastAsia="da-DK"/>
        </w:rPr>
      </w:pPr>
    </w:p>
    <w:p w14:paraId="78F1C7B0" w14:textId="77777777" w:rsidR="00046C27" w:rsidRPr="00724F21" w:rsidRDefault="00046C27" w:rsidP="00046C27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24F21">
        <w:rPr>
          <w:rFonts w:ascii="Arial" w:eastAsia="Verdana" w:hAnsi="Arial" w:cs="Arial"/>
          <w:b/>
          <w:bCs/>
          <w:color w:val="000000"/>
          <w:sz w:val="20"/>
          <w:szCs w:val="20"/>
          <w:u w:val="single"/>
        </w:rPr>
        <w:t>Våbenopbevaring:</w:t>
      </w:r>
    </w:p>
    <w:p w14:paraId="1558B9A6" w14:textId="77777777" w:rsidR="000D31C6" w:rsidRPr="00724F21" w:rsidRDefault="00046C27" w:rsidP="00046C27">
      <w:pPr>
        <w:rPr>
          <w:rFonts w:ascii="Arial" w:eastAsia="Verdana" w:hAnsi="Arial" w:cs="Arial"/>
          <w:color w:val="000000"/>
          <w:sz w:val="20"/>
          <w:szCs w:val="20"/>
        </w:rPr>
      </w:pPr>
      <w:bookmarkStart w:id="0" w:name="_Hlk170122663"/>
      <w:r w:rsidRPr="00724F21">
        <w:rPr>
          <w:rFonts w:ascii="Arial" w:eastAsia="Verdana" w:hAnsi="Arial" w:cs="Arial"/>
          <w:color w:val="000000"/>
          <w:sz w:val="20"/>
          <w:szCs w:val="20"/>
        </w:rPr>
        <w:t>Der er mulighed for at få opbevaret våben for natten i boksen ved 200m banen på Vingsted skydebaner.</w:t>
      </w:r>
    </w:p>
    <w:p w14:paraId="03DB6165" w14:textId="597FA52E" w:rsidR="00D72551" w:rsidRPr="00724F21" w:rsidRDefault="00D72551" w:rsidP="00046C27">
      <w:pPr>
        <w:rPr>
          <w:rFonts w:ascii="Arial" w:eastAsia="Verdana" w:hAnsi="Arial" w:cs="Arial"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>Pistolammunition må gene l</w:t>
      </w:r>
      <w:r w:rsidR="008B76DD" w:rsidRPr="00724F21">
        <w:rPr>
          <w:rFonts w:ascii="Arial" w:hAnsi="Arial" w:cs="Arial"/>
          <w:color w:val="000000"/>
          <w:sz w:val="20"/>
          <w:szCs w:val="20"/>
        </w:rPr>
        <w:t>i</w:t>
      </w:r>
      <w:r w:rsidRPr="00724F21">
        <w:rPr>
          <w:rFonts w:ascii="Arial" w:hAnsi="Arial" w:cs="Arial"/>
          <w:color w:val="000000"/>
          <w:sz w:val="20"/>
          <w:szCs w:val="20"/>
        </w:rPr>
        <w:t>gge sammen med pistolerne.</w:t>
      </w:r>
    </w:p>
    <w:bookmarkEnd w:id="0"/>
    <w:p w14:paraId="6E869D47" w14:textId="07D6DC44" w:rsidR="00046C27" w:rsidRPr="00724F21" w:rsidRDefault="00046C27" w:rsidP="00046C27">
      <w:pPr>
        <w:rPr>
          <w:rFonts w:ascii="Arial" w:hAnsi="Arial" w:cs="Arial"/>
          <w:color w:val="000000"/>
          <w:sz w:val="20"/>
          <w:szCs w:val="20"/>
        </w:rPr>
      </w:pPr>
      <w:r w:rsidRPr="00724F21">
        <w:rPr>
          <w:rFonts w:ascii="Arial" w:eastAsia="Verdana" w:hAnsi="Arial" w:cs="Arial"/>
          <w:color w:val="000000"/>
          <w:sz w:val="20"/>
          <w:szCs w:val="20"/>
        </w:rPr>
        <w:t>Der er kun åben for ind-/udlevering i nedenstående tidsrum:</w:t>
      </w:r>
    </w:p>
    <w:p w14:paraId="2758308A" w14:textId="77777777" w:rsidR="00046C27" w:rsidRPr="00724F21" w:rsidRDefault="00046C27" w:rsidP="00046C27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</w:p>
    <w:p w14:paraId="7D4AD9FF" w14:textId="77777777" w:rsidR="00046C27" w:rsidRPr="00724F21" w:rsidRDefault="00046C27" w:rsidP="00046C27">
      <w:pPr>
        <w:rPr>
          <w:rFonts w:ascii="Arial" w:hAnsi="Arial" w:cs="Arial"/>
          <w:b/>
          <w:color w:val="000000"/>
          <w:sz w:val="20"/>
          <w:szCs w:val="20"/>
        </w:rPr>
      </w:pPr>
      <w:r w:rsidRPr="00724F21">
        <w:rPr>
          <w:rFonts w:ascii="Arial" w:hAnsi="Arial" w:cs="Arial"/>
          <w:b/>
          <w:color w:val="000000"/>
          <w:sz w:val="20"/>
          <w:szCs w:val="20"/>
        </w:rPr>
        <w:t>Der er kun åben for ind og udlevering i nedenstående tidsrum:</w:t>
      </w:r>
    </w:p>
    <w:p w14:paraId="3B9A10DC" w14:textId="273CE3D5" w:rsidR="00046C27" w:rsidRPr="00724F21" w:rsidRDefault="00046C27" w:rsidP="00046C27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pacing w:val="-2"/>
          <w:sz w:val="20"/>
          <w:szCs w:val="20"/>
        </w:rPr>
      </w:pPr>
      <w:r w:rsidRPr="00724F21">
        <w:rPr>
          <w:rFonts w:ascii="Arial" w:hAnsi="Arial" w:cs="Arial"/>
          <w:spacing w:val="-2"/>
          <w:sz w:val="20"/>
          <w:szCs w:val="20"/>
        </w:rPr>
        <w:t xml:space="preserve">Fredag d. </w:t>
      </w:r>
      <w:r w:rsidR="007655BF" w:rsidRPr="00724F21">
        <w:rPr>
          <w:rFonts w:ascii="Arial" w:hAnsi="Arial" w:cs="Arial"/>
          <w:spacing w:val="-2"/>
          <w:sz w:val="20"/>
          <w:szCs w:val="20"/>
        </w:rPr>
        <w:t>13</w:t>
      </w:r>
      <w:r w:rsidRPr="00724F21">
        <w:rPr>
          <w:rFonts w:ascii="Arial" w:hAnsi="Arial" w:cs="Arial"/>
          <w:spacing w:val="-2"/>
          <w:sz w:val="20"/>
          <w:szCs w:val="20"/>
        </w:rPr>
        <w:t xml:space="preserve">. september </w:t>
      </w:r>
      <w:r w:rsidR="004C57D5" w:rsidRPr="00724F21">
        <w:rPr>
          <w:rFonts w:ascii="Arial" w:hAnsi="Arial" w:cs="Arial"/>
          <w:spacing w:val="-2"/>
          <w:sz w:val="20"/>
          <w:szCs w:val="20"/>
        </w:rPr>
        <w:t>202</w:t>
      </w:r>
      <w:r w:rsidR="007655BF" w:rsidRPr="00724F21">
        <w:rPr>
          <w:rFonts w:ascii="Arial" w:hAnsi="Arial" w:cs="Arial"/>
          <w:spacing w:val="-2"/>
          <w:sz w:val="20"/>
          <w:szCs w:val="20"/>
        </w:rPr>
        <w:t>4</w:t>
      </w:r>
      <w:r w:rsidRPr="00724F21">
        <w:rPr>
          <w:rFonts w:ascii="Arial" w:hAnsi="Arial" w:cs="Arial"/>
          <w:spacing w:val="-2"/>
          <w:sz w:val="20"/>
          <w:szCs w:val="20"/>
        </w:rPr>
        <w:t xml:space="preserve"> – kl. 18.00 -19.00</w:t>
      </w:r>
    </w:p>
    <w:p w14:paraId="2085A044" w14:textId="363C4CF3" w:rsidR="00046C27" w:rsidRPr="00724F21" w:rsidRDefault="00046C27" w:rsidP="00046C27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pacing w:val="-2"/>
          <w:sz w:val="20"/>
          <w:szCs w:val="20"/>
        </w:rPr>
      </w:pPr>
      <w:r w:rsidRPr="00724F21">
        <w:rPr>
          <w:rFonts w:ascii="Arial" w:hAnsi="Arial" w:cs="Arial"/>
          <w:spacing w:val="-2"/>
          <w:sz w:val="20"/>
          <w:szCs w:val="20"/>
        </w:rPr>
        <w:t xml:space="preserve">Lørdag d. </w:t>
      </w:r>
      <w:r w:rsidR="007655BF" w:rsidRPr="00724F21">
        <w:rPr>
          <w:rFonts w:ascii="Arial" w:hAnsi="Arial" w:cs="Arial"/>
          <w:spacing w:val="-2"/>
          <w:sz w:val="20"/>
          <w:szCs w:val="20"/>
        </w:rPr>
        <w:t>14</w:t>
      </w:r>
      <w:r w:rsidRPr="00724F21">
        <w:rPr>
          <w:rFonts w:ascii="Arial" w:hAnsi="Arial" w:cs="Arial"/>
          <w:spacing w:val="-2"/>
          <w:sz w:val="20"/>
          <w:szCs w:val="20"/>
        </w:rPr>
        <w:t xml:space="preserve">. september </w:t>
      </w:r>
      <w:r w:rsidR="004C57D5" w:rsidRPr="00724F21">
        <w:rPr>
          <w:rFonts w:ascii="Arial" w:hAnsi="Arial" w:cs="Arial"/>
          <w:spacing w:val="-2"/>
          <w:sz w:val="20"/>
          <w:szCs w:val="20"/>
        </w:rPr>
        <w:t>202</w:t>
      </w:r>
      <w:r w:rsidR="007655BF" w:rsidRPr="00724F21">
        <w:rPr>
          <w:rFonts w:ascii="Arial" w:hAnsi="Arial" w:cs="Arial"/>
          <w:spacing w:val="-2"/>
          <w:sz w:val="20"/>
          <w:szCs w:val="20"/>
        </w:rPr>
        <w:t>4</w:t>
      </w:r>
      <w:r w:rsidRPr="00724F21">
        <w:rPr>
          <w:rFonts w:ascii="Arial" w:hAnsi="Arial" w:cs="Arial"/>
          <w:spacing w:val="-2"/>
          <w:sz w:val="20"/>
          <w:szCs w:val="20"/>
        </w:rPr>
        <w:t xml:space="preserve"> – kl. 08.15 – 18.00  </w:t>
      </w:r>
    </w:p>
    <w:p w14:paraId="41620A19" w14:textId="249B67F4" w:rsidR="00046C27" w:rsidRPr="00724F21" w:rsidRDefault="00046C27" w:rsidP="00046C27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pacing w:val="-2"/>
          <w:sz w:val="20"/>
          <w:szCs w:val="20"/>
        </w:rPr>
      </w:pPr>
      <w:r w:rsidRPr="00724F21">
        <w:rPr>
          <w:rFonts w:ascii="Arial" w:hAnsi="Arial" w:cs="Arial"/>
          <w:spacing w:val="-2"/>
          <w:sz w:val="20"/>
          <w:szCs w:val="20"/>
        </w:rPr>
        <w:t>Søndag d. 1</w:t>
      </w:r>
      <w:r w:rsidR="007655BF" w:rsidRPr="00724F21">
        <w:rPr>
          <w:rFonts w:ascii="Arial" w:hAnsi="Arial" w:cs="Arial"/>
          <w:spacing w:val="-2"/>
          <w:sz w:val="20"/>
          <w:szCs w:val="20"/>
        </w:rPr>
        <w:t>5</w:t>
      </w:r>
      <w:r w:rsidRPr="00724F21">
        <w:rPr>
          <w:rFonts w:ascii="Arial" w:hAnsi="Arial" w:cs="Arial"/>
          <w:spacing w:val="-2"/>
          <w:sz w:val="20"/>
          <w:szCs w:val="20"/>
        </w:rPr>
        <w:t xml:space="preserve">. september </w:t>
      </w:r>
      <w:r w:rsidR="004C57D5" w:rsidRPr="00724F21">
        <w:rPr>
          <w:rFonts w:ascii="Arial" w:hAnsi="Arial" w:cs="Arial"/>
          <w:spacing w:val="-2"/>
          <w:sz w:val="20"/>
          <w:szCs w:val="20"/>
        </w:rPr>
        <w:t>202</w:t>
      </w:r>
      <w:r w:rsidR="007655BF" w:rsidRPr="00724F21">
        <w:rPr>
          <w:rFonts w:ascii="Arial" w:hAnsi="Arial" w:cs="Arial"/>
          <w:spacing w:val="-2"/>
          <w:sz w:val="20"/>
          <w:szCs w:val="20"/>
        </w:rPr>
        <w:t>4</w:t>
      </w:r>
      <w:r w:rsidRPr="00724F21">
        <w:rPr>
          <w:rFonts w:ascii="Arial" w:hAnsi="Arial" w:cs="Arial"/>
          <w:spacing w:val="-2"/>
          <w:sz w:val="20"/>
          <w:szCs w:val="20"/>
        </w:rPr>
        <w:t xml:space="preserve"> – kl. 08.15 – 1</w:t>
      </w:r>
      <w:r w:rsidR="00C23E75" w:rsidRPr="00724F21">
        <w:rPr>
          <w:rFonts w:ascii="Arial" w:hAnsi="Arial" w:cs="Arial"/>
          <w:spacing w:val="-2"/>
          <w:sz w:val="20"/>
          <w:szCs w:val="20"/>
        </w:rPr>
        <w:t>5</w:t>
      </w:r>
      <w:r w:rsidRPr="00724F21">
        <w:rPr>
          <w:rFonts w:ascii="Arial" w:hAnsi="Arial" w:cs="Arial"/>
          <w:spacing w:val="-2"/>
          <w:sz w:val="20"/>
          <w:szCs w:val="20"/>
        </w:rPr>
        <w:t>.45</w:t>
      </w:r>
    </w:p>
    <w:p w14:paraId="692A402A" w14:textId="77777777" w:rsidR="00046C27" w:rsidRPr="00724F21" w:rsidRDefault="00046C27" w:rsidP="00046C27">
      <w:pPr>
        <w:spacing w:line="240" w:lineRule="auto"/>
        <w:rPr>
          <w:rFonts w:ascii="Arial" w:hAnsi="Arial" w:cs="Arial"/>
          <w:b/>
          <w:color w:val="000000"/>
          <w:sz w:val="20"/>
          <w:szCs w:val="20"/>
        </w:rPr>
      </w:pPr>
    </w:p>
    <w:p w14:paraId="14EC785B" w14:textId="77777777" w:rsidR="00046C27" w:rsidRPr="00724F21" w:rsidRDefault="00046C27" w:rsidP="00046C27">
      <w:pPr>
        <w:spacing w:line="240" w:lineRule="auto"/>
        <w:rPr>
          <w:rFonts w:ascii="Arial" w:hAnsi="Arial" w:cs="Arial"/>
          <w:b/>
          <w:color w:val="000000"/>
          <w:sz w:val="20"/>
          <w:szCs w:val="20"/>
        </w:rPr>
      </w:pPr>
      <w:r w:rsidRPr="00724F21">
        <w:rPr>
          <w:rFonts w:ascii="Arial" w:hAnsi="Arial" w:cs="Arial"/>
          <w:b/>
          <w:color w:val="000000"/>
          <w:sz w:val="20"/>
          <w:szCs w:val="20"/>
        </w:rPr>
        <w:t>Der er kun åben for ind og udlevering i nedenstående tidsrum:</w:t>
      </w:r>
    </w:p>
    <w:p w14:paraId="4ED20084" w14:textId="14C36017" w:rsidR="00046C27" w:rsidRPr="00724F21" w:rsidRDefault="00046C27" w:rsidP="00046C27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spacing w:val="-2"/>
          <w:sz w:val="20"/>
          <w:szCs w:val="20"/>
        </w:rPr>
      </w:pPr>
      <w:r w:rsidRPr="00724F21">
        <w:rPr>
          <w:rFonts w:ascii="Arial" w:hAnsi="Arial" w:cs="Arial"/>
          <w:spacing w:val="-2"/>
          <w:sz w:val="20"/>
          <w:szCs w:val="20"/>
        </w:rPr>
        <w:t xml:space="preserve">Fredag d. </w:t>
      </w:r>
      <w:r w:rsidR="004C57D5" w:rsidRPr="00724F21">
        <w:rPr>
          <w:rFonts w:ascii="Arial" w:hAnsi="Arial" w:cs="Arial"/>
          <w:spacing w:val="-2"/>
          <w:sz w:val="20"/>
          <w:szCs w:val="20"/>
        </w:rPr>
        <w:t>2</w:t>
      </w:r>
      <w:r w:rsidR="007655BF" w:rsidRPr="00724F21">
        <w:rPr>
          <w:rFonts w:ascii="Arial" w:hAnsi="Arial" w:cs="Arial"/>
          <w:spacing w:val="-2"/>
          <w:sz w:val="20"/>
          <w:szCs w:val="20"/>
        </w:rPr>
        <w:t>7</w:t>
      </w:r>
      <w:r w:rsidRPr="00724F21">
        <w:rPr>
          <w:rFonts w:ascii="Arial" w:hAnsi="Arial" w:cs="Arial"/>
          <w:spacing w:val="-2"/>
          <w:sz w:val="20"/>
          <w:szCs w:val="20"/>
        </w:rPr>
        <w:t xml:space="preserve">. september </w:t>
      </w:r>
      <w:r w:rsidR="004C57D5" w:rsidRPr="00724F21">
        <w:rPr>
          <w:rFonts w:ascii="Arial" w:hAnsi="Arial" w:cs="Arial"/>
          <w:spacing w:val="-2"/>
          <w:sz w:val="20"/>
          <w:szCs w:val="20"/>
        </w:rPr>
        <w:t>202</w:t>
      </w:r>
      <w:r w:rsidR="007655BF" w:rsidRPr="00724F21">
        <w:rPr>
          <w:rFonts w:ascii="Arial" w:hAnsi="Arial" w:cs="Arial"/>
          <w:spacing w:val="-2"/>
          <w:sz w:val="20"/>
          <w:szCs w:val="20"/>
        </w:rPr>
        <w:t>4</w:t>
      </w:r>
      <w:r w:rsidRPr="00724F21">
        <w:rPr>
          <w:rFonts w:ascii="Arial" w:hAnsi="Arial" w:cs="Arial"/>
          <w:spacing w:val="-2"/>
          <w:sz w:val="20"/>
          <w:szCs w:val="20"/>
        </w:rPr>
        <w:t xml:space="preserve"> – kl. 18.00-19.00</w:t>
      </w:r>
    </w:p>
    <w:p w14:paraId="696AB067" w14:textId="747466C3" w:rsidR="00046C27" w:rsidRPr="00724F21" w:rsidRDefault="00046C27" w:rsidP="00046C27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spacing w:val="-2"/>
          <w:sz w:val="20"/>
          <w:szCs w:val="20"/>
        </w:rPr>
      </w:pPr>
      <w:r w:rsidRPr="00724F21">
        <w:rPr>
          <w:rFonts w:ascii="Arial" w:hAnsi="Arial" w:cs="Arial"/>
          <w:spacing w:val="-2"/>
          <w:sz w:val="20"/>
          <w:szCs w:val="20"/>
        </w:rPr>
        <w:t xml:space="preserve">Lørdag d. </w:t>
      </w:r>
      <w:r w:rsidR="004C57D5" w:rsidRPr="00724F21">
        <w:rPr>
          <w:rFonts w:ascii="Arial" w:hAnsi="Arial" w:cs="Arial"/>
          <w:spacing w:val="-2"/>
          <w:sz w:val="20"/>
          <w:szCs w:val="20"/>
        </w:rPr>
        <w:t>2</w:t>
      </w:r>
      <w:r w:rsidR="007655BF" w:rsidRPr="00724F21">
        <w:rPr>
          <w:rFonts w:ascii="Arial" w:hAnsi="Arial" w:cs="Arial"/>
          <w:spacing w:val="-2"/>
          <w:sz w:val="20"/>
          <w:szCs w:val="20"/>
        </w:rPr>
        <w:t>8</w:t>
      </w:r>
      <w:r w:rsidRPr="00724F21">
        <w:rPr>
          <w:rFonts w:ascii="Arial" w:hAnsi="Arial" w:cs="Arial"/>
          <w:spacing w:val="-2"/>
          <w:sz w:val="20"/>
          <w:szCs w:val="20"/>
        </w:rPr>
        <w:t>. september 202</w:t>
      </w:r>
      <w:r w:rsidR="007655BF" w:rsidRPr="00724F21">
        <w:rPr>
          <w:rFonts w:ascii="Arial" w:hAnsi="Arial" w:cs="Arial"/>
          <w:spacing w:val="-2"/>
          <w:sz w:val="20"/>
          <w:szCs w:val="20"/>
        </w:rPr>
        <w:t>4</w:t>
      </w:r>
      <w:r w:rsidRPr="00724F21">
        <w:rPr>
          <w:rFonts w:ascii="Arial" w:hAnsi="Arial" w:cs="Arial"/>
          <w:spacing w:val="-2"/>
          <w:sz w:val="20"/>
          <w:szCs w:val="20"/>
        </w:rPr>
        <w:t xml:space="preserve"> – kl. 08.15-18.45 </w:t>
      </w:r>
    </w:p>
    <w:p w14:paraId="3CFE4133" w14:textId="6CC8015E" w:rsidR="00046C27" w:rsidRPr="00724F21" w:rsidRDefault="00046C27" w:rsidP="00046C27">
      <w:pPr>
        <w:tabs>
          <w:tab w:val="left" w:pos="-1152"/>
          <w:tab w:val="left" w:pos="0"/>
          <w:tab w:val="left" w:pos="288"/>
          <w:tab w:val="left" w:pos="5245"/>
          <w:tab w:val="left" w:pos="9792"/>
        </w:tabs>
        <w:spacing w:line="240" w:lineRule="auto"/>
        <w:rPr>
          <w:rFonts w:ascii="Arial" w:hAnsi="Arial" w:cs="Arial"/>
          <w:spacing w:val="-2"/>
          <w:sz w:val="20"/>
          <w:szCs w:val="20"/>
        </w:rPr>
      </w:pPr>
      <w:r w:rsidRPr="00724F21">
        <w:rPr>
          <w:rFonts w:ascii="Arial" w:hAnsi="Arial" w:cs="Arial"/>
          <w:spacing w:val="-2"/>
          <w:sz w:val="20"/>
          <w:szCs w:val="20"/>
        </w:rPr>
        <w:t>Søndag d.</w:t>
      </w:r>
      <w:r w:rsidR="004C57D5" w:rsidRPr="00724F21">
        <w:rPr>
          <w:rFonts w:ascii="Arial" w:hAnsi="Arial" w:cs="Arial"/>
          <w:spacing w:val="-2"/>
          <w:sz w:val="20"/>
          <w:szCs w:val="20"/>
        </w:rPr>
        <w:t>2</w:t>
      </w:r>
      <w:r w:rsidR="007655BF" w:rsidRPr="00724F21">
        <w:rPr>
          <w:rFonts w:ascii="Arial" w:hAnsi="Arial" w:cs="Arial"/>
          <w:spacing w:val="-2"/>
          <w:sz w:val="20"/>
          <w:szCs w:val="20"/>
        </w:rPr>
        <w:t>9</w:t>
      </w:r>
      <w:r w:rsidRPr="00724F21">
        <w:rPr>
          <w:rFonts w:ascii="Arial" w:hAnsi="Arial" w:cs="Arial"/>
          <w:spacing w:val="-2"/>
          <w:sz w:val="20"/>
          <w:szCs w:val="20"/>
        </w:rPr>
        <w:t>. september 202</w:t>
      </w:r>
      <w:r w:rsidR="007655BF" w:rsidRPr="00724F21">
        <w:rPr>
          <w:rFonts w:ascii="Arial" w:hAnsi="Arial" w:cs="Arial"/>
          <w:spacing w:val="-2"/>
          <w:sz w:val="20"/>
          <w:szCs w:val="20"/>
        </w:rPr>
        <w:t>4</w:t>
      </w:r>
      <w:r w:rsidRPr="00724F21">
        <w:rPr>
          <w:rFonts w:ascii="Arial" w:hAnsi="Arial" w:cs="Arial"/>
          <w:spacing w:val="-2"/>
          <w:sz w:val="20"/>
          <w:szCs w:val="20"/>
        </w:rPr>
        <w:t xml:space="preserve"> – kl. 08.15-16.00</w:t>
      </w:r>
    </w:p>
    <w:p w14:paraId="4A174C5D" w14:textId="18ED7B02" w:rsidR="00931FEC" w:rsidRPr="00724F21" w:rsidRDefault="00931FEC" w:rsidP="004C023C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</w:p>
    <w:p w14:paraId="5E662876" w14:textId="5DF38079" w:rsidR="001758A4" w:rsidRPr="00724F21" w:rsidRDefault="001758A4" w:rsidP="004C023C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</w:p>
    <w:p w14:paraId="5D39CAAC" w14:textId="77777777" w:rsidR="000E3D16" w:rsidRPr="00724F21" w:rsidRDefault="000E3D16" w:rsidP="000E3D16">
      <w:pPr>
        <w:spacing w:line="240" w:lineRule="auto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24F21">
        <w:rPr>
          <w:rFonts w:ascii="Arial" w:hAnsi="Arial" w:cs="Arial"/>
          <w:b/>
          <w:color w:val="000000"/>
          <w:sz w:val="20"/>
          <w:szCs w:val="20"/>
          <w:u w:val="single"/>
        </w:rPr>
        <w:t>Protester:</w:t>
      </w:r>
    </w:p>
    <w:p w14:paraId="0D2122B2" w14:textId="616E5022" w:rsidR="000E3D16" w:rsidRPr="00724F21" w:rsidRDefault="000E3D16" w:rsidP="000E3D16">
      <w:pPr>
        <w:spacing w:line="240" w:lineRule="auto"/>
        <w:rPr>
          <w:rFonts w:ascii="Arial" w:hAnsi="Arial" w:cs="Arial"/>
          <w:sz w:val="20"/>
          <w:szCs w:val="20"/>
        </w:rPr>
      </w:pPr>
      <w:r w:rsidRPr="00724F21">
        <w:rPr>
          <w:rFonts w:ascii="Arial" w:hAnsi="Arial" w:cs="Arial"/>
          <w:sz w:val="20"/>
          <w:szCs w:val="20"/>
        </w:rPr>
        <w:t xml:space="preserve">Protester afgøres i henhold til skyttebogens kap.12, dog således, at protest mod et fejlregistreret resultat (ikke skivebedømmelse) kun er gældende, dersom skytten/holdlederen fremfører denne inden 48 timer efter resultatet er offentliggjort på hjemmesiden </w:t>
      </w:r>
      <w:hyperlink r:id="rId13" w:history="1">
        <w:r w:rsidRPr="00724F21">
          <w:rPr>
            <w:rStyle w:val="Hyperlink"/>
            <w:rFonts w:ascii="Arial" w:hAnsi="Arial" w:cs="Arial"/>
            <w:sz w:val="20"/>
            <w:szCs w:val="20"/>
          </w:rPr>
          <w:t>www.dgi.dk/skydning</w:t>
        </w:r>
      </w:hyperlink>
      <w:r w:rsidRPr="00724F21">
        <w:rPr>
          <w:rFonts w:ascii="Arial" w:hAnsi="Arial" w:cs="Arial"/>
          <w:sz w:val="20"/>
          <w:szCs w:val="20"/>
        </w:rPr>
        <w:t xml:space="preserve"> Der sendes besked til landsdelene via mail om tidspunkt for offentliggørelse af resultatet på hjemmesiden.</w:t>
      </w:r>
    </w:p>
    <w:p w14:paraId="33949133" w14:textId="77777777" w:rsidR="006A70A5" w:rsidRPr="00724F21" w:rsidRDefault="006A70A5" w:rsidP="00C53A4C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b/>
          <w:sz w:val="20"/>
          <w:szCs w:val="20"/>
          <w:u w:val="single"/>
        </w:rPr>
      </w:pPr>
    </w:p>
    <w:p w14:paraId="4A393DED" w14:textId="110995DA" w:rsidR="00B64512" w:rsidRDefault="00B64512" w:rsidP="00C53A4C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b/>
          <w:sz w:val="20"/>
          <w:szCs w:val="20"/>
          <w:u w:val="single"/>
        </w:rPr>
      </w:pPr>
    </w:p>
    <w:p w14:paraId="72EFD119" w14:textId="77777777" w:rsidR="00A81C67" w:rsidRPr="00724F21" w:rsidRDefault="00A81C67" w:rsidP="00C53A4C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b/>
          <w:sz w:val="20"/>
          <w:szCs w:val="20"/>
          <w:u w:val="single"/>
        </w:rPr>
      </w:pPr>
    </w:p>
    <w:p w14:paraId="4254078C" w14:textId="77777777" w:rsidR="009851CC" w:rsidRPr="00724F21" w:rsidRDefault="009851CC" w:rsidP="00267329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3163EB45" w14:textId="6A15ACEA" w:rsidR="00267329" w:rsidRPr="00724F21" w:rsidRDefault="00267329" w:rsidP="00267329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24F21">
        <w:rPr>
          <w:rFonts w:ascii="Arial" w:hAnsi="Arial" w:cs="Arial"/>
          <w:b/>
          <w:color w:val="000000"/>
          <w:sz w:val="20"/>
          <w:szCs w:val="20"/>
          <w:u w:val="single"/>
        </w:rPr>
        <w:lastRenderedPageBreak/>
        <w:t xml:space="preserve">Overnatning </w:t>
      </w:r>
    </w:p>
    <w:p w14:paraId="6145967F" w14:textId="77777777" w:rsidR="00267329" w:rsidRPr="00724F21" w:rsidRDefault="00267329" w:rsidP="00267329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45AB7D93" w14:textId="77777777" w:rsidR="00267329" w:rsidRPr="00724F21" w:rsidRDefault="00267329" w:rsidP="00267329">
      <w:pPr>
        <w:rPr>
          <w:rFonts w:ascii="Arial" w:hAnsi="Arial" w:cs="Arial"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>Overnatning og forplejning udbydes ikke via DGI Skydning.</w:t>
      </w:r>
    </w:p>
    <w:p w14:paraId="3369DCFA" w14:textId="77777777" w:rsidR="00267329" w:rsidRDefault="00267329" w:rsidP="00267329">
      <w:pPr>
        <w:rPr>
          <w:rFonts w:ascii="Arial" w:hAnsi="Arial" w:cs="Arial"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>Ønskes overnatning skal deltagerne selv tage direkte kontakt til udbyder for evt. aftale.</w:t>
      </w:r>
    </w:p>
    <w:p w14:paraId="297E886C" w14:textId="77777777" w:rsidR="00724F21" w:rsidRPr="00724F21" w:rsidRDefault="00724F21" w:rsidP="00267329">
      <w:pPr>
        <w:rPr>
          <w:rFonts w:ascii="Arial" w:hAnsi="Arial" w:cs="Arial"/>
          <w:color w:val="000000"/>
          <w:sz w:val="20"/>
          <w:szCs w:val="20"/>
        </w:rPr>
      </w:pPr>
    </w:p>
    <w:p w14:paraId="7F4F2B92" w14:textId="77777777" w:rsidR="00267329" w:rsidRPr="00724F21" w:rsidRDefault="00267329" w:rsidP="00267329">
      <w:pPr>
        <w:rPr>
          <w:rFonts w:ascii="Arial" w:hAnsi="Arial" w:cs="Arial"/>
          <w:color w:val="000000"/>
          <w:sz w:val="20"/>
          <w:szCs w:val="20"/>
        </w:rPr>
      </w:pPr>
    </w:p>
    <w:p w14:paraId="2334A3A5" w14:textId="77777777" w:rsidR="00267329" w:rsidRPr="00724F21" w:rsidRDefault="00267329" w:rsidP="00267329">
      <w:pPr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724F21">
        <w:rPr>
          <w:rFonts w:ascii="Arial" w:hAnsi="Arial" w:cs="Arial"/>
          <w:b/>
          <w:color w:val="000000"/>
          <w:sz w:val="20"/>
          <w:szCs w:val="20"/>
          <w:u w:val="single"/>
        </w:rPr>
        <w:t xml:space="preserve">VINGSTED hotel og konferencecenter tilbyder følgende til skytterne til DM. </w:t>
      </w:r>
    </w:p>
    <w:p w14:paraId="3576C46A" w14:textId="77777777" w:rsidR="00267329" w:rsidRPr="00724F21" w:rsidRDefault="00267329" w:rsidP="00267329">
      <w:pPr>
        <w:rPr>
          <w:rFonts w:ascii="Arial" w:hAnsi="Arial" w:cs="Arial"/>
          <w:b/>
          <w:color w:val="000000"/>
          <w:sz w:val="20"/>
          <w:szCs w:val="20"/>
        </w:rPr>
      </w:pPr>
    </w:p>
    <w:p w14:paraId="7E505B05" w14:textId="77777777" w:rsidR="009851CC" w:rsidRPr="00724F21" w:rsidRDefault="009851CC" w:rsidP="009851CC">
      <w:pPr>
        <w:rPr>
          <w:rStyle w:val="Hyperlink"/>
          <w:rFonts w:ascii="Arial" w:hAnsi="Arial" w:cs="Arial"/>
          <w:sz w:val="20"/>
          <w:szCs w:val="20"/>
        </w:rPr>
      </w:pPr>
      <w:r w:rsidRPr="00724F21">
        <w:rPr>
          <w:rFonts w:ascii="Arial" w:hAnsi="Arial" w:cs="Arial"/>
          <w:sz w:val="20"/>
          <w:szCs w:val="20"/>
        </w:rPr>
        <w:t xml:space="preserve">Overnatning på VINGSTED hotel og konferencecenter er muligt på lejerskolestuer og skal bookes på </w:t>
      </w:r>
      <w:hyperlink r:id="rId14" w:history="1">
        <w:r w:rsidRPr="00724F21">
          <w:rPr>
            <w:rStyle w:val="Hyperlink"/>
            <w:rFonts w:ascii="Arial" w:hAnsi="Arial" w:cs="Arial"/>
            <w:sz w:val="20"/>
            <w:szCs w:val="20"/>
          </w:rPr>
          <w:t>info@vingsted.dk</w:t>
        </w:r>
      </w:hyperlink>
      <w:r w:rsidRPr="00724F21">
        <w:rPr>
          <w:rStyle w:val="Hyperlink"/>
          <w:rFonts w:ascii="Arial" w:hAnsi="Arial" w:cs="Arial"/>
          <w:sz w:val="20"/>
          <w:szCs w:val="20"/>
        </w:rPr>
        <w:t xml:space="preserve">. </w:t>
      </w:r>
    </w:p>
    <w:p w14:paraId="6BC0D8C2" w14:textId="77777777" w:rsidR="009851CC" w:rsidRPr="00724F21" w:rsidRDefault="009851CC" w:rsidP="009851CC">
      <w:pPr>
        <w:rPr>
          <w:rStyle w:val="Hyperlink"/>
          <w:rFonts w:ascii="Arial" w:hAnsi="Arial" w:cs="Arial"/>
          <w:sz w:val="20"/>
          <w:szCs w:val="20"/>
        </w:rPr>
      </w:pPr>
    </w:p>
    <w:p w14:paraId="604873C0" w14:textId="77777777" w:rsidR="009851CC" w:rsidRPr="00724F21" w:rsidRDefault="009851CC" w:rsidP="009851CC">
      <w:pPr>
        <w:rPr>
          <w:rStyle w:val="Hyperlink"/>
          <w:rFonts w:ascii="Arial" w:hAnsi="Arial" w:cs="Arial"/>
          <w:color w:val="auto"/>
          <w:sz w:val="20"/>
          <w:szCs w:val="20"/>
          <w:u w:val="none"/>
        </w:rPr>
      </w:pPr>
      <w:r w:rsidRPr="00724F21">
        <w:rPr>
          <w:rStyle w:val="Hyperlink"/>
          <w:rFonts w:ascii="Arial" w:hAnsi="Arial" w:cs="Arial"/>
          <w:color w:val="auto"/>
          <w:sz w:val="20"/>
          <w:szCs w:val="20"/>
          <w:u w:val="none"/>
        </w:rPr>
        <w:t xml:space="preserve">Aftenforplejning kan tilkøbes i forbindelse med booking af lejerskolestuer. </w:t>
      </w:r>
    </w:p>
    <w:p w14:paraId="568D6E88" w14:textId="77777777" w:rsidR="009851CC" w:rsidRPr="00724F21" w:rsidRDefault="009851CC" w:rsidP="009851CC">
      <w:pPr>
        <w:rPr>
          <w:rStyle w:val="Hyperlink"/>
          <w:rFonts w:ascii="Arial" w:hAnsi="Arial" w:cs="Arial"/>
          <w:color w:val="auto"/>
          <w:sz w:val="20"/>
          <w:szCs w:val="20"/>
          <w:u w:val="none"/>
        </w:rPr>
      </w:pPr>
      <w:r w:rsidRPr="00724F21">
        <w:rPr>
          <w:rStyle w:val="Hyperlink"/>
          <w:rFonts w:ascii="Arial" w:hAnsi="Arial" w:cs="Arial"/>
          <w:color w:val="auto"/>
          <w:sz w:val="20"/>
          <w:szCs w:val="20"/>
          <w:u w:val="none"/>
        </w:rPr>
        <w:t>Der skal betales for det bookede direkte i receptionen ved ankomst.</w:t>
      </w:r>
    </w:p>
    <w:p w14:paraId="0AD632D3" w14:textId="77777777" w:rsidR="009851CC" w:rsidRPr="00724F21" w:rsidRDefault="009851CC" w:rsidP="009851CC">
      <w:pPr>
        <w:rPr>
          <w:rStyle w:val="Hyperlink"/>
          <w:rFonts w:ascii="Arial" w:hAnsi="Arial" w:cs="Arial"/>
          <w:sz w:val="20"/>
          <w:szCs w:val="20"/>
        </w:rPr>
      </w:pPr>
    </w:p>
    <w:p w14:paraId="7F246A0A" w14:textId="1AA40248" w:rsidR="009851CC" w:rsidRPr="00724F21" w:rsidRDefault="009851CC" w:rsidP="009851CC">
      <w:pPr>
        <w:rPr>
          <w:rFonts w:ascii="Arial" w:hAnsi="Arial" w:cs="Arial"/>
          <w:b/>
          <w:bCs/>
          <w:sz w:val="20"/>
          <w:szCs w:val="20"/>
        </w:rPr>
      </w:pPr>
      <w:r w:rsidRPr="00724F21">
        <w:rPr>
          <w:rFonts w:ascii="Arial" w:hAnsi="Arial" w:cs="Arial"/>
          <w:b/>
          <w:bCs/>
          <w:sz w:val="20"/>
          <w:szCs w:val="20"/>
        </w:rPr>
        <w:t xml:space="preserve">Til DM Pistol </w:t>
      </w:r>
      <w:r w:rsidRPr="00724F21">
        <w:rPr>
          <w:rFonts w:ascii="Arial" w:hAnsi="Arial" w:cs="Arial"/>
          <w:sz w:val="20"/>
          <w:szCs w:val="20"/>
        </w:rPr>
        <w:t>tilbydes Lejrskoleværelser á 9 pers.</w:t>
      </w:r>
      <w:r w:rsidRPr="00724F21">
        <w:rPr>
          <w:rFonts w:ascii="Arial" w:hAnsi="Arial" w:cs="Arial"/>
          <w:b/>
          <w:bCs/>
          <w:sz w:val="20"/>
          <w:szCs w:val="20"/>
        </w:rPr>
        <w:t xml:space="preserve"> </w:t>
      </w:r>
      <w:r w:rsidR="00A81C67" w:rsidRPr="00724F21">
        <w:rPr>
          <w:rFonts w:ascii="Arial" w:hAnsi="Arial" w:cs="Arial"/>
          <w:b/>
          <w:bCs/>
          <w:sz w:val="20"/>
          <w:szCs w:val="20"/>
        </w:rPr>
        <w:t>d. 13. – 15. september</w:t>
      </w:r>
    </w:p>
    <w:p w14:paraId="3304FE17" w14:textId="77777777" w:rsidR="009851CC" w:rsidRPr="00724F21" w:rsidRDefault="009851CC" w:rsidP="009851CC">
      <w:pPr>
        <w:rPr>
          <w:rFonts w:ascii="Arial" w:hAnsi="Arial" w:cs="Arial"/>
          <w:sz w:val="20"/>
          <w:szCs w:val="20"/>
        </w:rPr>
      </w:pPr>
      <w:r w:rsidRPr="00724F21">
        <w:rPr>
          <w:rFonts w:ascii="Arial" w:hAnsi="Arial" w:cs="Arial"/>
          <w:sz w:val="20"/>
          <w:szCs w:val="20"/>
        </w:rPr>
        <w:t>(der skal bookes min. 1 stue, da vi ikke kan blande Landsdelene)</w:t>
      </w:r>
    </w:p>
    <w:p w14:paraId="619486F4" w14:textId="77777777" w:rsidR="009851CC" w:rsidRPr="00724F21" w:rsidRDefault="009851CC" w:rsidP="009851CC">
      <w:pPr>
        <w:rPr>
          <w:rFonts w:ascii="Arial" w:hAnsi="Arial" w:cs="Arial"/>
          <w:sz w:val="20"/>
          <w:szCs w:val="20"/>
        </w:rPr>
      </w:pPr>
      <w:r w:rsidRPr="00724F21">
        <w:rPr>
          <w:rFonts w:ascii="Arial" w:hAnsi="Arial" w:cs="Arial"/>
          <w:sz w:val="20"/>
          <w:szCs w:val="20"/>
        </w:rPr>
        <w:t xml:space="preserve">Pris pr. stue pr. nat uden linned kr.  1.935,00 inkl. morgenmad (maksimalt 9 pers.) </w:t>
      </w:r>
    </w:p>
    <w:p w14:paraId="1A0A2D3D" w14:textId="77777777" w:rsidR="009851CC" w:rsidRPr="00724F21" w:rsidRDefault="009851CC" w:rsidP="009851CC">
      <w:pPr>
        <w:rPr>
          <w:rFonts w:ascii="Arial" w:hAnsi="Arial" w:cs="Arial"/>
          <w:sz w:val="20"/>
          <w:szCs w:val="20"/>
        </w:rPr>
      </w:pPr>
      <w:r w:rsidRPr="00724F21">
        <w:rPr>
          <w:rFonts w:ascii="Arial" w:hAnsi="Arial" w:cs="Arial"/>
          <w:sz w:val="20"/>
          <w:szCs w:val="20"/>
        </w:rPr>
        <w:t>Pris pr. stue pr. nat med linned kr. 2.745,00 inkl. morgenmad (maksimalt 9 pers.)</w:t>
      </w:r>
    </w:p>
    <w:p w14:paraId="13763489" w14:textId="77777777" w:rsidR="009851CC" w:rsidRPr="00724F21" w:rsidRDefault="009851CC" w:rsidP="009851CC">
      <w:pPr>
        <w:rPr>
          <w:rStyle w:val="Hyperlink"/>
          <w:rFonts w:ascii="Arial" w:hAnsi="Arial" w:cs="Arial"/>
          <w:color w:val="auto"/>
          <w:sz w:val="20"/>
          <w:szCs w:val="20"/>
          <w:u w:val="none"/>
        </w:rPr>
      </w:pPr>
      <w:r w:rsidRPr="00724F21">
        <w:rPr>
          <w:rStyle w:val="Hyperlink"/>
          <w:rFonts w:ascii="Arial" w:hAnsi="Arial" w:cs="Arial"/>
          <w:color w:val="auto"/>
          <w:sz w:val="20"/>
          <w:szCs w:val="20"/>
          <w:u w:val="none"/>
        </w:rPr>
        <w:t>Man er velkommen til at kontakte VINGSTED hotel og konferencecenter og forhøre sig om det evt. er muligt at booke hotelværelser.</w:t>
      </w:r>
    </w:p>
    <w:p w14:paraId="38CA282A" w14:textId="77777777" w:rsidR="009851CC" w:rsidRPr="00724F21" w:rsidRDefault="009851CC" w:rsidP="009851CC">
      <w:pPr>
        <w:rPr>
          <w:rFonts w:ascii="Arial" w:hAnsi="Arial" w:cs="Arial"/>
          <w:sz w:val="20"/>
          <w:szCs w:val="20"/>
        </w:rPr>
      </w:pPr>
    </w:p>
    <w:p w14:paraId="17EF57F6" w14:textId="4D7FD75B" w:rsidR="009851CC" w:rsidRPr="00724F21" w:rsidRDefault="009851CC" w:rsidP="009851CC">
      <w:pPr>
        <w:rPr>
          <w:rFonts w:ascii="Arial" w:hAnsi="Arial" w:cs="Arial"/>
          <w:sz w:val="20"/>
          <w:szCs w:val="20"/>
        </w:rPr>
      </w:pPr>
      <w:r w:rsidRPr="00724F21">
        <w:rPr>
          <w:rFonts w:ascii="Arial" w:hAnsi="Arial" w:cs="Arial"/>
          <w:sz w:val="20"/>
          <w:szCs w:val="20"/>
        </w:rPr>
        <w:t xml:space="preserve">Til </w:t>
      </w:r>
      <w:r w:rsidRPr="00724F21">
        <w:rPr>
          <w:rFonts w:ascii="Arial" w:hAnsi="Arial" w:cs="Arial"/>
          <w:b/>
          <w:sz w:val="20"/>
          <w:szCs w:val="20"/>
        </w:rPr>
        <w:t xml:space="preserve">DM Pistol </w:t>
      </w:r>
      <w:r w:rsidRPr="00724F21">
        <w:rPr>
          <w:rFonts w:ascii="Arial" w:hAnsi="Arial" w:cs="Arial"/>
          <w:sz w:val="20"/>
          <w:szCs w:val="20"/>
        </w:rPr>
        <w:t xml:space="preserve">tilbydes Lejrskoleværelser á 9 pers. </w:t>
      </w:r>
      <w:r w:rsidR="00A81C67" w:rsidRPr="00724F21">
        <w:rPr>
          <w:rFonts w:ascii="Arial" w:hAnsi="Arial" w:cs="Arial"/>
          <w:b/>
          <w:sz w:val="20"/>
          <w:szCs w:val="20"/>
        </w:rPr>
        <w:t>d. 27. - 29. september</w:t>
      </w:r>
    </w:p>
    <w:p w14:paraId="540E471E" w14:textId="77777777" w:rsidR="009851CC" w:rsidRPr="00724F21" w:rsidRDefault="009851CC" w:rsidP="009851CC">
      <w:pPr>
        <w:rPr>
          <w:rFonts w:ascii="Arial" w:hAnsi="Arial" w:cs="Arial"/>
          <w:sz w:val="20"/>
          <w:szCs w:val="20"/>
        </w:rPr>
      </w:pPr>
      <w:r w:rsidRPr="00724F21">
        <w:rPr>
          <w:rFonts w:ascii="Arial" w:hAnsi="Arial" w:cs="Arial"/>
          <w:sz w:val="20"/>
          <w:szCs w:val="20"/>
        </w:rPr>
        <w:t>(der skal bookes min. 1 stue, da vi ikke kan blande Landsdelene)</w:t>
      </w:r>
    </w:p>
    <w:p w14:paraId="42CB2011" w14:textId="77777777" w:rsidR="009851CC" w:rsidRPr="00724F21" w:rsidRDefault="009851CC" w:rsidP="009851CC">
      <w:pPr>
        <w:rPr>
          <w:rFonts w:ascii="Arial" w:hAnsi="Arial" w:cs="Arial"/>
          <w:sz w:val="20"/>
          <w:szCs w:val="20"/>
        </w:rPr>
      </w:pPr>
      <w:r w:rsidRPr="00724F21">
        <w:rPr>
          <w:rFonts w:ascii="Arial" w:hAnsi="Arial" w:cs="Arial"/>
          <w:sz w:val="20"/>
          <w:szCs w:val="20"/>
        </w:rPr>
        <w:t xml:space="preserve">Pris pr. stue pr. nat uden linned kr.  1.935,00 inkl. morgenmad (maksimalt 9 pers.) </w:t>
      </w:r>
    </w:p>
    <w:p w14:paraId="059A01AC" w14:textId="77777777" w:rsidR="009851CC" w:rsidRPr="00724F21" w:rsidRDefault="009851CC" w:rsidP="009851CC">
      <w:pPr>
        <w:rPr>
          <w:rFonts w:ascii="Arial" w:hAnsi="Arial" w:cs="Arial"/>
          <w:sz w:val="20"/>
          <w:szCs w:val="20"/>
        </w:rPr>
      </w:pPr>
      <w:r w:rsidRPr="00724F21">
        <w:rPr>
          <w:rFonts w:ascii="Arial" w:hAnsi="Arial" w:cs="Arial"/>
          <w:sz w:val="20"/>
          <w:szCs w:val="20"/>
        </w:rPr>
        <w:t>Pris pr. stue pr. nat med linned kr. 2.745,00 inkl. morgenmad (maksimalt 9 pers.)</w:t>
      </w:r>
    </w:p>
    <w:p w14:paraId="003EE0A1" w14:textId="77777777" w:rsidR="009851CC" w:rsidRPr="00724F21" w:rsidRDefault="009851CC" w:rsidP="009851CC">
      <w:pPr>
        <w:rPr>
          <w:rStyle w:val="Hyperlink"/>
          <w:rFonts w:ascii="Arial" w:hAnsi="Arial" w:cs="Arial"/>
          <w:color w:val="auto"/>
          <w:sz w:val="20"/>
          <w:szCs w:val="20"/>
          <w:u w:val="none"/>
        </w:rPr>
      </w:pPr>
      <w:r w:rsidRPr="00724F21">
        <w:rPr>
          <w:rStyle w:val="Hyperlink"/>
          <w:rFonts w:ascii="Arial" w:hAnsi="Arial" w:cs="Arial"/>
          <w:color w:val="auto"/>
          <w:sz w:val="20"/>
          <w:szCs w:val="20"/>
          <w:u w:val="none"/>
        </w:rPr>
        <w:t>Man er velkommen til at kontakte VINGSTED hotel og konferencecenter og forhøre sig om det evt. er muligt at booke hotelværelser.</w:t>
      </w:r>
    </w:p>
    <w:p w14:paraId="073C3C5C" w14:textId="77777777" w:rsidR="009851CC" w:rsidRPr="00724F21" w:rsidRDefault="009851CC" w:rsidP="009851CC">
      <w:pPr>
        <w:rPr>
          <w:rFonts w:ascii="Arial" w:hAnsi="Arial" w:cs="Arial"/>
          <w:sz w:val="20"/>
          <w:szCs w:val="20"/>
        </w:rPr>
      </w:pPr>
    </w:p>
    <w:p w14:paraId="4D8E16F0" w14:textId="77777777" w:rsidR="009851CC" w:rsidRPr="00724F21" w:rsidRDefault="009851CC" w:rsidP="009851CC">
      <w:pPr>
        <w:rPr>
          <w:rFonts w:ascii="Arial" w:hAnsi="Arial" w:cs="Arial"/>
          <w:sz w:val="20"/>
          <w:szCs w:val="20"/>
        </w:rPr>
      </w:pPr>
      <w:r w:rsidRPr="00724F21">
        <w:rPr>
          <w:rFonts w:ascii="Arial" w:hAnsi="Arial" w:cs="Arial"/>
          <w:sz w:val="20"/>
          <w:szCs w:val="20"/>
          <w:u w:val="single"/>
        </w:rPr>
        <w:t>Uden linned</w:t>
      </w:r>
      <w:r w:rsidRPr="00724F21">
        <w:rPr>
          <w:rFonts w:ascii="Arial" w:hAnsi="Arial" w:cs="Arial"/>
          <w:sz w:val="20"/>
          <w:szCs w:val="20"/>
        </w:rPr>
        <w:t xml:space="preserve"> = Husk at medbringe eget linned. Der er dyner og puder.</w:t>
      </w:r>
    </w:p>
    <w:p w14:paraId="5F12D954" w14:textId="77777777" w:rsidR="009851CC" w:rsidRPr="00724F21" w:rsidRDefault="009851CC" w:rsidP="009851CC">
      <w:pPr>
        <w:rPr>
          <w:rFonts w:ascii="Arial" w:hAnsi="Arial" w:cs="Arial"/>
          <w:sz w:val="20"/>
          <w:szCs w:val="20"/>
        </w:rPr>
      </w:pPr>
    </w:p>
    <w:p w14:paraId="327D9446" w14:textId="77777777" w:rsidR="009851CC" w:rsidRPr="00724F21" w:rsidRDefault="009851CC" w:rsidP="009851CC">
      <w:pPr>
        <w:rPr>
          <w:rFonts w:ascii="Arial" w:hAnsi="Arial" w:cs="Arial"/>
          <w:sz w:val="20"/>
          <w:szCs w:val="20"/>
        </w:rPr>
      </w:pPr>
      <w:r w:rsidRPr="00724F21">
        <w:rPr>
          <w:rFonts w:ascii="Arial" w:hAnsi="Arial" w:cs="Arial"/>
          <w:sz w:val="20"/>
          <w:szCs w:val="20"/>
        </w:rPr>
        <w:t>På grund af møder og øvrige arrangementer i VINGSTED er der ikke cafeteriasalg hos VINGSTED hotel og konferencecenter i løbet af stævnet.</w:t>
      </w:r>
    </w:p>
    <w:p w14:paraId="16AE07A4" w14:textId="77777777" w:rsidR="009851CC" w:rsidRPr="00724F21" w:rsidRDefault="009851CC" w:rsidP="009851CC">
      <w:pPr>
        <w:rPr>
          <w:rStyle w:val="Hyperlink"/>
          <w:rFonts w:ascii="Arial" w:hAnsi="Arial" w:cs="Arial"/>
          <w:sz w:val="20"/>
          <w:szCs w:val="20"/>
        </w:rPr>
      </w:pPr>
    </w:p>
    <w:p w14:paraId="2D67D9A0" w14:textId="77777777" w:rsidR="009851CC" w:rsidRPr="00724F21" w:rsidRDefault="009851CC" w:rsidP="009851CC">
      <w:pPr>
        <w:rPr>
          <w:rFonts w:ascii="Arial" w:hAnsi="Arial" w:cs="Arial"/>
          <w:sz w:val="20"/>
          <w:szCs w:val="20"/>
        </w:rPr>
      </w:pPr>
      <w:r w:rsidRPr="00724F21">
        <w:rPr>
          <w:rFonts w:ascii="Arial" w:hAnsi="Arial" w:cs="Arial"/>
          <w:sz w:val="20"/>
          <w:szCs w:val="20"/>
        </w:rPr>
        <w:t xml:space="preserve">Aftenforplejning kan bestilles samtidig med booking af overnatning eller min. 14 dage før i det omfang der er plads i restauranten hos </w:t>
      </w:r>
      <w:r w:rsidRPr="00724F21">
        <w:rPr>
          <w:rStyle w:val="Hyperlink"/>
          <w:rFonts w:ascii="Arial" w:hAnsi="Arial" w:cs="Arial"/>
          <w:color w:val="auto"/>
          <w:sz w:val="20"/>
          <w:szCs w:val="20"/>
          <w:u w:val="none"/>
        </w:rPr>
        <w:t>VINGSTED hotel og konferencecenter.</w:t>
      </w:r>
      <w:r w:rsidRPr="00724F21">
        <w:rPr>
          <w:rStyle w:val="Hyperlink"/>
          <w:rFonts w:ascii="Arial" w:hAnsi="Arial" w:cs="Arial"/>
          <w:color w:val="auto"/>
          <w:sz w:val="20"/>
          <w:szCs w:val="20"/>
        </w:rPr>
        <w:t xml:space="preserve"> </w:t>
      </w:r>
    </w:p>
    <w:p w14:paraId="041487B3" w14:textId="77777777" w:rsidR="009851CC" w:rsidRPr="00724F21" w:rsidRDefault="009851CC" w:rsidP="009851CC">
      <w:pPr>
        <w:rPr>
          <w:rFonts w:ascii="Arial" w:hAnsi="Arial" w:cs="Arial"/>
          <w:sz w:val="20"/>
          <w:szCs w:val="20"/>
        </w:rPr>
      </w:pPr>
      <w:r w:rsidRPr="00724F21">
        <w:rPr>
          <w:rFonts w:ascii="Arial" w:hAnsi="Arial" w:cs="Arial"/>
          <w:sz w:val="20"/>
          <w:szCs w:val="20"/>
        </w:rPr>
        <w:t xml:space="preserve">Aftenforplejning, kr. 300,00 pr. person. (2 retter, efter køkkenchefens valg). </w:t>
      </w:r>
    </w:p>
    <w:p w14:paraId="0879BB05" w14:textId="6A66C203" w:rsidR="00267329" w:rsidRPr="00724F21" w:rsidRDefault="00267329" w:rsidP="00267329">
      <w:pPr>
        <w:rPr>
          <w:rFonts w:ascii="Arial" w:hAnsi="Arial" w:cs="Arial"/>
          <w:color w:val="000000"/>
          <w:sz w:val="20"/>
          <w:szCs w:val="20"/>
        </w:rPr>
      </w:pPr>
    </w:p>
    <w:p w14:paraId="79FA658D" w14:textId="77777777" w:rsidR="00267329" w:rsidRPr="00724F21" w:rsidRDefault="00267329" w:rsidP="00267329">
      <w:pPr>
        <w:rPr>
          <w:rFonts w:ascii="Arial" w:hAnsi="Arial" w:cs="Arial"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 xml:space="preserve">Forespørgsler om anden overnatning </w:t>
      </w:r>
      <w:r w:rsidRPr="00724F21">
        <w:rPr>
          <w:rFonts w:ascii="Arial" w:hAnsi="Arial" w:cs="Arial"/>
          <w:sz w:val="20"/>
          <w:szCs w:val="20"/>
        </w:rPr>
        <w:t xml:space="preserve">og aftenforplejning </w:t>
      </w:r>
      <w:r w:rsidRPr="00724F21">
        <w:rPr>
          <w:rFonts w:ascii="Arial" w:hAnsi="Arial" w:cs="Arial"/>
          <w:color w:val="000000"/>
          <w:sz w:val="20"/>
          <w:szCs w:val="20"/>
        </w:rPr>
        <w:t>kan rettes til f.eks.</w:t>
      </w:r>
    </w:p>
    <w:p w14:paraId="1616D9EC" w14:textId="700E1C8F" w:rsidR="00267329" w:rsidRPr="00724F21" w:rsidRDefault="00267329" w:rsidP="00267329">
      <w:pPr>
        <w:numPr>
          <w:ilvl w:val="12"/>
          <w:numId w:val="0"/>
        </w:numPr>
        <w:rPr>
          <w:rFonts w:ascii="Arial" w:hAnsi="Arial" w:cs="Arial"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 xml:space="preserve">Camping - </w:t>
      </w:r>
      <w:hyperlink r:id="rId15" w:history="1">
        <w:r w:rsidR="004117BE" w:rsidRPr="004117BE">
          <w:rPr>
            <w:rStyle w:val="Hyperlink"/>
            <w:rFonts w:ascii="Arial" w:hAnsi="Arial" w:cs="Arial"/>
            <w:sz w:val="20"/>
            <w:szCs w:val="20"/>
          </w:rPr>
          <w:t>Camping ved Vingsted skydebaner - Skydebaneforeningen Danmark</w:t>
        </w:r>
      </w:hyperlink>
    </w:p>
    <w:p w14:paraId="05B2E46A" w14:textId="3656A33C" w:rsidR="00267329" w:rsidRPr="00724F21" w:rsidRDefault="00267329" w:rsidP="00267329">
      <w:pPr>
        <w:rPr>
          <w:rFonts w:ascii="Arial" w:hAnsi="Arial" w:cs="Arial"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>Hotel Bredehus –</w:t>
      </w:r>
      <w:r w:rsidR="00EA0A53" w:rsidRPr="00724F21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16" w:history="1">
        <w:r w:rsidR="00EA0A53" w:rsidRPr="00724F21">
          <w:rPr>
            <w:rStyle w:val="Hyperlink"/>
            <w:rFonts w:ascii="Arial" w:hAnsi="Arial" w:cs="Arial"/>
            <w:color w:val="0563C1"/>
            <w:sz w:val="20"/>
            <w:szCs w:val="20"/>
          </w:rPr>
          <w:t>www.hotel-bredehus.dk</w:t>
        </w:r>
      </w:hyperlink>
    </w:p>
    <w:p w14:paraId="3AF17A65" w14:textId="77777777" w:rsidR="00267329" w:rsidRPr="00724F21" w:rsidRDefault="00267329" w:rsidP="00267329">
      <w:pPr>
        <w:rPr>
          <w:rFonts w:ascii="Arial" w:hAnsi="Arial" w:cs="Arial"/>
          <w:color w:val="0000FF" w:themeColor="hyperlink"/>
          <w:sz w:val="20"/>
          <w:szCs w:val="20"/>
          <w:u w:val="single"/>
        </w:rPr>
      </w:pPr>
      <w:r w:rsidRPr="00724F21">
        <w:rPr>
          <w:rFonts w:ascii="Arial" w:hAnsi="Arial" w:cs="Arial"/>
          <w:color w:val="000000"/>
          <w:sz w:val="20"/>
          <w:szCs w:val="20"/>
        </w:rPr>
        <w:t xml:space="preserve">Danhostel Vejle – Skibets Vandrehjem - </w:t>
      </w:r>
      <w:hyperlink r:id="rId17" w:history="1">
        <w:r w:rsidRPr="00724F21">
          <w:rPr>
            <w:rStyle w:val="Hyperlink"/>
            <w:rFonts w:ascii="Arial" w:hAnsi="Arial" w:cs="Arial"/>
            <w:color w:val="0563C1"/>
            <w:sz w:val="20"/>
            <w:szCs w:val="20"/>
          </w:rPr>
          <w:t>www.vejle-danhostel.dk</w:t>
        </w:r>
      </w:hyperlink>
    </w:p>
    <w:p w14:paraId="5FD0BFFB" w14:textId="65A365DE" w:rsidR="0072458D" w:rsidRPr="00724F21" w:rsidRDefault="000D31C6" w:rsidP="00267329">
      <w:pPr>
        <w:rPr>
          <w:rFonts w:ascii="Arial" w:hAnsi="Arial" w:cs="Arial"/>
          <w:bCs/>
          <w:color w:val="000000"/>
          <w:sz w:val="20"/>
          <w:szCs w:val="20"/>
        </w:rPr>
      </w:pPr>
      <w:r w:rsidRPr="00724F21">
        <w:rPr>
          <w:rFonts w:ascii="Arial" w:hAnsi="Arial" w:cs="Arial"/>
          <w:bCs/>
          <w:color w:val="000000"/>
          <w:sz w:val="20"/>
          <w:szCs w:val="20"/>
        </w:rPr>
        <w:t xml:space="preserve">Vejle Center Hotel </w:t>
      </w:r>
      <w:r w:rsidR="0072458D" w:rsidRPr="00724F21">
        <w:rPr>
          <w:rFonts w:ascii="Arial" w:hAnsi="Arial" w:cs="Arial"/>
          <w:bCs/>
          <w:color w:val="000000"/>
          <w:sz w:val="20"/>
          <w:szCs w:val="20"/>
        </w:rPr>
        <w:t>–</w:t>
      </w:r>
      <w:r w:rsidR="00960776" w:rsidRPr="00724F21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hyperlink r:id="rId18" w:history="1">
        <w:r w:rsidR="00C95D8D" w:rsidRPr="00724F21">
          <w:rPr>
            <w:rStyle w:val="Hyperlink"/>
            <w:rFonts w:ascii="Arial" w:hAnsi="Arial" w:cs="Arial"/>
            <w:bCs/>
            <w:color w:val="3787C8" w:themeColor="accent5"/>
            <w:sz w:val="20"/>
            <w:szCs w:val="20"/>
          </w:rPr>
          <w:t>https://vejlecenterhotel.dk/</w:t>
        </w:r>
      </w:hyperlink>
      <w:r w:rsidR="00C95D8D" w:rsidRPr="00724F21">
        <w:rPr>
          <w:rFonts w:ascii="Arial" w:hAnsi="Arial" w:cs="Arial"/>
          <w:bCs/>
          <w:color w:val="3787C8" w:themeColor="accent5"/>
          <w:sz w:val="20"/>
          <w:szCs w:val="20"/>
        </w:rPr>
        <w:t xml:space="preserve"> </w:t>
      </w:r>
    </w:p>
    <w:p w14:paraId="12A08920" w14:textId="77777777" w:rsidR="006A70A5" w:rsidRPr="00724F21" w:rsidRDefault="006A70A5" w:rsidP="006703FE">
      <w:pPr>
        <w:rPr>
          <w:rFonts w:ascii="Arial" w:hAnsi="Arial" w:cs="Arial"/>
          <w:b/>
          <w:color w:val="000000"/>
          <w:sz w:val="20"/>
          <w:szCs w:val="20"/>
        </w:rPr>
      </w:pPr>
    </w:p>
    <w:p w14:paraId="7BC21ABE" w14:textId="77777777" w:rsidR="00005F2C" w:rsidRPr="00724F21" w:rsidRDefault="00005F2C" w:rsidP="00046C27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b/>
          <w:spacing w:val="-2"/>
          <w:sz w:val="20"/>
          <w:szCs w:val="20"/>
          <w:u w:val="single"/>
        </w:rPr>
      </w:pPr>
    </w:p>
    <w:p w14:paraId="5B9A437D" w14:textId="0CAA4913" w:rsidR="00046C27" w:rsidRPr="00724F21" w:rsidRDefault="00046C27" w:rsidP="00046C27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pacing w:val="-2"/>
          <w:sz w:val="20"/>
          <w:szCs w:val="20"/>
        </w:rPr>
      </w:pPr>
      <w:r w:rsidRPr="00724F21">
        <w:rPr>
          <w:rFonts w:ascii="Arial" w:hAnsi="Arial" w:cs="Arial"/>
          <w:b/>
          <w:spacing w:val="-2"/>
          <w:sz w:val="20"/>
          <w:szCs w:val="20"/>
          <w:u w:val="single"/>
        </w:rPr>
        <w:t>Øvrig information:</w:t>
      </w:r>
    </w:p>
    <w:p w14:paraId="74796B71" w14:textId="2F479755" w:rsidR="00046C27" w:rsidRPr="00724F21" w:rsidRDefault="00046C27" w:rsidP="00046C27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pacing w:val="-2"/>
          <w:sz w:val="20"/>
          <w:szCs w:val="20"/>
        </w:rPr>
      </w:pPr>
      <w:r w:rsidRPr="00724F21">
        <w:rPr>
          <w:rFonts w:ascii="Arial" w:hAnsi="Arial" w:cs="Arial"/>
          <w:spacing w:val="-2"/>
          <w:sz w:val="20"/>
          <w:szCs w:val="20"/>
        </w:rPr>
        <w:t>Der vil under stævnet kunne blive taget billeder i stævneområdet af DGI Skydning medarbejdere, som senere vil kunne blive brugt på hjemmesider, Facebook, brochure og andet materiale publiceret af DGI.</w:t>
      </w:r>
    </w:p>
    <w:p w14:paraId="28741AB1" w14:textId="77777777" w:rsidR="009851CC" w:rsidRPr="00724F21" w:rsidRDefault="009851CC" w:rsidP="00046C27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spacing w:val="-2"/>
          <w:sz w:val="20"/>
          <w:szCs w:val="20"/>
        </w:rPr>
      </w:pPr>
    </w:p>
    <w:p w14:paraId="1D40B5CE" w14:textId="77777777" w:rsidR="00B64512" w:rsidRPr="00724F21" w:rsidRDefault="00B64512" w:rsidP="00B64512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>Under hele stævnet vil der være mulighed for at købe let forplejning på stævnepladsen</w:t>
      </w:r>
    </w:p>
    <w:p w14:paraId="51C490F2" w14:textId="77777777" w:rsidR="00046C27" w:rsidRPr="00724F21" w:rsidRDefault="00046C27" w:rsidP="00B64512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spacing w:val="-2"/>
          <w:sz w:val="20"/>
          <w:szCs w:val="20"/>
        </w:rPr>
      </w:pPr>
    </w:p>
    <w:p w14:paraId="7CF96A74" w14:textId="77777777" w:rsidR="00046C27" w:rsidRPr="00724F21" w:rsidRDefault="00046C27" w:rsidP="00B64512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rFonts w:ascii="Arial" w:hAnsi="Arial" w:cs="Arial"/>
          <w:spacing w:val="-2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 xml:space="preserve">Stævnekontoret kan kontaktes på tlf. 40 30 42 22 under stævnet. </w:t>
      </w:r>
    </w:p>
    <w:p w14:paraId="0775DC7B" w14:textId="77777777" w:rsidR="00046C27" w:rsidRPr="00724F21" w:rsidRDefault="00046C27" w:rsidP="00B64512">
      <w:pPr>
        <w:spacing w:line="240" w:lineRule="auto"/>
        <w:rPr>
          <w:rFonts w:ascii="Arial" w:hAnsi="Arial" w:cs="Arial"/>
          <w:b/>
          <w:color w:val="000000"/>
          <w:sz w:val="20"/>
          <w:szCs w:val="20"/>
          <w:u w:val="single"/>
        </w:rPr>
      </w:pPr>
    </w:p>
    <w:p w14:paraId="48D183E1" w14:textId="1B3BDE92" w:rsidR="00046C27" w:rsidRPr="00724F21" w:rsidRDefault="00046C27" w:rsidP="00046C27">
      <w:pPr>
        <w:numPr>
          <w:ilvl w:val="12"/>
          <w:numId w:val="0"/>
        </w:numPr>
        <w:rPr>
          <w:rStyle w:val="Hyperlink"/>
          <w:rFonts w:ascii="Arial" w:hAnsi="Arial" w:cs="Arial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 xml:space="preserve">Find denne indbydelses information digitalt om DM </w:t>
      </w:r>
      <w:r w:rsidR="00960776" w:rsidRPr="00724F21">
        <w:rPr>
          <w:rFonts w:ascii="Arial" w:hAnsi="Arial" w:cs="Arial"/>
          <w:color w:val="000000"/>
          <w:sz w:val="20"/>
          <w:szCs w:val="20"/>
        </w:rPr>
        <w:t xml:space="preserve">udendørs </w:t>
      </w:r>
      <w:r w:rsidRPr="00724F21">
        <w:rPr>
          <w:rFonts w:ascii="Arial" w:hAnsi="Arial" w:cs="Arial"/>
          <w:color w:val="000000"/>
          <w:sz w:val="20"/>
          <w:szCs w:val="20"/>
        </w:rPr>
        <w:t>pistol 202</w:t>
      </w:r>
      <w:r w:rsidR="00CD18E0" w:rsidRPr="00724F21">
        <w:rPr>
          <w:rFonts w:ascii="Arial" w:hAnsi="Arial" w:cs="Arial"/>
          <w:color w:val="000000"/>
          <w:sz w:val="20"/>
          <w:szCs w:val="20"/>
        </w:rPr>
        <w:t>4</w:t>
      </w:r>
      <w:r w:rsidRPr="00724F21">
        <w:rPr>
          <w:rFonts w:ascii="Arial" w:hAnsi="Arial" w:cs="Arial"/>
          <w:color w:val="000000"/>
          <w:sz w:val="20"/>
          <w:szCs w:val="20"/>
        </w:rPr>
        <w:t xml:space="preserve"> på </w:t>
      </w:r>
      <w:r w:rsidRPr="00724F21">
        <w:rPr>
          <w:rFonts w:ascii="Arial" w:hAnsi="Arial" w:cs="Arial"/>
          <w:sz w:val="20"/>
          <w:szCs w:val="20"/>
        </w:rPr>
        <w:t>DGI.dk/</w:t>
      </w:r>
      <w:r w:rsidR="006E33D9" w:rsidRPr="00724F21">
        <w:rPr>
          <w:rFonts w:ascii="Arial" w:hAnsi="Arial" w:cs="Arial"/>
          <w:sz w:val="20"/>
          <w:szCs w:val="20"/>
        </w:rPr>
        <w:t>202</w:t>
      </w:r>
      <w:r w:rsidR="00CD18E0" w:rsidRPr="00724F21">
        <w:rPr>
          <w:rFonts w:ascii="Arial" w:hAnsi="Arial" w:cs="Arial"/>
          <w:sz w:val="20"/>
          <w:szCs w:val="20"/>
        </w:rPr>
        <w:t>4</w:t>
      </w:r>
      <w:r w:rsidR="006E33D9" w:rsidRPr="00724F21">
        <w:rPr>
          <w:rFonts w:ascii="Arial" w:hAnsi="Arial" w:cs="Arial"/>
          <w:sz w:val="20"/>
          <w:szCs w:val="20"/>
        </w:rPr>
        <w:t>00740500</w:t>
      </w:r>
    </w:p>
    <w:p w14:paraId="28BD22BC" w14:textId="77777777" w:rsidR="00046C27" w:rsidRPr="00724F21" w:rsidRDefault="00046C27" w:rsidP="00046C27">
      <w:pPr>
        <w:spacing w:line="240" w:lineRule="auto"/>
        <w:rPr>
          <w:rFonts w:ascii="Arial" w:hAnsi="Arial" w:cs="Arial"/>
          <w:color w:val="000000"/>
          <w:sz w:val="20"/>
          <w:szCs w:val="20"/>
        </w:rPr>
      </w:pPr>
    </w:p>
    <w:p w14:paraId="01791DBF" w14:textId="77777777" w:rsidR="006703FE" w:rsidRPr="00724F21" w:rsidRDefault="006703FE" w:rsidP="006703FE">
      <w:pPr>
        <w:rPr>
          <w:rFonts w:ascii="Arial" w:hAnsi="Arial" w:cs="Arial"/>
          <w:color w:val="000000"/>
          <w:sz w:val="20"/>
          <w:szCs w:val="20"/>
        </w:rPr>
      </w:pPr>
      <w:r w:rsidRPr="00724F21">
        <w:rPr>
          <w:rFonts w:ascii="Arial" w:hAnsi="Arial" w:cs="Arial"/>
          <w:color w:val="000000"/>
          <w:sz w:val="20"/>
          <w:szCs w:val="20"/>
        </w:rPr>
        <w:t>Med venlig hilsen</w:t>
      </w:r>
    </w:p>
    <w:p w14:paraId="14923A3B" w14:textId="59D3EFCE" w:rsidR="009071C6" w:rsidRPr="00724F21" w:rsidRDefault="00D77F64" w:rsidP="000E1E00">
      <w:pPr>
        <w:tabs>
          <w:tab w:val="left" w:pos="-1152"/>
          <w:tab w:val="left" w:pos="0"/>
          <w:tab w:val="left" w:pos="288"/>
          <w:tab w:val="left" w:pos="9792"/>
        </w:tabs>
        <w:rPr>
          <w:rFonts w:ascii="Arial" w:hAnsi="Arial" w:cs="Arial"/>
          <w:b/>
          <w:sz w:val="20"/>
          <w:szCs w:val="20"/>
          <w:u w:val="single"/>
        </w:rPr>
      </w:pPr>
      <w:r w:rsidRPr="00724F21">
        <w:rPr>
          <w:rFonts w:ascii="Arial" w:hAnsi="Arial" w:cs="Arial"/>
          <w:color w:val="000000"/>
          <w:sz w:val="20"/>
          <w:szCs w:val="20"/>
        </w:rPr>
        <w:t>Stævneledelsen 202</w:t>
      </w:r>
      <w:r w:rsidR="00CD18E0" w:rsidRPr="00724F21">
        <w:rPr>
          <w:rFonts w:ascii="Arial" w:hAnsi="Arial" w:cs="Arial"/>
          <w:color w:val="000000"/>
          <w:sz w:val="20"/>
          <w:szCs w:val="20"/>
        </w:rPr>
        <w:t>4</w:t>
      </w:r>
    </w:p>
    <w:sectPr w:rsidR="009071C6" w:rsidRPr="00724F21" w:rsidSect="005E770A">
      <w:headerReference w:type="default" r:id="rId19"/>
      <w:footerReference w:type="default" r:id="rId20"/>
      <w:headerReference w:type="first" r:id="rId21"/>
      <w:footerReference w:type="first" r:id="rId22"/>
      <w:pgSz w:w="11906" w:h="16838" w:code="9"/>
      <w:pgMar w:top="2127" w:right="849" w:bottom="1276" w:left="1077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425FBA" w14:textId="77777777" w:rsidR="00EA2301" w:rsidRDefault="00EA2301" w:rsidP="009E4B94">
      <w:pPr>
        <w:spacing w:line="240" w:lineRule="auto"/>
      </w:pPr>
      <w:r>
        <w:separator/>
      </w:r>
    </w:p>
  </w:endnote>
  <w:endnote w:type="continuationSeparator" w:id="0">
    <w:p w14:paraId="0DD702BE" w14:textId="77777777" w:rsidR="00EA2301" w:rsidRDefault="00EA2301" w:rsidP="009E4B94">
      <w:pPr>
        <w:spacing w:line="240" w:lineRule="auto"/>
      </w:pPr>
      <w:r>
        <w:continuationSeparator/>
      </w:r>
    </w:p>
  </w:endnote>
  <w:endnote w:type="continuationNotice" w:id="1">
    <w:p w14:paraId="3034D3A9" w14:textId="77777777" w:rsidR="00EA2301" w:rsidRDefault="00EA230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1DB74" w14:textId="4EC9A7E9" w:rsidR="00EA2301" w:rsidRPr="00681D83" w:rsidRDefault="00EA2301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173885">
      <w:rPr>
        <w:rStyle w:val="Sidetal"/>
        <w:noProof/>
      </w:rPr>
      <w:t>5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1DB76" w14:textId="0D167ED7" w:rsidR="00EA2301" w:rsidRDefault="00EA2301" w:rsidP="00F331F3">
    <w:pPr>
      <w:pStyle w:val="Template-Adresse"/>
    </w:pPr>
    <w:r>
      <w:rPr>
        <w:b/>
      </w:rPr>
      <w:t xml:space="preserve">     </w:t>
    </w: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7182</w:t>
    </w:r>
    <w:r w:rsidRPr="00F331F3">
      <w:t xml:space="preserve"> </w:t>
    </w:r>
    <w:r>
      <w:t xml:space="preserve">Bredsten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1F984A" w14:textId="77777777" w:rsidR="00EA2301" w:rsidRDefault="00EA2301" w:rsidP="009E4B94">
      <w:pPr>
        <w:spacing w:line="240" w:lineRule="auto"/>
      </w:pPr>
      <w:r>
        <w:separator/>
      </w:r>
    </w:p>
  </w:footnote>
  <w:footnote w:type="continuationSeparator" w:id="0">
    <w:p w14:paraId="4CB2CA3B" w14:textId="77777777" w:rsidR="00EA2301" w:rsidRDefault="00EA2301" w:rsidP="009E4B94">
      <w:pPr>
        <w:spacing w:line="240" w:lineRule="auto"/>
      </w:pPr>
      <w:r>
        <w:continuationSeparator/>
      </w:r>
    </w:p>
  </w:footnote>
  <w:footnote w:type="continuationNotice" w:id="1">
    <w:p w14:paraId="1793382C" w14:textId="77777777" w:rsidR="00EA2301" w:rsidRDefault="00EA2301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1DB72" w14:textId="77777777" w:rsidR="00EA2301" w:rsidRPr="004D42F2" w:rsidRDefault="00EA2301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3360" behindDoc="0" locked="0" layoutInCell="1" allowOverlap="1" wp14:anchorId="2C31DB77" wp14:editId="2C31DB7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9264" behindDoc="0" locked="0" layoutInCell="1" allowOverlap="1" wp14:anchorId="2C31DB79" wp14:editId="2C31DB7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31DB7B" wp14:editId="2C31DB7C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F047EAF" id="Rectangle 2" o:spid="_x0000_s1026" style="position:absolute;margin-left:410.85pt;margin-top:0;width:462.05pt;height:42.5pt;z-index:251661312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31DB75" w14:textId="77777777" w:rsidR="00EA2301" w:rsidRDefault="00EA230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2C31DB7D" wp14:editId="2C31DB7E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4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3120" behindDoc="0" locked="0" layoutInCell="1" allowOverlap="1" wp14:anchorId="2C31DB7F" wp14:editId="2C31DB80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5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2C31DB81" wp14:editId="2C31DB82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8FB5599" id="Rectangle 9" o:spid="_x0000_s1026" style="position:absolute;margin-left:410.85pt;margin-top:0;width:462.05pt;height:42.5pt;z-index:251655168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AEE4663"/>
    <w:multiLevelType w:val="hybridMultilevel"/>
    <w:tmpl w:val="DC74DDF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1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FFE600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FFE600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323707668">
    <w:abstractNumId w:val="11"/>
  </w:num>
  <w:num w:numId="2" w16cid:durableId="1504738391">
    <w:abstractNumId w:val="7"/>
  </w:num>
  <w:num w:numId="3" w16cid:durableId="224533542">
    <w:abstractNumId w:val="6"/>
  </w:num>
  <w:num w:numId="4" w16cid:durableId="293482736">
    <w:abstractNumId w:val="5"/>
  </w:num>
  <w:num w:numId="5" w16cid:durableId="1303804054">
    <w:abstractNumId w:val="4"/>
  </w:num>
  <w:num w:numId="6" w16cid:durableId="1997874463">
    <w:abstractNumId w:val="10"/>
  </w:num>
  <w:num w:numId="7" w16cid:durableId="284845931">
    <w:abstractNumId w:val="3"/>
  </w:num>
  <w:num w:numId="8" w16cid:durableId="480469364">
    <w:abstractNumId w:val="2"/>
  </w:num>
  <w:num w:numId="9" w16cid:durableId="1880894943">
    <w:abstractNumId w:val="1"/>
  </w:num>
  <w:num w:numId="10" w16cid:durableId="511334714">
    <w:abstractNumId w:val="0"/>
  </w:num>
  <w:num w:numId="11" w16cid:durableId="511527494">
    <w:abstractNumId w:val="8"/>
  </w:num>
  <w:num w:numId="12" w16cid:durableId="1866405317">
    <w:abstractNumId w:val="10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17360028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attachedTemplate r:id="rId1"/>
  <w:defaultTabStop w:val="1304"/>
  <w:autoHyphenation/>
  <w:hyphenationZone w:val="425"/>
  <w:characterSpacingControl w:val="doNotCompress"/>
  <w:hdrShapeDefaults>
    <o:shapedefaults v:ext="edit" spidmax="2478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E1"/>
    <w:rsid w:val="00004865"/>
    <w:rsid w:val="00005F2C"/>
    <w:rsid w:val="00007FE1"/>
    <w:rsid w:val="00010BB0"/>
    <w:rsid w:val="00014750"/>
    <w:rsid w:val="00017CBC"/>
    <w:rsid w:val="0003298C"/>
    <w:rsid w:val="000407D2"/>
    <w:rsid w:val="00043CF1"/>
    <w:rsid w:val="00046C27"/>
    <w:rsid w:val="00050AA2"/>
    <w:rsid w:val="00052E5C"/>
    <w:rsid w:val="000535F4"/>
    <w:rsid w:val="00066D46"/>
    <w:rsid w:val="00070707"/>
    <w:rsid w:val="00094ABD"/>
    <w:rsid w:val="00095821"/>
    <w:rsid w:val="000A167B"/>
    <w:rsid w:val="000A64F6"/>
    <w:rsid w:val="000B0840"/>
    <w:rsid w:val="000B5BF2"/>
    <w:rsid w:val="000C408F"/>
    <w:rsid w:val="000C665A"/>
    <w:rsid w:val="000D31C6"/>
    <w:rsid w:val="000E1E00"/>
    <w:rsid w:val="000E3D16"/>
    <w:rsid w:val="000F21FD"/>
    <w:rsid w:val="000F7093"/>
    <w:rsid w:val="000F783C"/>
    <w:rsid w:val="00100A8E"/>
    <w:rsid w:val="0012630A"/>
    <w:rsid w:val="0013244F"/>
    <w:rsid w:val="00145AFE"/>
    <w:rsid w:val="00160952"/>
    <w:rsid w:val="00164358"/>
    <w:rsid w:val="001715A0"/>
    <w:rsid w:val="001725E5"/>
    <w:rsid w:val="00173885"/>
    <w:rsid w:val="0017452B"/>
    <w:rsid w:val="001758A4"/>
    <w:rsid w:val="001775EE"/>
    <w:rsid w:val="00181CCF"/>
    <w:rsid w:val="00181DA2"/>
    <w:rsid w:val="00182651"/>
    <w:rsid w:val="001A3822"/>
    <w:rsid w:val="001B1272"/>
    <w:rsid w:val="001B2C19"/>
    <w:rsid w:val="001C5653"/>
    <w:rsid w:val="001D7971"/>
    <w:rsid w:val="001E3F6D"/>
    <w:rsid w:val="001E5E7A"/>
    <w:rsid w:val="001F4A58"/>
    <w:rsid w:val="001F61AA"/>
    <w:rsid w:val="002013FA"/>
    <w:rsid w:val="00204F54"/>
    <w:rsid w:val="002130E4"/>
    <w:rsid w:val="00215A68"/>
    <w:rsid w:val="0022130D"/>
    <w:rsid w:val="002246AD"/>
    <w:rsid w:val="00244D70"/>
    <w:rsid w:val="002516E0"/>
    <w:rsid w:val="00251F91"/>
    <w:rsid w:val="00255C64"/>
    <w:rsid w:val="00267329"/>
    <w:rsid w:val="00293D49"/>
    <w:rsid w:val="002A3DB5"/>
    <w:rsid w:val="002A4F25"/>
    <w:rsid w:val="002B467B"/>
    <w:rsid w:val="002E74A4"/>
    <w:rsid w:val="002F43FF"/>
    <w:rsid w:val="002F5AEA"/>
    <w:rsid w:val="003003A9"/>
    <w:rsid w:val="00302859"/>
    <w:rsid w:val="00306DE7"/>
    <w:rsid w:val="0032435E"/>
    <w:rsid w:val="00344675"/>
    <w:rsid w:val="00344FCF"/>
    <w:rsid w:val="00364B2B"/>
    <w:rsid w:val="00371EF9"/>
    <w:rsid w:val="00391A9A"/>
    <w:rsid w:val="003A6200"/>
    <w:rsid w:val="003B35B0"/>
    <w:rsid w:val="003B4D7B"/>
    <w:rsid w:val="003B6D80"/>
    <w:rsid w:val="003C4F9F"/>
    <w:rsid w:val="003C60F1"/>
    <w:rsid w:val="004044C1"/>
    <w:rsid w:val="004117BE"/>
    <w:rsid w:val="00411B1B"/>
    <w:rsid w:val="00413B45"/>
    <w:rsid w:val="00424709"/>
    <w:rsid w:val="00424EE6"/>
    <w:rsid w:val="004266AC"/>
    <w:rsid w:val="00427B5A"/>
    <w:rsid w:val="00427BBD"/>
    <w:rsid w:val="00431590"/>
    <w:rsid w:val="00440569"/>
    <w:rsid w:val="004436E8"/>
    <w:rsid w:val="004452A2"/>
    <w:rsid w:val="00454B0A"/>
    <w:rsid w:val="0046082E"/>
    <w:rsid w:val="00475D79"/>
    <w:rsid w:val="00477BD6"/>
    <w:rsid w:val="00493F51"/>
    <w:rsid w:val="004A2ACE"/>
    <w:rsid w:val="004A646D"/>
    <w:rsid w:val="004B0239"/>
    <w:rsid w:val="004B43FE"/>
    <w:rsid w:val="004B5782"/>
    <w:rsid w:val="004C01B2"/>
    <w:rsid w:val="004C023C"/>
    <w:rsid w:val="004C57D5"/>
    <w:rsid w:val="004D0C20"/>
    <w:rsid w:val="004D130F"/>
    <w:rsid w:val="004D42F2"/>
    <w:rsid w:val="004D6FFB"/>
    <w:rsid w:val="004E5816"/>
    <w:rsid w:val="004F27DE"/>
    <w:rsid w:val="00502E2C"/>
    <w:rsid w:val="00512BD8"/>
    <w:rsid w:val="00516CDB"/>
    <w:rsid w:val="00527B9C"/>
    <w:rsid w:val="00534600"/>
    <w:rsid w:val="005356F0"/>
    <w:rsid w:val="0054162C"/>
    <w:rsid w:val="005418B5"/>
    <w:rsid w:val="00543D70"/>
    <w:rsid w:val="00547349"/>
    <w:rsid w:val="0055493E"/>
    <w:rsid w:val="00555DF4"/>
    <w:rsid w:val="005600F5"/>
    <w:rsid w:val="005602DC"/>
    <w:rsid w:val="0058658A"/>
    <w:rsid w:val="00591E84"/>
    <w:rsid w:val="005A1585"/>
    <w:rsid w:val="005A28D4"/>
    <w:rsid w:val="005A4B02"/>
    <w:rsid w:val="005A72A1"/>
    <w:rsid w:val="005B3290"/>
    <w:rsid w:val="005C5F97"/>
    <w:rsid w:val="005D78A5"/>
    <w:rsid w:val="005E264A"/>
    <w:rsid w:val="005E32B2"/>
    <w:rsid w:val="005E392E"/>
    <w:rsid w:val="005E4451"/>
    <w:rsid w:val="005E770A"/>
    <w:rsid w:val="005E7CB9"/>
    <w:rsid w:val="005F1580"/>
    <w:rsid w:val="005F1D38"/>
    <w:rsid w:val="005F3ED8"/>
    <w:rsid w:val="005F70F2"/>
    <w:rsid w:val="00602275"/>
    <w:rsid w:val="0061630F"/>
    <w:rsid w:val="0062540A"/>
    <w:rsid w:val="0062700A"/>
    <w:rsid w:val="00642365"/>
    <w:rsid w:val="006523A4"/>
    <w:rsid w:val="00654018"/>
    <w:rsid w:val="0065484C"/>
    <w:rsid w:val="00655B49"/>
    <w:rsid w:val="00667F78"/>
    <w:rsid w:val="006703FE"/>
    <w:rsid w:val="0068179D"/>
    <w:rsid w:val="00681D83"/>
    <w:rsid w:val="00682819"/>
    <w:rsid w:val="00685DE6"/>
    <w:rsid w:val="006900C2"/>
    <w:rsid w:val="00695344"/>
    <w:rsid w:val="00696524"/>
    <w:rsid w:val="006A70A5"/>
    <w:rsid w:val="006B30A9"/>
    <w:rsid w:val="006C3A04"/>
    <w:rsid w:val="006C6728"/>
    <w:rsid w:val="006D7A94"/>
    <w:rsid w:val="006E00D7"/>
    <w:rsid w:val="006E33D9"/>
    <w:rsid w:val="006F2D85"/>
    <w:rsid w:val="007015F2"/>
    <w:rsid w:val="0070267E"/>
    <w:rsid w:val="00706E32"/>
    <w:rsid w:val="00714EE3"/>
    <w:rsid w:val="0072176C"/>
    <w:rsid w:val="0072458D"/>
    <w:rsid w:val="007248C9"/>
    <w:rsid w:val="00724F21"/>
    <w:rsid w:val="00727292"/>
    <w:rsid w:val="00733961"/>
    <w:rsid w:val="007546AF"/>
    <w:rsid w:val="00754F5E"/>
    <w:rsid w:val="00756010"/>
    <w:rsid w:val="007616DF"/>
    <w:rsid w:val="00761933"/>
    <w:rsid w:val="007655BF"/>
    <w:rsid w:val="00765934"/>
    <w:rsid w:val="00785CB6"/>
    <w:rsid w:val="007962E6"/>
    <w:rsid w:val="00796FC7"/>
    <w:rsid w:val="007A4613"/>
    <w:rsid w:val="007B2B99"/>
    <w:rsid w:val="007B5D9E"/>
    <w:rsid w:val="007C4CCF"/>
    <w:rsid w:val="007C52AE"/>
    <w:rsid w:val="007D473C"/>
    <w:rsid w:val="007E373C"/>
    <w:rsid w:val="007E7A42"/>
    <w:rsid w:val="00801874"/>
    <w:rsid w:val="0080198C"/>
    <w:rsid w:val="00801BDB"/>
    <w:rsid w:val="008043FD"/>
    <w:rsid w:val="00811EB5"/>
    <w:rsid w:val="00813126"/>
    <w:rsid w:val="00815AD9"/>
    <w:rsid w:val="00823316"/>
    <w:rsid w:val="00830BB4"/>
    <w:rsid w:val="00861D51"/>
    <w:rsid w:val="0086687C"/>
    <w:rsid w:val="008705ED"/>
    <w:rsid w:val="008757D8"/>
    <w:rsid w:val="00882609"/>
    <w:rsid w:val="00884F1A"/>
    <w:rsid w:val="00892D08"/>
    <w:rsid w:val="00893791"/>
    <w:rsid w:val="00895FCB"/>
    <w:rsid w:val="008B13DB"/>
    <w:rsid w:val="008B76DD"/>
    <w:rsid w:val="008C238B"/>
    <w:rsid w:val="008D2F7B"/>
    <w:rsid w:val="008E5A6D"/>
    <w:rsid w:val="008E5DE6"/>
    <w:rsid w:val="008F32DF"/>
    <w:rsid w:val="008F4D20"/>
    <w:rsid w:val="008F7697"/>
    <w:rsid w:val="00902D6F"/>
    <w:rsid w:val="009035A2"/>
    <w:rsid w:val="009071C6"/>
    <w:rsid w:val="00907A95"/>
    <w:rsid w:val="009107EC"/>
    <w:rsid w:val="00931FEC"/>
    <w:rsid w:val="009335A1"/>
    <w:rsid w:val="00934690"/>
    <w:rsid w:val="00951B25"/>
    <w:rsid w:val="00960776"/>
    <w:rsid w:val="009712F1"/>
    <w:rsid w:val="00973855"/>
    <w:rsid w:val="00975D28"/>
    <w:rsid w:val="00983B74"/>
    <w:rsid w:val="009851CC"/>
    <w:rsid w:val="00990263"/>
    <w:rsid w:val="00993753"/>
    <w:rsid w:val="009A4CCC"/>
    <w:rsid w:val="009B1DA3"/>
    <w:rsid w:val="009B4180"/>
    <w:rsid w:val="009B4217"/>
    <w:rsid w:val="009B4E7B"/>
    <w:rsid w:val="009C258E"/>
    <w:rsid w:val="009D29B1"/>
    <w:rsid w:val="009D6E26"/>
    <w:rsid w:val="009E032B"/>
    <w:rsid w:val="009E3F29"/>
    <w:rsid w:val="009E4B94"/>
    <w:rsid w:val="009E724D"/>
    <w:rsid w:val="009F15FE"/>
    <w:rsid w:val="009F71C6"/>
    <w:rsid w:val="00A00C02"/>
    <w:rsid w:val="00A019B6"/>
    <w:rsid w:val="00A039FA"/>
    <w:rsid w:val="00A05EE4"/>
    <w:rsid w:val="00A16593"/>
    <w:rsid w:val="00A267DA"/>
    <w:rsid w:val="00A403C4"/>
    <w:rsid w:val="00A712C8"/>
    <w:rsid w:val="00A770E6"/>
    <w:rsid w:val="00A81C67"/>
    <w:rsid w:val="00A9200C"/>
    <w:rsid w:val="00A92DA3"/>
    <w:rsid w:val="00A935F1"/>
    <w:rsid w:val="00AB4ACF"/>
    <w:rsid w:val="00AB5B03"/>
    <w:rsid w:val="00AC4DBF"/>
    <w:rsid w:val="00AD62F5"/>
    <w:rsid w:val="00AE3795"/>
    <w:rsid w:val="00AE5838"/>
    <w:rsid w:val="00AF1D02"/>
    <w:rsid w:val="00AF72F7"/>
    <w:rsid w:val="00B00D92"/>
    <w:rsid w:val="00B012E6"/>
    <w:rsid w:val="00B36C41"/>
    <w:rsid w:val="00B45561"/>
    <w:rsid w:val="00B45659"/>
    <w:rsid w:val="00B54A0D"/>
    <w:rsid w:val="00B62F5B"/>
    <w:rsid w:val="00B64419"/>
    <w:rsid w:val="00B64512"/>
    <w:rsid w:val="00B6664E"/>
    <w:rsid w:val="00B72EC4"/>
    <w:rsid w:val="00B82156"/>
    <w:rsid w:val="00B832C2"/>
    <w:rsid w:val="00B87587"/>
    <w:rsid w:val="00BA2782"/>
    <w:rsid w:val="00BE5294"/>
    <w:rsid w:val="00BF3459"/>
    <w:rsid w:val="00BF4AEA"/>
    <w:rsid w:val="00C233E7"/>
    <w:rsid w:val="00C23E75"/>
    <w:rsid w:val="00C37105"/>
    <w:rsid w:val="00C4145E"/>
    <w:rsid w:val="00C53A4C"/>
    <w:rsid w:val="00C5490C"/>
    <w:rsid w:val="00C64265"/>
    <w:rsid w:val="00C93B5F"/>
    <w:rsid w:val="00C9551E"/>
    <w:rsid w:val="00C95D8D"/>
    <w:rsid w:val="00CA09F9"/>
    <w:rsid w:val="00CA10CE"/>
    <w:rsid w:val="00CA6392"/>
    <w:rsid w:val="00CB3BBE"/>
    <w:rsid w:val="00CB7B0C"/>
    <w:rsid w:val="00CC0390"/>
    <w:rsid w:val="00CC6322"/>
    <w:rsid w:val="00CD18E0"/>
    <w:rsid w:val="00CD7EE6"/>
    <w:rsid w:val="00CE42AB"/>
    <w:rsid w:val="00CE5635"/>
    <w:rsid w:val="00CF2FE9"/>
    <w:rsid w:val="00CF7D45"/>
    <w:rsid w:val="00D11781"/>
    <w:rsid w:val="00D11BBB"/>
    <w:rsid w:val="00D1304D"/>
    <w:rsid w:val="00D3084A"/>
    <w:rsid w:val="00D30E20"/>
    <w:rsid w:val="00D425B6"/>
    <w:rsid w:val="00D45A7A"/>
    <w:rsid w:val="00D46365"/>
    <w:rsid w:val="00D513DD"/>
    <w:rsid w:val="00D53A8D"/>
    <w:rsid w:val="00D54786"/>
    <w:rsid w:val="00D60645"/>
    <w:rsid w:val="00D6650F"/>
    <w:rsid w:val="00D72551"/>
    <w:rsid w:val="00D72DEB"/>
    <w:rsid w:val="00D77842"/>
    <w:rsid w:val="00D77F64"/>
    <w:rsid w:val="00D847FC"/>
    <w:rsid w:val="00D8496B"/>
    <w:rsid w:val="00D96141"/>
    <w:rsid w:val="00DA69DC"/>
    <w:rsid w:val="00DB1EDB"/>
    <w:rsid w:val="00DB31AF"/>
    <w:rsid w:val="00DC120C"/>
    <w:rsid w:val="00DC191E"/>
    <w:rsid w:val="00DC56ED"/>
    <w:rsid w:val="00DD4F47"/>
    <w:rsid w:val="00DE140D"/>
    <w:rsid w:val="00DE2B28"/>
    <w:rsid w:val="00DF0320"/>
    <w:rsid w:val="00DF0715"/>
    <w:rsid w:val="00E02621"/>
    <w:rsid w:val="00E12FD3"/>
    <w:rsid w:val="00E13E89"/>
    <w:rsid w:val="00E1541A"/>
    <w:rsid w:val="00E42376"/>
    <w:rsid w:val="00E4301C"/>
    <w:rsid w:val="00E431C6"/>
    <w:rsid w:val="00E569B9"/>
    <w:rsid w:val="00E80FFD"/>
    <w:rsid w:val="00E8121F"/>
    <w:rsid w:val="00E90229"/>
    <w:rsid w:val="00E9365C"/>
    <w:rsid w:val="00E94937"/>
    <w:rsid w:val="00E95484"/>
    <w:rsid w:val="00EA0A53"/>
    <w:rsid w:val="00EA1BD7"/>
    <w:rsid w:val="00EA2301"/>
    <w:rsid w:val="00EB409D"/>
    <w:rsid w:val="00EC08F8"/>
    <w:rsid w:val="00EC1F74"/>
    <w:rsid w:val="00EC4F4F"/>
    <w:rsid w:val="00ED2A57"/>
    <w:rsid w:val="00ED40FA"/>
    <w:rsid w:val="00ED7844"/>
    <w:rsid w:val="00EE0DA5"/>
    <w:rsid w:val="00EE24C0"/>
    <w:rsid w:val="00F026D7"/>
    <w:rsid w:val="00F13277"/>
    <w:rsid w:val="00F13C1B"/>
    <w:rsid w:val="00F16238"/>
    <w:rsid w:val="00F1651E"/>
    <w:rsid w:val="00F27D26"/>
    <w:rsid w:val="00F331F3"/>
    <w:rsid w:val="00F34F05"/>
    <w:rsid w:val="00F656CE"/>
    <w:rsid w:val="00F65D57"/>
    <w:rsid w:val="00F711F1"/>
    <w:rsid w:val="00F73B18"/>
    <w:rsid w:val="00F76C19"/>
    <w:rsid w:val="00F82044"/>
    <w:rsid w:val="00FB3176"/>
    <w:rsid w:val="00FB442F"/>
    <w:rsid w:val="00FB5395"/>
    <w:rsid w:val="00FB55A8"/>
    <w:rsid w:val="00FC38DB"/>
    <w:rsid w:val="00FC4BF5"/>
    <w:rsid w:val="00FC55B0"/>
    <w:rsid w:val="00FC7A59"/>
    <w:rsid w:val="00FD00CA"/>
    <w:rsid w:val="00FD01EF"/>
    <w:rsid w:val="00FD18FC"/>
    <w:rsid w:val="00FD6671"/>
    <w:rsid w:val="00FE2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7809"/>
    <o:shapelayout v:ext="edit">
      <o:idmap v:ext="edit" data="1"/>
    </o:shapelayout>
  </w:shapeDefaults>
  <w:decimalSymbol w:val=","/>
  <w:listSeparator w:val=";"/>
  <w14:docId w14:val="2C31DB5D"/>
  <w15:docId w15:val="{5D3C133C-1FD4-47C0-9975-928127736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uiPriority="1"/>
    <w:lsdException w:name="heading 3" w:uiPriority="1"/>
    <w:lsdException w:name="heading 4" w:uiPriority="1"/>
    <w:lsdException w:name="heading 5" w:uiPriority="1"/>
    <w:lsdException w:name="heading 6" w:uiPriority="1"/>
    <w:lsdException w:name="heading 7" w:semiHidden="1" w:uiPriority="1" w:unhideWhenUsed="1"/>
    <w:lsdException w:name="heading 8" w:semiHidden="1" w:uiPriority="1" w:unhideWhenUsed="1"/>
    <w:lsdException w:name="heading 9" w:semiHidden="1" w:uiPriority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/>
    <w:lsdException w:name="toc 2" w:semiHidden="1" w:uiPriority="9" w:unhideWhenUsed="1"/>
    <w:lsdException w:name="toc 3" w:semiHidden="1" w:uiPriority="9" w:unhideWhenUsed="1"/>
    <w:lsdException w:name="toc 4" w:semiHidden="1" w:uiPriority="9" w:unhideWhenUsed="1"/>
    <w:lsdException w:name="toc 5" w:semiHidden="1" w:uiPriority="9" w:unhideWhenUsed="1"/>
    <w:lsdException w:name="toc 6" w:semiHidden="1" w:uiPriority="9" w:unhideWhenUsed="1"/>
    <w:lsdException w:name="toc 7" w:semiHidden="1" w:uiPriority="9" w:unhideWhenUsed="1"/>
    <w:lsdException w:name="toc 8" w:semiHidden="1" w:uiPriority="9" w:unhideWhenUsed="1"/>
    <w:lsdException w:name="toc 9" w:semiHidden="1" w:uiPriority="9" w:unhideWhenUsed="1"/>
    <w:lsdException w:name="Normal Indent" w:semiHidden="1" w:uiPriority="0" w:unhideWhenUsed="1"/>
    <w:lsdException w:name="footnote text" w:semiHidden="1" w:uiPriority="21" w:unhideWhenUsed="1"/>
    <w:lsdException w:name="annotation text" w:semiHidden="1" w:unhideWhenUsed="1"/>
    <w:lsdException w:name="header" w:semiHidden="1" w:uiPriority="21" w:unhideWhenUsed="1"/>
    <w:lsdException w:name="footer" w:semiHidden="1" w:uiPriority="21" w:unhideWhenUsed="1"/>
    <w:lsdException w:name="index heading" w:semiHidden="1" w:unhideWhenUsed="1"/>
    <w:lsdException w:name="caption" w:semiHidden="1" w:uiPriority="3" w:unhideWhenUsed="1"/>
    <w:lsdException w:name="table of figures" w:semiHidden="1" w:uiPriority="10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iPriority="21" w:unhideWhenUsed="1"/>
    <w:lsdException w:name="endnote reference" w:semiHidden="1" w:uiPriority="21" w:unhideWhenUsed="1"/>
    <w:lsdException w:name="endnote text" w:semiHidden="1" w:uiPriority="21" w:unhideWhenUsed="1"/>
    <w:lsdException w:name="table of authorities" w:semiHidden="1" w:uiPriority="10" w:unhideWhenUsed="1"/>
    <w:lsdException w:name="macro" w:semiHidden="1" w:unhideWhenUsed="1"/>
    <w:lsdException w:name="toa heading" w:semiHidden="1" w:uiPriority="10" w:unhideWhenUsed="1"/>
    <w:lsdException w:name="List" w:semiHidden="1" w:unhideWhenUsed="1"/>
    <w:lsdException w:name="List Bullet" w:semiHidden="1" w:uiPriority="2" w:unhideWhenUsed="1" w:qFormat="1"/>
    <w:lsdException w:name="List Number" w:uiPriority="2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9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9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19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3"/>
    <w:lsdException w:name="Intense Quote" w:uiPriority="1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19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iPriority="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FFE600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FFE600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FFE600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FFACC" w:themeFill="accent1" w:themeFillTint="33"/>
      </w:tcPr>
    </w:tblStylePr>
  </w:style>
  <w:style w:type="paragraph" w:styleId="Listeafsnit">
    <w:name w:val="List Paragraph"/>
    <w:basedOn w:val="Normal"/>
    <w:uiPriority w:val="99"/>
    <w:semiHidden/>
    <w:qFormat/>
    <w:rsid w:val="00E8121F"/>
    <w:pPr>
      <w:ind w:left="720"/>
      <w:contextualSpacing/>
    </w:pPr>
  </w:style>
  <w:style w:type="character" w:styleId="BesgtLink">
    <w:name w:val="FollowedHyperlink"/>
    <w:basedOn w:val="Standardskrifttypeiafsnit"/>
    <w:uiPriority w:val="21"/>
    <w:semiHidden/>
    <w:unhideWhenUsed/>
    <w:rsid w:val="0003298C"/>
    <w:rPr>
      <w:color w:val="800080" w:themeColor="followedHyperlink"/>
      <w:u w:val="single"/>
    </w:rPr>
  </w:style>
  <w:style w:type="paragraph" w:customStyle="1" w:styleId="7KolTal">
    <w:name w:val="7KolTal"/>
    <w:basedOn w:val="Normal"/>
    <w:rsid w:val="00CC0390"/>
    <w:pPr>
      <w:tabs>
        <w:tab w:val="right" w:pos="284"/>
        <w:tab w:val="left" w:pos="737"/>
        <w:tab w:val="left" w:leader="dot" w:pos="3402"/>
        <w:tab w:val="right" w:pos="4536"/>
        <w:tab w:val="right" w:pos="5387"/>
        <w:tab w:val="right" w:pos="6237"/>
        <w:tab w:val="right" w:pos="7088"/>
        <w:tab w:val="right" w:pos="7938"/>
        <w:tab w:val="right" w:pos="878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18"/>
      <w:szCs w:val="20"/>
      <w:lang w:eastAsia="da-DK"/>
    </w:rPr>
  </w:style>
  <w:style w:type="paragraph" w:customStyle="1" w:styleId="7KolOverskrift">
    <w:name w:val="7KolOverskrift"/>
    <w:basedOn w:val="Normal"/>
    <w:rsid w:val="008D2F7B"/>
    <w:pPr>
      <w:tabs>
        <w:tab w:val="left" w:pos="737"/>
        <w:tab w:val="right" w:pos="4536"/>
        <w:tab w:val="right" w:pos="5387"/>
        <w:tab w:val="right" w:pos="6237"/>
        <w:tab w:val="right" w:pos="7088"/>
        <w:tab w:val="right" w:pos="7938"/>
        <w:tab w:val="right" w:pos="8789"/>
        <w:tab w:val="right" w:pos="9639"/>
      </w:tabs>
      <w:spacing w:line="240" w:lineRule="auto"/>
    </w:pPr>
    <w:rPr>
      <w:rFonts w:ascii="Times New Roman" w:eastAsia="Times New Roman" w:hAnsi="Times New Roman" w:cs="Times New Roman"/>
      <w:b/>
      <w:sz w:val="18"/>
      <w:szCs w:val="20"/>
      <w:lang w:eastAsia="da-DK"/>
    </w:rPr>
  </w:style>
  <w:style w:type="character" w:styleId="Ulstomtale">
    <w:name w:val="Unresolved Mention"/>
    <w:basedOn w:val="Standardskrifttypeiafsnit"/>
    <w:uiPriority w:val="99"/>
    <w:semiHidden/>
    <w:unhideWhenUsed/>
    <w:rsid w:val="00C95D8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7616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205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0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0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dgi.dk/skydning" TargetMode="External"/><Relationship Id="rId18" Type="http://schemas.openxmlformats.org/officeDocument/2006/relationships/hyperlink" Target="https://vejlecenterhotel.dk/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hyperlink" Target="http://skydetilmelding.dgi.dk/" TargetMode="External"/><Relationship Id="rId17" Type="http://schemas.openxmlformats.org/officeDocument/2006/relationships/hyperlink" Target="http://www.vejle-danhostel.d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hotel-bredehus.dk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url12.mailanyone.net/scanner?m=1sMmOB-0008Pz-4c&amp;d=4%7Cmail%2F90%2F1719484200%2F1sMmOB-0008Pz-4c%7Cin12j%7C57e1b682%7C15574772%7C14516288%7C667D3F2B91ACD499F9789DA41781D423&amp;o=%2Fphtw%3A%2Fwtsbkw.ndeasynrefenigoenkn.svigd%2Fd-tebkyedsmranicape%2F%2Fgn&amp;s=pwXraYC-6RXZpK9vtAcdKkleGO0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22" Type="http://schemas.openxmlformats.org/officeDocument/2006/relationships/footer" Target="footer2.xml"/><Relationship Id="rId9" Type="http://schemas.openxmlformats.org/officeDocument/2006/relationships/webSettings" Target="webSettings.xml"/><Relationship Id="rId14" Type="http://schemas.openxmlformats.org/officeDocument/2006/relationships/hyperlink" Target="mailto:info@vingsted.dk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Gul.dotx" TargetMode="External"/></Relationships>
</file>

<file path=word/theme/theme1.xml><?xml version="1.0" encoding="utf-8"?>
<a:theme xmlns:a="http://schemas.openxmlformats.org/drawingml/2006/main" name="Office Theme">
  <a:themeElements>
    <a:clrScheme name="6 DGI Gul">
      <a:dk1>
        <a:sysClr val="windowText" lastClr="000000"/>
      </a:dk1>
      <a:lt1>
        <a:sysClr val="window" lastClr="FFFFFF"/>
      </a:lt1>
      <a:dk2>
        <a:srgbClr val="783C82"/>
      </a:dk2>
      <a:lt2>
        <a:srgbClr val="64AF64"/>
      </a:lt2>
      <a:accent1>
        <a:srgbClr val="FFE600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ae10682b-370c-49c9-a2ae-adeea335ef93</SourceUniqueId>
    <lcf76f155ced4ddcb4097134ff3c332f xmlns="b55a063e-bae4-49a2-bb98-2e77956fd5a5">
      <Terms xmlns="http://schemas.microsoft.com/office/infopath/2007/PartnerControls"/>
    </lcf76f155ced4ddcb4097134ff3c332f>
    <StatensArkiv xmlns="e47b5b1b-1096-4530-9e08-46f4857cfee6">false</StatensArkiv>
    <TaxCatchAll xmlns="c6442513-8399-40cd-b6c0-c8051c98096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spe:Receivers xmlns:spe="http://schemas.microsoft.com/sharepoint/events">
  <Receiver>
    <Name/>
    <Synchronization>Synchronous</Synchronization>
    <Type>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2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9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10003</Type>
    <SequenceNumber>65535</SequenceNumber>
    <Url/>
    <Assembly>DGI.Mimer, Version=1.0.0.0, Culture=neutral, PublicKeyToken=d6d639199e6f172d</Assembly>
    <Class>DGI.Mimer.EventReceivers.MimerId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103A7D5684F3A4280C018CEC72F60ED" ma:contentTypeVersion="17" ma:contentTypeDescription="Opret et nyt dokument." ma:contentTypeScope="" ma:versionID="191ae7ecfc1627ff846c3044889e9dee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b55a063e-bae4-49a2-bb98-2e77956fd5a5" xmlns:ns5="c6442513-8399-40cd-b6c0-c8051c980967" targetNamespace="http://schemas.microsoft.com/office/2006/metadata/properties" ma:root="true" ma:fieldsID="02602868a0724b93830773840aed725f" ns2:_="" ns3:_="" ns4:_="" ns5:_="">
    <xsd:import namespace="e47b5b1b-1096-4530-9e08-46f4857cfee6"/>
    <xsd:import namespace="816543fe-173a-462e-822e-b618d2b81f39"/>
    <xsd:import namespace="b55a063e-bae4-49a2-bb98-2e77956fd5a5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a063e-bae4-49a2-bb98-2e77956fd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3d1194f4-c387-4fdf-ac1e-83b987e0bdb1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41772F4-5645-4070-BAAE-9540D8B048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6E4DA0-C3A6-4632-A8E6-E4B4F494D519}">
  <ds:schemaRefs>
    <ds:schemaRef ds:uri="http://schemas.microsoft.com/office/2006/documentManagement/types"/>
    <ds:schemaRef ds:uri="http://purl.org/dc/terms/"/>
    <ds:schemaRef ds:uri="http://purl.org/dc/dcmitype/"/>
    <ds:schemaRef ds:uri="http://schemas.microsoft.com/office/2006/metadata/properties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5d0fd7cb-d47e-4560-a953-b2f1d4260e61"/>
  </ds:schemaRefs>
</ds:datastoreItem>
</file>

<file path=customXml/itemProps3.xml><?xml version="1.0" encoding="utf-8"?>
<ds:datastoreItem xmlns:ds="http://schemas.openxmlformats.org/officeDocument/2006/customXml" ds:itemID="{78089A3A-1E6B-4A2D-850A-38B1A4D422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66735EC-8331-4D35-B41B-FD91F4BF602A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83867F4D-3B29-40E9-85E1-4C4A406B6690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Brevskabelon_Gul</Template>
  <TotalTime>46</TotalTime>
  <Pages>3</Pages>
  <Words>1117</Words>
  <Characters>6819</Characters>
  <Application>Microsoft Office Word</Application>
  <DocSecurity>0</DocSecurity>
  <Lines>56</Lines>
  <Paragraphs>15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Brevskabelon_Gul</vt:lpstr>
      <vt:lpstr>Brev</vt:lpstr>
    </vt:vector>
  </TitlesOfParts>
  <Company>DGI</Company>
  <LinksUpToDate>false</LinksUpToDate>
  <CharactersWithSpaces>7921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Brevskabelon_Gul</dc:title>
  <dc:creator>Steffen Andersen</dc:creator>
  <cp:keywords/>
  <cp:lastModifiedBy>Laila Højfeldt</cp:lastModifiedBy>
  <cp:revision>12</cp:revision>
  <cp:lastPrinted>2017-05-23T06:34:00Z</cp:lastPrinted>
  <dcterms:created xsi:type="dcterms:W3CDTF">2024-04-12T12:25:00Z</dcterms:created>
  <dcterms:modified xsi:type="dcterms:W3CDTF">2024-06-27T10:37:00Z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0x010100AA9900393F14F741BB1E0DF50549A254008103A7D5684F3A4280C018CEC72F60ED</vt:lpwstr>
  </property>
  <property fmtid="{D5CDD505-2E9C-101B-9397-08002B2CF9AE}" pid="3" name="_dlc_DocIdItemGuid">
    <vt:lpwstr>c5311d61-7d4c-473c-8f1d-c45217e50977</vt:lpwstr>
  </property>
  <property fmtid="{D5CDD505-2E9C-101B-9397-08002B2CF9AE}" pid="4" name="DGIActivity">
    <vt:lpwstr>99;#Skydning|1510ca95-1408-467a-8f66-fccd32539233</vt:lpwstr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5374;#000007401|c8f24947-24fa-42d2-b502-24d000b4dc28</vt:lpwstr>
  </property>
  <property fmtid="{D5CDD505-2E9C-101B-9397-08002B2CF9AE}" pid="10" name="MediaServiceImageTags">
    <vt:lpwstr/>
  </property>
</Properties>
</file>