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0B2" w:rsidRPr="00D34AC3" w:rsidRDefault="00F210B2" w:rsidP="00D34AC3">
      <w:pPr>
        <w:pStyle w:val="Overskrift1"/>
        <w:jc w:val="center"/>
        <w:rPr>
          <w:bCs w:val="0"/>
          <w:iCs/>
          <w:sz w:val="24"/>
          <w:szCs w:val="24"/>
        </w:rPr>
      </w:pPr>
      <w:r w:rsidRPr="00D34AC3">
        <w:rPr>
          <w:bCs w:val="0"/>
          <w:sz w:val="24"/>
          <w:szCs w:val="24"/>
        </w:rPr>
        <w:t xml:space="preserve">DGI </w:t>
      </w:r>
      <w:r w:rsidRPr="00D34AC3">
        <w:rPr>
          <w:bCs w:val="0"/>
          <w:iCs/>
          <w:sz w:val="24"/>
          <w:szCs w:val="24"/>
        </w:rPr>
        <w:t>Håndbold</w:t>
      </w:r>
    </w:p>
    <w:p w:rsidR="00F210B2" w:rsidRDefault="00F210B2" w:rsidP="00D34AC3">
      <w:pPr>
        <w:pStyle w:val="Overskrift1"/>
        <w:jc w:val="center"/>
        <w:rPr>
          <w:bCs w:val="0"/>
          <w:sz w:val="24"/>
          <w:szCs w:val="24"/>
        </w:rPr>
      </w:pPr>
      <w:r w:rsidRPr="00D34AC3">
        <w:rPr>
          <w:bCs w:val="0"/>
          <w:sz w:val="24"/>
          <w:szCs w:val="24"/>
        </w:rPr>
        <w:t>Deltagerliste ved landsmesterskaber</w:t>
      </w:r>
    </w:p>
    <w:p w:rsidR="00D34AC3" w:rsidRPr="00D34AC3" w:rsidRDefault="00D34AC3" w:rsidP="00D34AC3"/>
    <w:p w:rsidR="00F210B2" w:rsidRDefault="00F210B2" w:rsidP="00F210B2">
      <w:pPr>
        <w:rPr>
          <w:sz w:val="22"/>
          <w:szCs w:val="22"/>
        </w:rPr>
      </w:pPr>
      <w:r>
        <w:rPr>
          <w:sz w:val="22"/>
          <w:szCs w:val="22"/>
        </w:rPr>
        <w:t>U10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Max 12 + 4 ledere</w:t>
      </w:r>
    </w:p>
    <w:p w:rsidR="00F210B2" w:rsidRDefault="00F210B2" w:rsidP="00F210B2">
      <w:pPr>
        <w:rPr>
          <w:sz w:val="22"/>
          <w:szCs w:val="22"/>
        </w:rPr>
      </w:pPr>
      <w:r>
        <w:rPr>
          <w:sz w:val="22"/>
          <w:szCs w:val="22"/>
        </w:rPr>
        <w:t>U12, U14, U16 og U18: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Max 16 + 4 ledere</w:t>
      </w:r>
      <w:r>
        <w:rPr>
          <w:sz w:val="22"/>
          <w:szCs w:val="22"/>
        </w:rPr>
        <w:tab/>
        <w:t xml:space="preserve"> </w:t>
      </w:r>
    </w:p>
    <w:p w:rsidR="00F210B2" w:rsidRDefault="00F210B2" w:rsidP="00F210B2">
      <w:pPr>
        <w:rPr>
          <w:sz w:val="22"/>
          <w:szCs w:val="22"/>
        </w:rPr>
      </w:pPr>
      <w:r>
        <w:rPr>
          <w:sz w:val="22"/>
          <w:szCs w:val="22"/>
        </w:rPr>
        <w:t>Senior og ældre alders</w:t>
      </w:r>
      <w:r w:rsidR="00D34AC3">
        <w:rPr>
          <w:sz w:val="22"/>
          <w:szCs w:val="22"/>
        </w:rPr>
        <w:t xml:space="preserve"> </w:t>
      </w:r>
      <w:r>
        <w:rPr>
          <w:sz w:val="22"/>
          <w:szCs w:val="22"/>
        </w:rPr>
        <w:t>gr</w:t>
      </w:r>
      <w:r w:rsidR="00D34AC3">
        <w:rPr>
          <w:sz w:val="22"/>
          <w:szCs w:val="22"/>
        </w:rPr>
        <w:t>up</w:t>
      </w:r>
      <w:r>
        <w:rPr>
          <w:sz w:val="22"/>
          <w:szCs w:val="22"/>
        </w:rPr>
        <w:t>p</w:t>
      </w:r>
      <w:r w:rsidR="00D34AC3">
        <w:rPr>
          <w:sz w:val="22"/>
          <w:szCs w:val="22"/>
        </w:rPr>
        <w:t>e</w:t>
      </w:r>
      <w:r>
        <w:rPr>
          <w:sz w:val="22"/>
          <w:szCs w:val="22"/>
        </w:rPr>
        <w:t>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Max 12 + 4 ledere</w:t>
      </w:r>
    </w:p>
    <w:p w:rsidR="00F210B2" w:rsidRDefault="00F210B2" w:rsidP="00F210B2">
      <w:pPr>
        <w:rPr>
          <w:sz w:val="22"/>
          <w:szCs w:val="22"/>
        </w:rPr>
      </w:pPr>
    </w:p>
    <w:p w:rsidR="00F210B2" w:rsidRDefault="00F210B2" w:rsidP="00F210B2">
      <w:pPr>
        <w:tabs>
          <w:tab w:val="left" w:leader="underscore" w:pos="5670"/>
          <w:tab w:val="left" w:leader="underscore" w:pos="7938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Landsdelsforening:</w:t>
      </w:r>
      <w:r>
        <w:rPr>
          <w:b/>
          <w:sz w:val="22"/>
          <w:szCs w:val="22"/>
        </w:rPr>
        <w:tab/>
        <w:t>Nr.</w:t>
      </w:r>
      <w:r>
        <w:rPr>
          <w:b/>
          <w:sz w:val="22"/>
          <w:szCs w:val="22"/>
        </w:rPr>
        <w:tab/>
      </w:r>
    </w:p>
    <w:p w:rsidR="00F210B2" w:rsidRDefault="00F210B2" w:rsidP="00F210B2">
      <w:pPr>
        <w:tabs>
          <w:tab w:val="left" w:leader="underscore" w:pos="5670"/>
          <w:tab w:val="left" w:leader="underscore" w:pos="7938"/>
        </w:tabs>
        <w:rPr>
          <w:b/>
          <w:sz w:val="22"/>
          <w:szCs w:val="22"/>
        </w:rPr>
      </w:pPr>
    </w:p>
    <w:p w:rsidR="00F210B2" w:rsidRDefault="00F210B2" w:rsidP="00F210B2">
      <w:pPr>
        <w:tabs>
          <w:tab w:val="left" w:leader="underscore" w:pos="5670"/>
          <w:tab w:val="left" w:leader="underscore" w:pos="7938"/>
          <w:tab w:val="left" w:leader="underscore" w:pos="9639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LM i</w:t>
      </w:r>
      <w:r>
        <w:rPr>
          <w:b/>
          <w:sz w:val="22"/>
          <w:szCs w:val="22"/>
        </w:rPr>
        <w:tab/>
        <w:t>den</w:t>
      </w:r>
      <w:r>
        <w:rPr>
          <w:b/>
          <w:sz w:val="22"/>
          <w:szCs w:val="22"/>
        </w:rPr>
        <w:tab/>
        <w:t>20</w:t>
      </w:r>
      <w:r>
        <w:rPr>
          <w:b/>
          <w:sz w:val="22"/>
          <w:szCs w:val="22"/>
        </w:rPr>
        <w:tab/>
      </w:r>
    </w:p>
    <w:p w:rsidR="00F210B2" w:rsidRDefault="00F210B2" w:rsidP="00F210B2">
      <w:pPr>
        <w:tabs>
          <w:tab w:val="left" w:leader="underscore" w:pos="5670"/>
          <w:tab w:val="left" w:leader="underscore" w:pos="7938"/>
          <w:tab w:val="left" w:leader="underscore" w:pos="9639"/>
        </w:tabs>
        <w:rPr>
          <w:b/>
          <w:sz w:val="22"/>
          <w:szCs w:val="22"/>
        </w:rPr>
      </w:pPr>
    </w:p>
    <w:p w:rsidR="00F210B2" w:rsidRDefault="00F210B2" w:rsidP="00F210B2">
      <w:pPr>
        <w:tabs>
          <w:tab w:val="left" w:leader="underscore" w:pos="6804"/>
          <w:tab w:val="left" w:leader="underscore" w:pos="9639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Forening:</w:t>
      </w:r>
      <w:r>
        <w:rPr>
          <w:b/>
          <w:sz w:val="22"/>
          <w:szCs w:val="22"/>
        </w:rPr>
        <w:tab/>
        <w:t>Række</w:t>
      </w:r>
      <w:r>
        <w:rPr>
          <w:b/>
          <w:sz w:val="22"/>
          <w:szCs w:val="22"/>
        </w:rPr>
        <w:tab/>
      </w:r>
    </w:p>
    <w:p w:rsidR="00F210B2" w:rsidRDefault="00F210B2" w:rsidP="00F210B2">
      <w:r>
        <w:t>Navn fuldt ud (ikke forkortelser)</w:t>
      </w:r>
    </w:p>
    <w:p w:rsidR="00F210B2" w:rsidRDefault="00F210B2" w:rsidP="00F210B2"/>
    <w:p w:rsidR="00F210B2" w:rsidRDefault="00F210B2" w:rsidP="00F210B2">
      <w:pPr>
        <w:tabs>
          <w:tab w:val="left" w:leader="underscore" w:pos="6300"/>
        </w:tabs>
      </w:pPr>
      <w:r>
        <w:t>1.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2.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3.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4.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5.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6.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7.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8.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  <w:rPr>
          <w:sz w:val="24"/>
        </w:rPr>
      </w:pPr>
    </w:p>
    <w:p w:rsidR="00F210B2" w:rsidRDefault="00F210B2" w:rsidP="00F210B2">
      <w:pPr>
        <w:tabs>
          <w:tab w:val="left" w:leader="underscore" w:pos="6300"/>
        </w:tabs>
        <w:rPr>
          <w:sz w:val="20"/>
        </w:rPr>
      </w:pPr>
      <w:r>
        <w:t>9.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</w:pPr>
    </w:p>
    <w:p w:rsidR="00F210B2" w:rsidRDefault="00F210B2" w:rsidP="00F210B2">
      <w:pPr>
        <w:tabs>
          <w:tab w:val="left" w:leader="underscore" w:pos="6300"/>
        </w:tabs>
      </w:pPr>
      <w:r>
        <w:t>10.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</w:pPr>
    </w:p>
    <w:p w:rsidR="00F210B2" w:rsidRDefault="00F210B2" w:rsidP="00F210B2">
      <w:pPr>
        <w:tabs>
          <w:tab w:val="left" w:leader="underscore" w:pos="6300"/>
        </w:tabs>
      </w:pPr>
      <w:r>
        <w:t>11.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</w:pPr>
    </w:p>
    <w:p w:rsidR="00F210B2" w:rsidRDefault="00F210B2" w:rsidP="00F210B2">
      <w:pPr>
        <w:tabs>
          <w:tab w:val="left" w:leader="underscore" w:pos="6300"/>
        </w:tabs>
      </w:pPr>
      <w:r>
        <w:t>12.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</w:pPr>
    </w:p>
    <w:p w:rsidR="00F210B2" w:rsidRDefault="00F210B2" w:rsidP="00F210B2">
      <w:pPr>
        <w:tabs>
          <w:tab w:val="left" w:leader="underscore" w:pos="6300"/>
        </w:tabs>
      </w:pPr>
      <w:r>
        <w:t>13.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</w:pPr>
    </w:p>
    <w:p w:rsidR="00F210B2" w:rsidRDefault="00F210B2" w:rsidP="00F210B2">
      <w:pPr>
        <w:tabs>
          <w:tab w:val="left" w:leader="underscore" w:pos="6300"/>
        </w:tabs>
      </w:pPr>
      <w:r>
        <w:t>14.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</w:pPr>
    </w:p>
    <w:p w:rsidR="00F210B2" w:rsidRDefault="00F210B2" w:rsidP="00F210B2">
      <w:pPr>
        <w:tabs>
          <w:tab w:val="left" w:leader="underscore" w:pos="6300"/>
        </w:tabs>
      </w:pPr>
      <w:r>
        <w:t>15.</w:t>
      </w:r>
      <w:r>
        <w:tab/>
        <w:t xml:space="preserve">Født: _____/_____ år </w:t>
      </w:r>
      <w:r>
        <w:softHyphen/>
        <w:t>_______</w:t>
      </w:r>
    </w:p>
    <w:p w:rsidR="00F210B2" w:rsidRDefault="00F210B2" w:rsidP="00F210B2">
      <w:pPr>
        <w:tabs>
          <w:tab w:val="left" w:leader="underscore" w:pos="6804"/>
        </w:tabs>
      </w:pPr>
    </w:p>
    <w:p w:rsidR="00F210B2" w:rsidRDefault="00F210B2" w:rsidP="00F210B2">
      <w:pPr>
        <w:tabs>
          <w:tab w:val="left" w:leader="underscore" w:pos="6300"/>
        </w:tabs>
      </w:pPr>
      <w:r>
        <w:t>16.</w:t>
      </w:r>
      <w:r>
        <w:tab/>
        <w:t xml:space="preserve">Født: _____/_____ år </w:t>
      </w:r>
      <w:r>
        <w:softHyphen/>
        <w:t>_______</w:t>
      </w:r>
    </w:p>
    <w:p w:rsidR="00D34AC3" w:rsidRDefault="00D34AC3" w:rsidP="00F210B2">
      <w:pPr>
        <w:tabs>
          <w:tab w:val="left" w:leader="underscore" w:pos="6300"/>
        </w:tabs>
      </w:pPr>
    </w:p>
    <w:p w:rsidR="00DA2DD7" w:rsidRDefault="00DA2DD7" w:rsidP="00D34AC3">
      <w:pPr>
        <w:tabs>
          <w:tab w:val="left" w:leader="underscore" w:pos="63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Udfyld kun nedenstående hvis de ikke er påført ovenfor:</w:t>
      </w:r>
    </w:p>
    <w:p w:rsidR="00DA2DD7" w:rsidRDefault="00DA2DD7" w:rsidP="00D34AC3">
      <w:pPr>
        <w:tabs>
          <w:tab w:val="left" w:leader="underscore" w:pos="6300"/>
        </w:tabs>
        <w:rPr>
          <w:b/>
          <w:sz w:val="22"/>
          <w:szCs w:val="22"/>
        </w:rPr>
      </w:pPr>
    </w:p>
    <w:p w:rsidR="006F0040" w:rsidRPr="006F0040" w:rsidRDefault="006F0040" w:rsidP="00D34AC3">
      <w:pPr>
        <w:tabs>
          <w:tab w:val="left" w:leader="underscore" w:pos="6300"/>
        </w:tabs>
        <w:rPr>
          <w:sz w:val="22"/>
          <w:szCs w:val="22"/>
        </w:rPr>
      </w:pPr>
      <w:r w:rsidRPr="006F0040">
        <w:rPr>
          <w:b/>
          <w:sz w:val="22"/>
          <w:szCs w:val="22"/>
        </w:rPr>
        <w:t>Træner</w:t>
      </w:r>
      <w:r>
        <w:rPr>
          <w:b/>
          <w:sz w:val="22"/>
          <w:szCs w:val="22"/>
        </w:rPr>
        <w:t>:</w:t>
      </w:r>
      <w:r w:rsidRPr="006F0040">
        <w:rPr>
          <w:b/>
          <w:sz w:val="22"/>
          <w:szCs w:val="22"/>
        </w:rPr>
        <w:t xml:space="preserve"> </w:t>
      </w:r>
      <w:r w:rsidRPr="006F0040">
        <w:rPr>
          <w:sz w:val="22"/>
          <w:szCs w:val="22"/>
        </w:rPr>
        <w:t>__________________________________________________</w:t>
      </w:r>
      <w:r>
        <w:rPr>
          <w:sz w:val="22"/>
          <w:szCs w:val="22"/>
        </w:rPr>
        <w:t>______</w:t>
      </w:r>
    </w:p>
    <w:p w:rsidR="00D34AC3" w:rsidRPr="006F0040" w:rsidRDefault="00D34AC3" w:rsidP="00D34AC3">
      <w:pPr>
        <w:tabs>
          <w:tab w:val="left" w:leader="underscore" w:pos="6300"/>
        </w:tabs>
        <w:rPr>
          <w:b/>
          <w:sz w:val="22"/>
          <w:szCs w:val="22"/>
        </w:rPr>
      </w:pPr>
    </w:p>
    <w:p w:rsidR="00D34AC3" w:rsidRDefault="006F0040" w:rsidP="00D34AC3">
      <w:pPr>
        <w:tabs>
          <w:tab w:val="left" w:leader="underscore" w:pos="6300"/>
        </w:tabs>
      </w:pPr>
      <w:r w:rsidRPr="006F0040">
        <w:rPr>
          <w:b/>
          <w:sz w:val="22"/>
          <w:szCs w:val="22"/>
        </w:rPr>
        <w:t>Holdleder</w:t>
      </w:r>
      <w:r>
        <w:t xml:space="preserve"> </w:t>
      </w:r>
      <w:r w:rsidRPr="006F0040">
        <w:rPr>
          <w:b/>
          <w:sz w:val="22"/>
          <w:szCs w:val="22"/>
        </w:rPr>
        <w:t>:</w:t>
      </w:r>
      <w:r w:rsidR="00D34AC3">
        <w:tab/>
      </w:r>
      <w:r>
        <w:t>_________________________</w:t>
      </w:r>
    </w:p>
    <w:p w:rsidR="00F210B2" w:rsidRDefault="00F210B2" w:rsidP="00F210B2">
      <w:pPr>
        <w:tabs>
          <w:tab w:val="left" w:leader="underscore" w:pos="9639"/>
        </w:tabs>
        <w:rPr>
          <w:b/>
          <w:sz w:val="22"/>
          <w:szCs w:val="22"/>
        </w:rPr>
      </w:pPr>
    </w:p>
    <w:p w:rsidR="00F210B2" w:rsidRDefault="00D34AC3" w:rsidP="00F210B2">
      <w:pPr>
        <w:tabs>
          <w:tab w:val="left" w:leader="underscore" w:pos="9639"/>
        </w:tabs>
        <w:rPr>
          <w:b/>
          <w:sz w:val="24"/>
        </w:rPr>
      </w:pPr>
      <w:r>
        <w:rPr>
          <w:b/>
          <w:sz w:val="22"/>
          <w:szCs w:val="22"/>
        </w:rPr>
        <w:t>M</w:t>
      </w:r>
      <w:r w:rsidR="00F210B2">
        <w:rPr>
          <w:b/>
          <w:sz w:val="22"/>
          <w:szCs w:val="22"/>
        </w:rPr>
        <w:t>obilnr. til holdansvarlig</w:t>
      </w:r>
      <w:r w:rsidR="006F0040">
        <w:rPr>
          <w:b/>
          <w:sz w:val="22"/>
          <w:szCs w:val="22"/>
        </w:rPr>
        <w:t xml:space="preserve">  </w:t>
      </w:r>
      <w:r w:rsidR="006F0040" w:rsidRPr="006F0040">
        <w:rPr>
          <w:sz w:val="22"/>
          <w:szCs w:val="22"/>
        </w:rPr>
        <w:t>__________________________</w:t>
      </w:r>
    </w:p>
    <w:p w:rsidR="006F0040" w:rsidRDefault="006F0040" w:rsidP="00F210B2">
      <w:pPr>
        <w:tabs>
          <w:tab w:val="left" w:leader="underscore" w:pos="9639"/>
        </w:tabs>
        <w:rPr>
          <w:b/>
          <w:sz w:val="24"/>
        </w:rPr>
      </w:pPr>
    </w:p>
    <w:p w:rsidR="00F210B2" w:rsidRDefault="00F210B2" w:rsidP="006F0040">
      <w:pPr>
        <w:tabs>
          <w:tab w:val="left" w:leader="underscore" w:pos="680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Hvert hold skal medbringe 3 deltagerlister til stævnet:</w:t>
      </w:r>
    </w:p>
    <w:p w:rsidR="00F210B2" w:rsidRDefault="00F210B2" w:rsidP="006F0040">
      <w:pPr>
        <w:rPr>
          <w:sz w:val="20"/>
          <w:szCs w:val="20"/>
        </w:rPr>
      </w:pPr>
      <w:bookmarkStart w:id="0" w:name="_GoBack"/>
      <w:bookmarkEnd w:id="0"/>
      <w:r>
        <w:t>Nr. 1 afleveres til stævneledelsen/landsdelslederen før første kamp</w:t>
      </w:r>
      <w:r w:rsidR="006F0040">
        <w:t xml:space="preserve"> (identisk med holdkortet)</w:t>
      </w:r>
    </w:p>
    <w:p w:rsidR="00D34AC3" w:rsidRDefault="00F210B2" w:rsidP="006F0040">
      <w:r>
        <w:t>Nr. 2 bruges som holdkort (skal lamineres)</w:t>
      </w:r>
    </w:p>
    <w:p w:rsidR="004D42F2" w:rsidRPr="00F210B2" w:rsidRDefault="00F210B2" w:rsidP="006F0040">
      <w:r>
        <w:t>Nr. 3 afleveres på overnatningsstedet til vagterne</w:t>
      </w:r>
    </w:p>
    <w:sectPr w:rsidR="004D42F2" w:rsidRPr="00F210B2" w:rsidSect="00D34AC3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232" w:right="425" w:bottom="232" w:left="56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3FD" w:rsidRDefault="00F063FD" w:rsidP="009E4B94">
      <w:pPr>
        <w:spacing w:line="240" w:lineRule="auto"/>
      </w:pPr>
      <w:r>
        <w:separator/>
      </w:r>
    </w:p>
  </w:endnote>
  <w:endnote w:type="continuationSeparator" w:id="0">
    <w:p w:rsidR="00F063FD" w:rsidRDefault="00F063FD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733EAB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733EAB" w:rsidRPr="00094ABD">
      <w:rPr>
        <w:rStyle w:val="Sidetal"/>
      </w:rPr>
      <w:fldChar w:fldCharType="separate"/>
    </w:r>
    <w:r w:rsidR="00DA2DD7">
      <w:rPr>
        <w:rStyle w:val="Sidetal"/>
        <w:noProof/>
      </w:rPr>
      <w:t>2</w:t>
    </w:r>
    <w:r w:rsidR="00733EAB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4C" w:rsidRDefault="0065484C" w:rsidP="00F331F3">
    <w:pPr>
      <w:pStyle w:val="Template-Adress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3FD" w:rsidRDefault="00F063FD" w:rsidP="009E4B94">
      <w:pPr>
        <w:spacing w:line="240" w:lineRule="auto"/>
      </w:pPr>
      <w:r>
        <w:separator/>
      </w:r>
    </w:p>
  </w:footnote>
  <w:footnote w:type="continuationSeparator" w:id="0">
    <w:p w:rsidR="00F063FD" w:rsidRDefault="00F063FD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A2DD7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" fillcolor="#d22846 [3204]" stroked="f" strokeweight="2pt">
              <v:fill color2="#f2bbc4 [1012]" rotate="t" angle="90" colors="0 #d22846;32113f #e88798;1 #fef5f5" focus="100%" type="gradient"/>
              <v:path arrowok="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A2DD7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" fillcolor="#d22846 [3204]" stroked="f" strokeweight="2pt">
              <v:fill color2="#f2bbc4 [1012]" rotate="t" angle="90" colors="0 #d22846;32113f #e88798;1 #fef5f5" focus="100%" type="gradient"/>
              <v:path arrowok="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8FC"/>
    <w:rsid w:val="00004865"/>
    <w:rsid w:val="00094ABD"/>
    <w:rsid w:val="000C408F"/>
    <w:rsid w:val="0013244F"/>
    <w:rsid w:val="0013528E"/>
    <w:rsid w:val="00160952"/>
    <w:rsid w:val="00182651"/>
    <w:rsid w:val="00244D70"/>
    <w:rsid w:val="00255C64"/>
    <w:rsid w:val="00293D49"/>
    <w:rsid w:val="002E74A4"/>
    <w:rsid w:val="002F5AEA"/>
    <w:rsid w:val="003928FC"/>
    <w:rsid w:val="003B35B0"/>
    <w:rsid w:val="003B4D7B"/>
    <w:rsid w:val="003C4F9F"/>
    <w:rsid w:val="003C60F1"/>
    <w:rsid w:val="004161ED"/>
    <w:rsid w:val="00424709"/>
    <w:rsid w:val="004C01B2"/>
    <w:rsid w:val="004D42F2"/>
    <w:rsid w:val="004E5AC6"/>
    <w:rsid w:val="0055493E"/>
    <w:rsid w:val="005714BA"/>
    <w:rsid w:val="005A28D4"/>
    <w:rsid w:val="005C5F97"/>
    <w:rsid w:val="005E392E"/>
    <w:rsid w:val="005F1580"/>
    <w:rsid w:val="005F3ED8"/>
    <w:rsid w:val="0065484C"/>
    <w:rsid w:val="00655B49"/>
    <w:rsid w:val="00681D83"/>
    <w:rsid w:val="00685DE6"/>
    <w:rsid w:val="006900C2"/>
    <w:rsid w:val="006B30A9"/>
    <w:rsid w:val="006F0040"/>
    <w:rsid w:val="007015F2"/>
    <w:rsid w:val="0070267E"/>
    <w:rsid w:val="00706E32"/>
    <w:rsid w:val="00733EAB"/>
    <w:rsid w:val="007546AF"/>
    <w:rsid w:val="00765934"/>
    <w:rsid w:val="007962E6"/>
    <w:rsid w:val="007E373C"/>
    <w:rsid w:val="0080198C"/>
    <w:rsid w:val="00815AD9"/>
    <w:rsid w:val="00892D08"/>
    <w:rsid w:val="00893791"/>
    <w:rsid w:val="008E5A6D"/>
    <w:rsid w:val="008F32DF"/>
    <w:rsid w:val="008F3488"/>
    <w:rsid w:val="008F4D20"/>
    <w:rsid w:val="00934690"/>
    <w:rsid w:val="00951B25"/>
    <w:rsid w:val="00983B74"/>
    <w:rsid w:val="00990263"/>
    <w:rsid w:val="009A4CCC"/>
    <w:rsid w:val="009D29B1"/>
    <w:rsid w:val="009E032B"/>
    <w:rsid w:val="009E0B6D"/>
    <w:rsid w:val="009E4B94"/>
    <w:rsid w:val="00AF1D02"/>
    <w:rsid w:val="00B00D92"/>
    <w:rsid w:val="00B45561"/>
    <w:rsid w:val="00CA6392"/>
    <w:rsid w:val="00CB7B0C"/>
    <w:rsid w:val="00CC6322"/>
    <w:rsid w:val="00D32331"/>
    <w:rsid w:val="00D34AC3"/>
    <w:rsid w:val="00D847FC"/>
    <w:rsid w:val="00D96141"/>
    <w:rsid w:val="00DA2DD7"/>
    <w:rsid w:val="00DB31AF"/>
    <w:rsid w:val="00DE2B28"/>
    <w:rsid w:val="00E13E89"/>
    <w:rsid w:val="00F063FD"/>
    <w:rsid w:val="00F210B2"/>
    <w:rsid w:val="00F331F3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/>
    <w:lsdException w:name="heading 3" w:semiHidden="0" w:uiPriority="9" w:unhideWhenUsed="0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/>
    <w:lsdException w:name="footnote reference" w:uiPriority="21"/>
    <w:lsdException w:name="table of authorities" w:uiPriority="9"/>
    <w:lsdException w:name="List Bullet" w:qFormat="1"/>
    <w:lsdException w:name="List Number" w:semiHidden="0" w:unhideWhenUsed="0" w:qFormat="1"/>
    <w:lsdException w:name="List 4" w:unhideWhenUsed="0"/>
    <w:lsdException w:name="List 5" w:unhideWhenUsed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alutation" w:unhideWhenUsed="0"/>
    <w:lsdException w:name="Date" w:unhideWhenUsed="0"/>
    <w:lsdException w:name="Body Text First Indent" w:unhideWhenUsed="0"/>
    <w:lsdException w:name="Hyperlink" w:uiPriority="21"/>
    <w:lsdException w:name="FollowedHyperlink" w:uiPriority="21"/>
    <w:lsdException w:name="Strong" w:semiHidden="0" w:uiPriority="22" w:unhideWhenUsed="0"/>
    <w:lsdException w:name="Emphasis" w:uiPriority="19" w:unhideWhenUsed="0"/>
    <w:lsdException w:name="Table Grid" w:semiHidden="0" w:uiPriority="59" w:unhideWhenUsed="0"/>
    <w:lsdException w:name="Placeholder Text" w:semiHidden="0" w:unhideWhenUsed="0"/>
    <w:lsdException w:name="No Spacing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TOC Heading" w:uiPriority="39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/>
    <w:lsdException w:name="heading 3" w:semiHidden="0" w:uiPriority="9" w:unhideWhenUsed="0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/>
    <w:lsdException w:name="footnote reference" w:uiPriority="21"/>
    <w:lsdException w:name="table of authorities" w:uiPriority="9"/>
    <w:lsdException w:name="List Bullet" w:qFormat="1"/>
    <w:lsdException w:name="List Number" w:semiHidden="0" w:unhideWhenUsed="0" w:qFormat="1"/>
    <w:lsdException w:name="List 4" w:unhideWhenUsed="0"/>
    <w:lsdException w:name="List 5" w:unhideWhenUsed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alutation" w:unhideWhenUsed="0"/>
    <w:lsdException w:name="Date" w:unhideWhenUsed="0"/>
    <w:lsdException w:name="Body Text First Indent" w:unhideWhenUsed="0"/>
    <w:lsdException w:name="Hyperlink" w:uiPriority="21"/>
    <w:lsdException w:name="FollowedHyperlink" w:uiPriority="21"/>
    <w:lsdException w:name="Strong" w:semiHidden="0" w:uiPriority="22" w:unhideWhenUsed="0"/>
    <w:lsdException w:name="Emphasis" w:uiPriority="19" w:unhideWhenUsed="0"/>
    <w:lsdException w:name="Table Grid" w:semiHidden="0" w:uiPriority="59" w:unhideWhenUsed="0"/>
    <w:lsdException w:name="Placeholder Text" w:semiHidden="0" w:unhideWhenUsed="0"/>
    <w:lsdException w:name="No Spacing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TOC Heading" w:uiPriority="39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3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1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microsoft.com/office/2007/relationships/stylesWithEffects" Target="stylesWithEffects.xml"/><Relationship Id="rId19" Type="http://schemas.openxmlformats.org/officeDocument/2006/relationships/fontTable" Target="fontTable.xml"/><Relationship Id="rId14" Type="http://schemas.openxmlformats.org/officeDocument/2006/relationships/endnotes" Target="endnotes.xml"/><Relationship Id="rId9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lin%20Ditlevsen\Lokale%20indstillinger\Temporary%20Internet%20Files\Content.Outlook\ZQVUUH02\Deltagerliste.dotx" TargetMode="External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F30B255C4658C8439040AE92C1911B50" ma:contentTypeVersion="8" ma:contentTypeDescription="Opret et nyt dokument." ma:contentTypeScope="" ma:versionID="e4f50438d7f3ed10050a851c2f43d1bb">
  <xsd:schema xmlns:xsd="http://www.w3.org/2001/XMLSchema" xmlns:xs="http://www.w3.org/2001/XMLSchema" xmlns:p="http://schemas.microsoft.com/office/2006/metadata/properties" xmlns:ns2="e0dbe76b-a974-4477-8269-f8bb34115b86" targetNamespace="http://schemas.microsoft.com/office/2006/metadata/properties" ma:root="true" ma:fieldsID="85fb24dca580eb898b5c2e92f2528ef3" ns2:_="">
    <xsd:import namespace="e0dbe76b-a974-4477-8269-f8bb34115b86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be76b-a974-4477-8269-f8bb34115b86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5BC67A96D10BEB489FEB24DFD44C1F87" ma:contentTypeVersion="14" ma:contentTypeDescription="Opret et nyt dokument." ma:contentTypeScope="" ma:versionID="0251bfeffc9d1385958e2c7c62750a57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2c12cda2-fab1-47c0-b5d6-2c0728c5f975" xmlns:ns5="9594bddc-63a7-487f-a631-0a5425a92232" targetNamespace="http://schemas.microsoft.com/office/2006/metadata/properties" ma:root="true" ma:fieldsID="fc78580406ba7be316caa2fcac2aa80b" ns2:_="" ns3:_="" ns4:_="" ns5:_="">
    <xsd:import namespace="e47b5b1b-1096-4530-9e08-46f4857cfee6"/>
    <xsd:import namespace="816543fe-173a-462e-822e-b618d2b81f39"/>
    <xsd:import namespace="2c12cda2-fab1-47c0-b5d6-2c0728c5f975"/>
    <xsd:import namespace="9594bddc-63a7-487f-a631-0a5425a92232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2cda2-fab1-47c0-b5d6-2c0728c5f9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4bddc-63a7-487f-a631-0a5425a9223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cd7cce7-6275-4f4e-ae7b-05b79386ae8d}" ma:internalName="TaxCatchAll" ma:showField="CatchAllData" ma:web="9594bddc-63a7-487f-a631-0a5425a922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28c20a55-583a-48f9-9b82-6ab851677fba</SourceUniqueId>
    <lcf76f155ced4ddcb4097134ff3c332f xmlns="2c12cda2-fab1-47c0-b5d6-2c0728c5f975">
      <Terms xmlns="http://schemas.microsoft.com/office/infopath/2007/PartnerControls"/>
    </lcf76f155ced4ddcb4097134ff3c332f>
    <StatensArkiv xmlns="e47b5b1b-1096-4530-9e08-46f4857cfee6">false</StatensArkiv>
    <TaxCatchAll xmlns="9594bddc-63a7-487f-a631-0a5425a9223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 dokument" ma:contentTypeID="0x0101005A8C4930FCC8674C98C964DC9D976ED501005FDEBB4A71D240478E66FB21EC3F4E23" ma:contentTypeVersion="54" ma:contentTypeDescription="Opret et nyt dokument" ma:contentTypeScope="" ma:versionID="bd731ace70be148285f5a382c2a2e2e7">
  <xsd:schema xmlns:xsd="http://www.w3.org/2001/XMLSchema" xmlns:xs="http://www.w3.org/2001/XMLSchema" xmlns:p="http://schemas.microsoft.com/office/2006/metadata/properties" xmlns:ns1="http://schemas.microsoft.com/sharepoint/v3" xmlns:ns2="95bacc11-7eeb-41c0-9730-a63089a941a0" xmlns:ns3="http://schemas.microsoft.com/sharepoint" xmlns:ns4="2e02298b-eebf-45b1-8a16-1b0e2e3d7bcb" targetNamespace="http://schemas.microsoft.com/office/2006/metadata/properties" ma:root="true" ma:fieldsID="a364eef7122b4f85c0f8d8c528840a7f" ns1:_="" ns2:_="" ns3:_="" ns4:_="">
    <xsd:import namespace="http://schemas.microsoft.com/sharepoint/v3"/>
    <xsd:import namespace="95bacc11-7eeb-41c0-9730-a63089a941a0"/>
    <xsd:import namespace="http://schemas.microsoft.com/sharepoint"/>
    <xsd:import namespace="2e02298b-eebf-45b1-8a16-1b0e2e3d7bcb"/>
    <xsd:element name="properties">
      <xsd:complexType>
        <xsd:sequence>
          <xsd:element name="documentManagement">
            <xsd:complexType>
              <xsd:all>
                <xsd:element ref="ns2:DGIExpirationDate" minOccurs="0"/>
                <xsd:element ref="ns2:f13800835cde46c5953235e710445cf8" minOccurs="0"/>
                <xsd:element ref="ns2:TaxCatchAll" minOccurs="0"/>
                <xsd:element ref="ns2:TaxCatchAllLabel" minOccurs="0"/>
                <xsd:element ref="ns2:a30b47dfce084917b1a46b754eb13bc7" minOccurs="0"/>
                <xsd:element ref="ns2:TaxKeywordTaxHTField" minOccurs="0"/>
                <xsd:element ref="ns3:DGIContributorsLoginNames" minOccurs="0"/>
                <xsd:element ref="ns1:_dlc_Exempt" minOccurs="0"/>
                <xsd:element ref="ns2:be96585c87754cfb99855c6716000fea" minOccurs="0"/>
                <xsd:element ref="ns2:n06dbf8a90b449749e980664514b727e" minOccurs="0"/>
                <xsd:element ref="ns2:_dlc_DocId" minOccurs="0"/>
                <xsd:element ref="ns2:_dlc_DocIdUrl" minOccurs="0"/>
                <xsd:element ref="ns2:_dlc_DocIdPersistId" minOccurs="0"/>
                <xsd:element ref="ns4:DGIPublicDocument" minOccurs="0"/>
                <xsd:element ref="ns2:WebLogoUrl" minOccurs="0"/>
                <xsd:element ref="ns2:WebLogoDescription" minOccurs="0"/>
                <xsd:element ref="ns3:DGIContributors" minOccurs="0"/>
                <xsd:element ref="ns2:k1d3ee6935b74e91b6066f4d65ff43d5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8" nillable="true" ma:displayName="Undtaget fra politik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cc11-7eeb-41c0-9730-a63089a941a0" elementFormDefault="qualified">
    <xsd:import namespace="http://schemas.microsoft.com/office/2006/documentManagement/types"/>
    <xsd:import namespace="http://schemas.microsoft.com/office/infopath/2007/PartnerControls"/>
    <xsd:element name="DGIExpirationDate" ma:index="8" nillable="true" ma:displayName="Udløbsdato" ma:format="DateOnly" ma:internalName="DGIExpirationDate" ma:showField="Term1033">
      <xsd:simpleType>
        <xsd:restriction base="dms:DateTime"/>
      </xsd:simpleType>
    </xsd:element>
    <xsd:element name="f13800835cde46c5953235e710445cf8" ma:index="9" nillable="true" ma:taxonomy="true" ma:internalName="f13800835cde46c5953235e710445cf8" ma:taxonomyFieldName="DGIAdministrationCenter" ma:displayName="Administrationscenter" ma:default="" ma:fieldId="{f1380083-5cde-46c5-9532-35e710445cf8}" ma:taxonomyMulti="true" ma:sspId="2ab425e8-b378-4fec-b40b-f09f6c3c7ed8" ma:termSetId="f0df196a-62fc-473d-85af-e1c4e820d3b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987946e2-52ac-44ab-8413-45f1b217870b}" ma:internalName="TaxCatchAll" ma:showField="CatchAllData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description="" ma:hidden="true" ma:list="{987946e2-52ac-44ab-8413-45f1b217870b}" ma:internalName="TaxCatchAllLabel" ma:readOnly="true" ma:showField="CatchAllDataLabel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30b47dfce084917b1a46b754eb13bc7" ma:index="13" nillable="true" ma:taxonomy="true" ma:internalName="a30b47dfce084917b1a46b754eb13bc7" ma:taxonomyFieldName="DGIActivity" ma:displayName="Aktivitet" ma:default="" ma:fieldId="{a30b47df-ce08-4917-b1a4-6b754eb13bc7}" ma:taxonomyMulti="true" ma:sspId="2ab425e8-b378-4fec-b40b-f09f6c3c7ed8" ma:termSetId="c28817d1-4275-41b2-b6eb-8bec299e9d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5" nillable="true" ma:taxonomy="true" ma:internalName="TaxKeywordTaxHTField" ma:taxonomyFieldName="TaxKeyword" ma:displayName="Virksomhedsnøgleord" ma:fieldId="{23f27201-bee3-471e-b2e7-b64fd8b7ca38}" ma:taxonomyMulti="true" ma:sspId="2ab425e8-b378-4fec-b40b-f09f6c3c7ed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be96585c87754cfb99855c6716000fea" ma:index="19" nillable="true" ma:taxonomy="true" ma:internalName="be96585c87754cfb99855c6716000fea" ma:taxonomyFieldName="DGIEventNumbers" ma:displayName="Arrangementsnumre" ma:default="" ma:fieldId="{be96585c-8775-4cfb-9985-5c6716000fea}" ma:taxonomyMulti="true" ma:sspId="2ab425e8-b378-4fec-b40b-f09f6c3c7ed8" ma:termSetId="166b8f62-689f-47a5-b261-74df55a0f917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n06dbf8a90b449749e980664514b727e" ma:index="21" nillable="true" ma:taxonomy="true" ma:internalName="n06dbf8a90b449749e980664514b727e" ma:taxonomyFieldName="DGIRelatedGroupNumbers" ma:displayName="Relaterede gruppenumre" ma:default="" ma:fieldId="{706dbf8a-90b4-4974-9e98-0664514b727e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_dlc_DocId" ma:index="23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24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5" nillable="true" ma:displayName="Vedvarende id" ma:description="Behold id ved tilføjelse." ma:hidden="true" ma:internalName="_dlc_DocIdPersistId" ma:readOnly="true">
      <xsd:simpleType>
        <xsd:restriction base="dms:Boolean"/>
      </xsd:simpleType>
    </xsd:element>
    <xsd:element name="WebLogoUrl" ma:index="27" nillable="true" ma:displayName="Logo Url" ma:default="" ma:internalName="WebLogoUrl" ma:readOnly="true">
      <xsd:simpleType>
        <xsd:restriction base="dms:Text"/>
      </xsd:simpleType>
    </xsd:element>
    <xsd:element name="WebLogoDescription" ma:index="28" nillable="true" ma:displayName="Logo Description" ma:default="" ma:internalName="WebLogoDescription" ma:readOnly="true">
      <xsd:simpleType>
        <xsd:restriction base="dms:Text"/>
      </xsd:simpleType>
    </xsd:element>
    <xsd:element name="k1d3ee6935b74e91b6066f4d65ff43d5" ma:index="30" nillable="true" ma:taxonomy="true" ma:internalName="k1d3ee6935b74e91b6066f4d65ff43d5" ma:taxonomyFieldName="DGIGroupNumberTags" ma:displayName="Gruppenummer" ma:readOnly="true" ma:default="4252;#00000652|da1cfd3c-1efa-469d-8c19-8f76fa86bc80" ma:fieldId="{41d3ee69-35b7-4e91-b606-6f4d65ff43d5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" elementFormDefault="qualified">
    <xsd:import namespace="http://schemas.microsoft.com/office/2006/documentManagement/types"/>
    <xsd:import namespace="http://schemas.microsoft.com/office/infopath/2007/PartnerControls"/>
    <xsd:element name="DGIContributorsLoginNames" ma:index="17" nillable="true" ma:displayName="Bidragydere brugernavne" ma:hidden="true" ma:internalName="DGIContributorsLoginNames" ma:readOnly="true">
      <xsd:simpleType>
        <xsd:restriction base="dms:Note"/>
      </xsd:simpleType>
    </xsd:element>
    <xsd:element name="DGIContributors" ma:index="29" nillable="true" ma:displayName="Bidragydere" ma:default="757;#Michael Sorgenfri Pedersen;#1005;#Hans Jørgen Vad;#1002;#Torben Andersen;#1007;#Bjarke Poulsen;#1619;#Karen-Marie Bjerring;#1632;#Anders Eskildsen;#1816;#Bjarne K. Jensen;#1819;#Christian Debel Jacobsen;#1817;#Steffen Nielsen;#2913;#Thomas Auerbach;#2933;#Michael Willemar Svanøe;#2914;#Michael Willemar Svanøe" ma:internalName="DGIContributo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2298b-eebf-45b1-8a16-1b0e2e3d7bcb" elementFormDefault="qualified">
    <xsd:import namespace="http://schemas.microsoft.com/office/2006/documentManagement/types"/>
    <xsd:import namespace="http://schemas.microsoft.com/office/infopath/2007/PartnerControls"/>
    <xsd:element name="DGIPublicDocument" ma:index="26" nillable="true" ma:displayName="Publicer til internet" ma:default="0" ma:internalName="DGIPublicDocument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?mso-contentType ?>
<spe:Receivers xmlns:spe="http://schemas.microsoft.com/sharepoint/events">
  <Receiver>
    <Name>DGI.SharePoint.Dashboard.PolicyFeatures.LoginNames.LoginNamesItemEventReceiver.ItemUpdated</Name>
    <Synchronization>Synchronous</Synchronization>
    <Type>10002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DGI.SharePoint.Dashboard.PolicyFeatures.LoginNames.LoginNamesItemEventReceiver.ItemAdded</Name>
    <Synchronization>Synchronous</Synchronization>
    <Type>10001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DGI.SharePoint.Dashboard.PolicyFeatures.LoginNames.LoginNamesItemEventReceiver.ItemUpdated</Name>
    <Synchronization>Synchronous</Synchronization>
    <Type>10002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DGI.SharePoint.Dashboard.PolicyFeatures.LoginNames.LoginNamesItemEventReceiver.ItemAdded</Name>
    <Synchronization>Synchronous</Synchronization>
    <Type>10001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A3543E-87BA-4B3D-AD6D-82B6E1335278}"/>
</file>

<file path=customXml/itemProps2.xml><?xml version="1.0" encoding="utf-8"?>
<ds:datastoreItem xmlns:ds="http://schemas.openxmlformats.org/officeDocument/2006/customXml" ds:itemID="{59705A5C-31AC-4C42-9BC7-339BEA37D5B7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67C6B1EC-BF3C-4FE7-856B-81571422CE63}"/>
</file>

<file path=customXml/itemProps5.xml><?xml version="1.0" encoding="utf-8"?>
<ds:datastoreItem xmlns:ds="http://schemas.openxmlformats.org/officeDocument/2006/customXml" ds:itemID="{53272040-BB2E-4347-80BD-72B36949A994}"/>
</file>

<file path=customXml/itemProps6.xml><?xml version="1.0" encoding="utf-8"?>
<ds:datastoreItem xmlns:ds="http://schemas.openxmlformats.org/officeDocument/2006/customXml" ds:itemID="{44B85A18-83E9-4028-B14D-9A29C0C53289}"/>
</file>

<file path=customXml/itemProps7.xml><?xml version="1.0" encoding="utf-8"?>
<ds:datastoreItem xmlns:ds="http://schemas.openxmlformats.org/officeDocument/2006/customXml" ds:itemID="{841772F4-5645-4070-BAAE-9540D8B048D6}"/>
</file>

<file path=docProps/app.xml><?xml version="1.0" encoding="utf-8"?>
<Properties xmlns="http://schemas.openxmlformats.org/officeDocument/2006/extended-properties" xmlns:vt="http://schemas.openxmlformats.org/officeDocument/2006/docPropsVTypes">
  <Template>Deltagerliste</Template>
  <TotalTime>0</TotalTime>
  <Pages>1</Pages>
  <Words>179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Deltagerliste </dc:title>
  <dc:creator>Elin Ditlevsen</dc:creator>
  <cp:lastModifiedBy>Karen-Marie Bjerring</cp:lastModifiedBy>
  <cp:revision>2</cp:revision>
  <cp:lastPrinted>2014-04-09T14:55:00Z</cp:lastPrinted>
  <dcterms:created xsi:type="dcterms:W3CDTF">2014-04-10T07:21:00Z</dcterms:created>
  <dcterms:modified xsi:type="dcterms:W3CDTF">2014-04-10T07:21:00Z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0x010100AA9900393F14F741BB1E0DF50549A254005BC67A96D10BEB489FEB24DFD44C1F87</vt:lpwstr>
  </property>
  <property fmtid="{D5CDD505-2E9C-101B-9397-08002B2CF9AE}" pid="3" name="_dlc_DocIdItemGuid">
    <vt:lpwstr>866cb3a4-57d6-4a6f-9429-5d0c0210737d</vt:lpwstr>
  </property>
  <property fmtid="{D5CDD505-2E9C-101B-9397-08002B2CF9AE}" pid="4" name="DGIActivity">
    <vt:lpwstr>105;#Håndbold|b458c917-7a21-445b-a140-916c46b5d57a</vt:lpwstr>
  </property>
  <property fmtid="{D5CDD505-2E9C-101B-9397-08002B2CF9AE}" pid="5" name="TaxKeyword">
    <vt:lpwstr/>
  </property>
  <property fmtid="{D5CDD505-2E9C-101B-9397-08002B2CF9AE}" pid="6" name="DGIAdministrationCenter">
    <vt:lpwstr>69;#DGI Landskontoret|c74f7b8e-aa41-4f9f-887b-3f5456fa92f3</vt:lpwstr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4252;#00000652|da1cfd3c-1efa-469d-8c19-8f76fa86bc80</vt:lpwstr>
  </property>
  <property fmtid="{D5CDD505-2E9C-101B-9397-08002B2CF9AE}" pid="10" name="MediaServiceImageTags">
    <vt:lpwstr/>
  </property>
</Properties>
</file>