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B2DDB" w14:textId="43DB1868" w:rsidR="008A5C0E" w:rsidRDefault="008A7847" w:rsidP="00517837">
      <w:pPr>
        <w:spacing w:line="240" w:lineRule="auto"/>
        <w:rPr>
          <w:b/>
          <w:bCs/>
          <w:sz w:val="30"/>
          <w:szCs w:val="30"/>
        </w:rPr>
      </w:pPr>
      <w:r w:rsidRPr="00517837">
        <w:rPr>
          <w:b/>
          <w:bCs/>
          <w:sz w:val="30"/>
          <w:szCs w:val="30"/>
        </w:rPr>
        <w:t xml:space="preserve">DM i </w:t>
      </w:r>
      <w:r w:rsidR="003829D7" w:rsidRPr="00517837">
        <w:rPr>
          <w:b/>
          <w:bCs/>
          <w:sz w:val="30"/>
          <w:szCs w:val="30"/>
        </w:rPr>
        <w:t>Biatlon</w:t>
      </w:r>
      <w:r w:rsidR="000C4D01" w:rsidRPr="00517837">
        <w:rPr>
          <w:b/>
          <w:bCs/>
          <w:sz w:val="30"/>
          <w:szCs w:val="30"/>
        </w:rPr>
        <w:t xml:space="preserve"> for </w:t>
      </w:r>
      <w:r w:rsidR="000C4448">
        <w:rPr>
          <w:b/>
          <w:bCs/>
          <w:sz w:val="30"/>
          <w:szCs w:val="30"/>
        </w:rPr>
        <w:t xml:space="preserve">Voksen </w:t>
      </w:r>
      <w:r w:rsidR="00F51045">
        <w:rPr>
          <w:b/>
          <w:bCs/>
          <w:sz w:val="30"/>
          <w:szCs w:val="30"/>
        </w:rPr>
        <w:br/>
      </w:r>
      <w:r w:rsidR="00091879" w:rsidRPr="00F921D4">
        <w:rPr>
          <w:b/>
          <w:bCs/>
          <w:sz w:val="30"/>
          <w:szCs w:val="30"/>
        </w:rPr>
        <w:t>Lørdag d.</w:t>
      </w:r>
      <w:r w:rsidR="00F51045" w:rsidRPr="00F921D4">
        <w:rPr>
          <w:b/>
          <w:bCs/>
          <w:sz w:val="30"/>
          <w:szCs w:val="30"/>
        </w:rPr>
        <w:t xml:space="preserve"> </w:t>
      </w:r>
      <w:r w:rsidR="003D78E6">
        <w:rPr>
          <w:b/>
          <w:bCs/>
          <w:sz w:val="30"/>
          <w:szCs w:val="30"/>
        </w:rPr>
        <w:t>29</w:t>
      </w:r>
      <w:r w:rsidR="00F51045" w:rsidRPr="00F921D4">
        <w:rPr>
          <w:b/>
          <w:bCs/>
          <w:sz w:val="30"/>
          <w:szCs w:val="30"/>
        </w:rPr>
        <w:t xml:space="preserve">. </w:t>
      </w:r>
      <w:r w:rsidR="00091879" w:rsidRPr="00F921D4">
        <w:rPr>
          <w:b/>
          <w:bCs/>
          <w:sz w:val="30"/>
          <w:szCs w:val="30"/>
        </w:rPr>
        <w:t>september 201</w:t>
      </w:r>
      <w:r w:rsidR="003D78E6">
        <w:rPr>
          <w:b/>
          <w:bCs/>
          <w:sz w:val="30"/>
          <w:szCs w:val="30"/>
        </w:rPr>
        <w:t>8</w:t>
      </w:r>
    </w:p>
    <w:p w14:paraId="176F7F7D" w14:textId="19005F78" w:rsidR="00F51045" w:rsidRDefault="00F51045" w:rsidP="00517837">
      <w:pPr>
        <w:spacing w:line="240" w:lineRule="auto"/>
        <w:rPr>
          <w:b/>
          <w:bCs/>
          <w:sz w:val="12"/>
          <w:szCs w:val="12"/>
        </w:rPr>
      </w:pPr>
      <w:r w:rsidRPr="00F51045">
        <w:rPr>
          <w:b/>
          <w:bCs/>
          <w:sz w:val="28"/>
          <w:szCs w:val="28"/>
        </w:rPr>
        <w:t>Vingstedskydebaner, Vingstedvej 27, Bredsten</w:t>
      </w:r>
    </w:p>
    <w:p w14:paraId="44695C22" w14:textId="77777777" w:rsidR="00F92699" w:rsidRPr="00F51045" w:rsidRDefault="00F92699" w:rsidP="00517837">
      <w:pPr>
        <w:spacing w:line="240" w:lineRule="auto"/>
        <w:rPr>
          <w:sz w:val="16"/>
          <w:szCs w:val="16"/>
        </w:rPr>
      </w:pPr>
    </w:p>
    <w:p w14:paraId="16FB34C7" w14:textId="7EF4F34F" w:rsidR="008A7847" w:rsidRPr="00F921D4" w:rsidRDefault="00F51045" w:rsidP="00517837">
      <w:pPr>
        <w:spacing w:line="240" w:lineRule="auto"/>
        <w:rPr>
          <w:rFonts w:cs="Helvetica"/>
          <w:b/>
          <w:bCs/>
          <w:sz w:val="18"/>
          <w:szCs w:val="18"/>
        </w:rPr>
      </w:pPr>
      <w:r w:rsidRPr="00F921D4">
        <w:rPr>
          <w:rFonts w:cs="Helvetica"/>
          <w:b/>
          <w:bCs/>
          <w:sz w:val="18"/>
          <w:szCs w:val="18"/>
        </w:rPr>
        <w:t xml:space="preserve">Lørdag d. </w:t>
      </w:r>
      <w:r w:rsidR="003D78E6">
        <w:rPr>
          <w:rFonts w:cs="Helvetica"/>
          <w:b/>
          <w:bCs/>
          <w:sz w:val="18"/>
          <w:szCs w:val="18"/>
        </w:rPr>
        <w:t>29</w:t>
      </w:r>
      <w:r w:rsidR="002577FB" w:rsidRPr="00F921D4">
        <w:rPr>
          <w:rFonts w:cs="Helvetica"/>
          <w:b/>
          <w:bCs/>
          <w:sz w:val="18"/>
          <w:szCs w:val="18"/>
        </w:rPr>
        <w:t>. september</w:t>
      </w:r>
    </w:p>
    <w:p w14:paraId="16FC6039" w14:textId="4BFDA682" w:rsidR="000C4D01" w:rsidRPr="00F921D4" w:rsidRDefault="008A5C0E" w:rsidP="00517837">
      <w:pPr>
        <w:spacing w:line="240" w:lineRule="auto"/>
        <w:rPr>
          <w:rFonts w:cs="Helvetica"/>
          <w:sz w:val="18"/>
          <w:szCs w:val="18"/>
        </w:rPr>
      </w:pPr>
      <w:r w:rsidRPr="00F921D4">
        <w:rPr>
          <w:rFonts w:cs="Helvetica"/>
          <w:sz w:val="18"/>
          <w:szCs w:val="18"/>
        </w:rPr>
        <w:t>09.00</w:t>
      </w:r>
      <w:r w:rsidR="008A7847" w:rsidRPr="00F921D4">
        <w:rPr>
          <w:rFonts w:cs="Helvetica"/>
          <w:sz w:val="18"/>
          <w:szCs w:val="18"/>
        </w:rPr>
        <w:t xml:space="preserve"> </w:t>
      </w:r>
      <w:r w:rsidR="00DD667E" w:rsidRPr="00F921D4">
        <w:rPr>
          <w:rFonts w:cs="Helvetica"/>
          <w:sz w:val="18"/>
          <w:szCs w:val="18"/>
        </w:rPr>
        <w:t>–</w:t>
      </w:r>
      <w:r w:rsidR="008A7847" w:rsidRPr="00F921D4">
        <w:rPr>
          <w:rFonts w:cs="Helvetica"/>
          <w:sz w:val="18"/>
          <w:szCs w:val="18"/>
        </w:rPr>
        <w:t xml:space="preserve"> 1</w:t>
      </w:r>
      <w:r w:rsidR="0058686A">
        <w:rPr>
          <w:rFonts w:cs="Helvetica"/>
          <w:sz w:val="18"/>
          <w:szCs w:val="18"/>
        </w:rPr>
        <w:t>1.0</w:t>
      </w:r>
      <w:r w:rsidRPr="00F921D4">
        <w:rPr>
          <w:rFonts w:cs="Helvetica"/>
          <w:sz w:val="18"/>
          <w:szCs w:val="18"/>
        </w:rPr>
        <w:t>0</w:t>
      </w:r>
      <w:r w:rsidR="002577FB" w:rsidRPr="00F921D4">
        <w:rPr>
          <w:rFonts w:cs="Helvetica"/>
          <w:sz w:val="18"/>
          <w:szCs w:val="18"/>
        </w:rPr>
        <w:t xml:space="preserve"> – </w:t>
      </w:r>
      <w:r w:rsidR="000C4D01" w:rsidRPr="00F921D4">
        <w:rPr>
          <w:rFonts w:cs="Helvetica"/>
          <w:sz w:val="18"/>
          <w:szCs w:val="18"/>
        </w:rPr>
        <w:t xml:space="preserve">kort </w:t>
      </w:r>
      <w:r w:rsidR="009D5CB9" w:rsidRPr="00F921D4">
        <w:rPr>
          <w:rFonts w:cs="Helvetica"/>
          <w:sz w:val="18"/>
          <w:szCs w:val="18"/>
        </w:rPr>
        <w:t>distance</w:t>
      </w:r>
      <w:r w:rsidR="00D65245" w:rsidRPr="00F921D4">
        <w:rPr>
          <w:rFonts w:cs="Helvetica"/>
          <w:sz w:val="18"/>
          <w:szCs w:val="18"/>
        </w:rPr>
        <w:t xml:space="preserve"> </w:t>
      </w:r>
    </w:p>
    <w:p w14:paraId="4493CE45" w14:textId="551EE762" w:rsidR="002577FB" w:rsidRPr="00F921D4" w:rsidRDefault="008A5C0E" w:rsidP="00517837">
      <w:pPr>
        <w:spacing w:line="240" w:lineRule="auto"/>
        <w:rPr>
          <w:rFonts w:cs="Helvetica"/>
          <w:b/>
          <w:sz w:val="18"/>
          <w:szCs w:val="18"/>
        </w:rPr>
      </w:pPr>
      <w:r w:rsidRPr="00F921D4">
        <w:rPr>
          <w:rFonts w:cs="Helvetica"/>
          <w:b/>
          <w:sz w:val="18"/>
          <w:szCs w:val="18"/>
        </w:rPr>
        <w:t>Lørdag</w:t>
      </w:r>
      <w:r w:rsidR="00F51045" w:rsidRPr="00F921D4">
        <w:rPr>
          <w:rFonts w:cs="Helvetica"/>
          <w:b/>
          <w:sz w:val="18"/>
          <w:szCs w:val="18"/>
        </w:rPr>
        <w:t xml:space="preserve"> </w:t>
      </w:r>
      <w:r w:rsidRPr="00F921D4">
        <w:rPr>
          <w:rFonts w:cs="Helvetica"/>
          <w:b/>
          <w:sz w:val="18"/>
          <w:szCs w:val="18"/>
        </w:rPr>
        <w:t>d.</w:t>
      </w:r>
      <w:r w:rsidR="003C7F64" w:rsidRPr="00F921D4">
        <w:rPr>
          <w:rFonts w:cs="Helvetica"/>
          <w:b/>
          <w:sz w:val="18"/>
          <w:szCs w:val="18"/>
        </w:rPr>
        <w:t xml:space="preserve"> </w:t>
      </w:r>
      <w:r w:rsidR="003D78E6">
        <w:rPr>
          <w:rFonts w:cs="Helvetica"/>
          <w:b/>
          <w:sz w:val="18"/>
          <w:szCs w:val="18"/>
        </w:rPr>
        <w:t>29</w:t>
      </w:r>
      <w:r w:rsidR="002577FB" w:rsidRPr="00F921D4">
        <w:rPr>
          <w:rFonts w:cs="Helvetica"/>
          <w:b/>
          <w:sz w:val="18"/>
          <w:szCs w:val="18"/>
        </w:rPr>
        <w:t>. september</w:t>
      </w:r>
    </w:p>
    <w:p w14:paraId="755D12D1" w14:textId="4F3C7970" w:rsidR="002577FB" w:rsidRPr="00851233" w:rsidRDefault="008A5C0E" w:rsidP="00517837">
      <w:pPr>
        <w:spacing w:line="240" w:lineRule="auto"/>
        <w:rPr>
          <w:rFonts w:cs="Helvetica"/>
          <w:sz w:val="12"/>
          <w:szCs w:val="12"/>
        </w:rPr>
      </w:pPr>
      <w:r w:rsidRPr="00F921D4">
        <w:rPr>
          <w:rFonts w:cs="Helvetica"/>
          <w:sz w:val="18"/>
          <w:szCs w:val="18"/>
        </w:rPr>
        <w:t>12.30</w:t>
      </w:r>
      <w:r w:rsidR="00DD667E" w:rsidRPr="00F921D4">
        <w:rPr>
          <w:rFonts w:cs="Helvetica"/>
          <w:sz w:val="18"/>
          <w:szCs w:val="18"/>
        </w:rPr>
        <w:t xml:space="preserve"> – 1</w:t>
      </w:r>
      <w:r w:rsidRPr="00F921D4">
        <w:rPr>
          <w:rFonts w:cs="Helvetica"/>
          <w:sz w:val="18"/>
          <w:szCs w:val="18"/>
        </w:rPr>
        <w:t>6</w:t>
      </w:r>
      <w:r w:rsidR="00DD667E" w:rsidRPr="00F921D4">
        <w:rPr>
          <w:rFonts w:cs="Helvetica"/>
          <w:sz w:val="18"/>
          <w:szCs w:val="18"/>
        </w:rPr>
        <w:t>.</w:t>
      </w:r>
      <w:r w:rsidR="0058686A">
        <w:rPr>
          <w:rFonts w:cs="Helvetica"/>
          <w:sz w:val="18"/>
          <w:szCs w:val="18"/>
        </w:rPr>
        <w:t>2</w:t>
      </w:r>
      <w:r w:rsidR="00DD667E" w:rsidRPr="00F921D4">
        <w:rPr>
          <w:rFonts w:cs="Helvetica"/>
          <w:sz w:val="18"/>
          <w:szCs w:val="18"/>
        </w:rPr>
        <w:t>0 -</w:t>
      </w:r>
      <w:r w:rsidR="00A54308" w:rsidRPr="00F921D4">
        <w:rPr>
          <w:rFonts w:cs="Helvetica"/>
          <w:sz w:val="18"/>
          <w:szCs w:val="18"/>
        </w:rPr>
        <w:t xml:space="preserve"> </w:t>
      </w:r>
      <w:r w:rsidR="000C4D01" w:rsidRPr="00F921D4">
        <w:rPr>
          <w:rFonts w:cs="Helvetica"/>
          <w:sz w:val="18"/>
          <w:szCs w:val="18"/>
        </w:rPr>
        <w:t xml:space="preserve">lang </w:t>
      </w:r>
      <w:r w:rsidR="009D5CB9" w:rsidRPr="00F921D4">
        <w:rPr>
          <w:rFonts w:cs="Helvetica"/>
          <w:sz w:val="18"/>
          <w:szCs w:val="18"/>
        </w:rPr>
        <w:t>distance</w:t>
      </w:r>
    </w:p>
    <w:p w14:paraId="751D480A" w14:textId="77777777" w:rsidR="002577FB" w:rsidRPr="00851233" w:rsidRDefault="002577FB" w:rsidP="00517837">
      <w:pPr>
        <w:spacing w:line="240" w:lineRule="auto"/>
        <w:rPr>
          <w:rFonts w:cs="Helvetica"/>
          <w:sz w:val="12"/>
          <w:szCs w:val="12"/>
          <w:highlight w:val="yellow"/>
        </w:rPr>
      </w:pPr>
    </w:p>
    <w:p w14:paraId="5F459BF0" w14:textId="4271454A" w:rsidR="002577FB" w:rsidRPr="00851233" w:rsidRDefault="008A5C0E" w:rsidP="00517837">
      <w:pPr>
        <w:spacing w:line="240" w:lineRule="auto"/>
        <w:rPr>
          <w:rFonts w:cs="Helvetica"/>
          <w:b/>
          <w:sz w:val="12"/>
          <w:szCs w:val="12"/>
        </w:rPr>
      </w:pPr>
      <w:r w:rsidRPr="003C7F64">
        <w:rPr>
          <w:rFonts w:cs="Helvetica"/>
          <w:b/>
          <w:sz w:val="18"/>
          <w:szCs w:val="18"/>
        </w:rPr>
        <w:t xml:space="preserve">Der kåres en </w:t>
      </w:r>
      <w:r w:rsidR="00DD667E" w:rsidRPr="003C7F64">
        <w:rPr>
          <w:rFonts w:cs="Helvetica"/>
          <w:b/>
          <w:sz w:val="18"/>
          <w:szCs w:val="18"/>
        </w:rPr>
        <w:t>Danmarksmester</w:t>
      </w:r>
      <w:r w:rsidR="00DD667E" w:rsidRPr="00D65245">
        <w:rPr>
          <w:rFonts w:cs="Helvetica"/>
          <w:b/>
          <w:sz w:val="18"/>
          <w:szCs w:val="18"/>
        </w:rPr>
        <w:t xml:space="preserve"> </w:t>
      </w:r>
      <w:r w:rsidR="009E5426" w:rsidRPr="00D65245">
        <w:rPr>
          <w:rFonts w:cs="Helvetica"/>
          <w:b/>
          <w:sz w:val="18"/>
          <w:szCs w:val="18"/>
        </w:rPr>
        <w:t xml:space="preserve">i </w:t>
      </w:r>
      <w:r w:rsidR="003829D7" w:rsidRPr="00D65245">
        <w:rPr>
          <w:rFonts w:cs="Helvetica"/>
          <w:b/>
          <w:sz w:val="18"/>
          <w:szCs w:val="18"/>
        </w:rPr>
        <w:t>Biatlon</w:t>
      </w:r>
      <w:r w:rsidR="009E5426" w:rsidRPr="00D65245">
        <w:rPr>
          <w:rFonts w:cs="Helvetica"/>
          <w:b/>
          <w:sz w:val="18"/>
          <w:szCs w:val="18"/>
        </w:rPr>
        <w:t xml:space="preserve"> </w:t>
      </w:r>
      <w:r w:rsidRPr="00D65245">
        <w:rPr>
          <w:rFonts w:cs="Helvetica"/>
          <w:b/>
          <w:sz w:val="18"/>
          <w:szCs w:val="18"/>
        </w:rPr>
        <w:t>på hver distance</w:t>
      </w:r>
      <w:r w:rsidR="009E5426" w:rsidRPr="00D65245">
        <w:rPr>
          <w:rFonts w:cs="Helvetica"/>
          <w:b/>
          <w:sz w:val="18"/>
          <w:szCs w:val="18"/>
        </w:rPr>
        <w:t>.</w:t>
      </w:r>
    </w:p>
    <w:p w14:paraId="31281BCA" w14:textId="0E7BF0CB" w:rsidR="00DD667E" w:rsidRPr="00851233" w:rsidRDefault="00DD667E" w:rsidP="00517837">
      <w:pPr>
        <w:spacing w:line="240" w:lineRule="auto"/>
        <w:rPr>
          <w:rFonts w:cs="Helvetica"/>
          <w:sz w:val="12"/>
          <w:szCs w:val="12"/>
        </w:rPr>
      </w:pPr>
    </w:p>
    <w:p w14:paraId="05121835" w14:textId="77777777" w:rsidR="008A7847" w:rsidRPr="00D65245" w:rsidRDefault="008A7847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b/>
          <w:bCs/>
          <w:sz w:val="16"/>
          <w:szCs w:val="16"/>
        </w:rPr>
        <w:t>Klassegrupper</w:t>
      </w:r>
      <w:r w:rsidRPr="00D65245">
        <w:rPr>
          <w:rFonts w:cs="Helvetica"/>
          <w:sz w:val="16"/>
          <w:szCs w:val="16"/>
        </w:rPr>
        <w:t>.</w:t>
      </w:r>
    </w:p>
    <w:p w14:paraId="22376BA4" w14:textId="63F5D68D" w:rsidR="008A7847" w:rsidRPr="00D65245" w:rsidRDefault="001308B0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color w:val="0070C0"/>
          <w:sz w:val="16"/>
          <w:szCs w:val="16"/>
        </w:rPr>
        <w:t>ÅD</w:t>
      </w:r>
      <w:r w:rsidRPr="00D65245">
        <w:rPr>
          <w:rFonts w:cs="Helvetica"/>
          <w:sz w:val="16"/>
          <w:szCs w:val="16"/>
        </w:rPr>
        <w:t xml:space="preserve"> - </w:t>
      </w:r>
      <w:r w:rsidR="00DD667E" w:rsidRPr="00D65245">
        <w:rPr>
          <w:rFonts w:cs="Helvetica"/>
          <w:sz w:val="16"/>
          <w:szCs w:val="16"/>
        </w:rPr>
        <w:t xml:space="preserve">Åben dame </w:t>
      </w:r>
      <w:r w:rsidR="008A7847" w:rsidRPr="00D65245">
        <w:rPr>
          <w:rFonts w:cs="Helvetica"/>
          <w:sz w:val="16"/>
          <w:szCs w:val="16"/>
        </w:rPr>
        <w:t>fra 21 år, skyder liggende uden anlæg, ingen hjælp</w:t>
      </w:r>
    </w:p>
    <w:p w14:paraId="432949DF" w14:textId="3E53DDDB" w:rsidR="008A7847" w:rsidRPr="00D65245" w:rsidRDefault="001308B0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color w:val="0070C0"/>
          <w:sz w:val="16"/>
          <w:szCs w:val="16"/>
        </w:rPr>
        <w:t>ÅH</w:t>
      </w:r>
      <w:r w:rsidRPr="00D65245">
        <w:rPr>
          <w:rFonts w:cs="Helvetica"/>
          <w:sz w:val="16"/>
          <w:szCs w:val="16"/>
        </w:rPr>
        <w:t xml:space="preserve"> - </w:t>
      </w:r>
      <w:r w:rsidR="008A7847" w:rsidRPr="00D65245">
        <w:rPr>
          <w:rFonts w:cs="Helvetica"/>
          <w:sz w:val="16"/>
          <w:szCs w:val="16"/>
        </w:rPr>
        <w:t>Åben herre fra 21 år, skyder liggende uden anlæg, ingen hjælp</w:t>
      </w:r>
    </w:p>
    <w:p w14:paraId="2203BAF1" w14:textId="715A882E" w:rsidR="008A7847" w:rsidRPr="00D65245" w:rsidRDefault="001308B0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color w:val="0070C0"/>
          <w:sz w:val="16"/>
          <w:szCs w:val="16"/>
        </w:rPr>
        <w:t xml:space="preserve">D </w:t>
      </w:r>
      <w:r w:rsidRPr="00D65245">
        <w:rPr>
          <w:rFonts w:cs="Helvetica"/>
          <w:sz w:val="16"/>
          <w:szCs w:val="16"/>
        </w:rPr>
        <w:t xml:space="preserve">- </w:t>
      </w:r>
      <w:r w:rsidR="008A7847" w:rsidRPr="00D65245">
        <w:rPr>
          <w:rFonts w:cs="Helvetica"/>
          <w:sz w:val="16"/>
          <w:szCs w:val="16"/>
        </w:rPr>
        <w:t>Dame fra 21 år, skyder liggende uden anlæg og stående, ingen hjælp</w:t>
      </w:r>
    </w:p>
    <w:p w14:paraId="04277B9B" w14:textId="3C4A99E7" w:rsidR="008A7847" w:rsidRPr="00D65245" w:rsidRDefault="001308B0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color w:val="0070C0"/>
          <w:sz w:val="16"/>
          <w:szCs w:val="16"/>
        </w:rPr>
        <w:t>H</w:t>
      </w:r>
      <w:r w:rsidRPr="00D65245">
        <w:rPr>
          <w:rFonts w:cs="Helvetica"/>
          <w:sz w:val="16"/>
          <w:szCs w:val="16"/>
        </w:rPr>
        <w:t xml:space="preserve"> - </w:t>
      </w:r>
      <w:r w:rsidR="008A7847" w:rsidRPr="00D65245">
        <w:rPr>
          <w:rFonts w:cs="Helvetica"/>
          <w:sz w:val="16"/>
          <w:szCs w:val="16"/>
        </w:rPr>
        <w:t>Herre fra 21 år, skyder liggende uden anlæg og stående, ingen hjælp</w:t>
      </w:r>
    </w:p>
    <w:p w14:paraId="79BDAACB" w14:textId="5EC396B0" w:rsidR="008A7847" w:rsidRPr="00D65245" w:rsidRDefault="005A356A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color w:val="0070C0"/>
          <w:sz w:val="16"/>
          <w:szCs w:val="16"/>
        </w:rPr>
        <w:t>SD</w:t>
      </w:r>
      <w:r w:rsidRPr="00D65245">
        <w:rPr>
          <w:rFonts w:cs="Helvetica"/>
          <w:sz w:val="16"/>
          <w:szCs w:val="16"/>
        </w:rPr>
        <w:t xml:space="preserve"> - Senior</w:t>
      </w:r>
      <w:r w:rsidR="008A7847" w:rsidRPr="00D65245">
        <w:rPr>
          <w:rFonts w:cs="Helvetica"/>
          <w:sz w:val="16"/>
          <w:szCs w:val="16"/>
        </w:rPr>
        <w:t xml:space="preserve"> dame fra 45 år, skyder liggende uden anlæg og stående, ingen hjælp</w:t>
      </w:r>
    </w:p>
    <w:p w14:paraId="7C4E2481" w14:textId="451E95CA" w:rsidR="008A7847" w:rsidRPr="00F92699" w:rsidRDefault="005A356A" w:rsidP="00517837">
      <w:pPr>
        <w:spacing w:line="240" w:lineRule="auto"/>
        <w:rPr>
          <w:rFonts w:cs="Helvetica"/>
          <w:sz w:val="12"/>
          <w:szCs w:val="12"/>
        </w:rPr>
      </w:pPr>
      <w:r w:rsidRPr="00D65245">
        <w:rPr>
          <w:rFonts w:cs="Helvetica"/>
          <w:color w:val="0070C0"/>
          <w:sz w:val="16"/>
          <w:szCs w:val="16"/>
        </w:rPr>
        <w:t>SH</w:t>
      </w:r>
      <w:r w:rsidRPr="00D65245">
        <w:rPr>
          <w:rFonts w:cs="Helvetica"/>
          <w:sz w:val="16"/>
          <w:szCs w:val="16"/>
        </w:rPr>
        <w:t xml:space="preserve"> - Senior</w:t>
      </w:r>
      <w:r w:rsidR="008A7847" w:rsidRPr="00D65245">
        <w:rPr>
          <w:rFonts w:cs="Helvetica"/>
          <w:sz w:val="16"/>
          <w:szCs w:val="16"/>
        </w:rPr>
        <w:t xml:space="preserve"> herre fra 45 år, skyder liggende uden anlæg og stående, ingen hjælp</w:t>
      </w:r>
    </w:p>
    <w:p w14:paraId="18CB8B1C" w14:textId="77777777" w:rsidR="00851233" w:rsidRDefault="00851233" w:rsidP="00F92699">
      <w:pPr>
        <w:spacing w:line="240" w:lineRule="auto"/>
        <w:rPr>
          <w:rFonts w:cs="Helvetica"/>
          <w:b/>
          <w:sz w:val="16"/>
          <w:szCs w:val="16"/>
        </w:rPr>
      </w:pPr>
    </w:p>
    <w:p w14:paraId="5096E017" w14:textId="77777777" w:rsidR="00F92699" w:rsidRPr="00F92699" w:rsidRDefault="00F92699" w:rsidP="00F92699">
      <w:pPr>
        <w:spacing w:line="240" w:lineRule="auto"/>
        <w:rPr>
          <w:rFonts w:cs="Helvetica"/>
          <w:sz w:val="16"/>
          <w:szCs w:val="16"/>
        </w:rPr>
      </w:pPr>
      <w:r w:rsidRPr="00F92699">
        <w:rPr>
          <w:rFonts w:cs="Helvetica"/>
          <w:b/>
          <w:sz w:val="16"/>
          <w:szCs w:val="16"/>
        </w:rPr>
        <w:t>Våben</w:t>
      </w:r>
      <w:r w:rsidRPr="00F92699">
        <w:rPr>
          <w:rFonts w:cs="Helvetica"/>
          <w:sz w:val="16"/>
          <w:szCs w:val="16"/>
        </w:rPr>
        <w:t xml:space="preserve"> riffel cal. .22</w:t>
      </w:r>
    </w:p>
    <w:p w14:paraId="1B2DF602" w14:textId="1D8553BB" w:rsidR="00851233" w:rsidRPr="00851233" w:rsidRDefault="00851233" w:rsidP="00851233">
      <w:pPr>
        <w:spacing w:line="240" w:lineRule="auto"/>
        <w:rPr>
          <w:rFonts w:cs="Helvetica"/>
          <w:sz w:val="12"/>
          <w:szCs w:val="12"/>
        </w:rPr>
      </w:pPr>
      <w:r w:rsidRPr="00A8435B">
        <w:rPr>
          <w:rFonts w:cs="Helvetica"/>
        </w:rPr>
        <w:t xml:space="preserve">OBS Der kan </w:t>
      </w:r>
      <w:r w:rsidRPr="00A8435B">
        <w:rPr>
          <w:rFonts w:cs="Helvetica"/>
          <w:color w:val="FF0000"/>
        </w:rPr>
        <w:t xml:space="preserve">ikke </w:t>
      </w:r>
      <w:r w:rsidRPr="00A8435B">
        <w:rPr>
          <w:rFonts w:cs="Helvetica"/>
        </w:rPr>
        <w:t>lånes våben af DGI Skydning</w:t>
      </w:r>
      <w:r w:rsidR="00A8435B">
        <w:rPr>
          <w:rFonts w:cs="Helvetica"/>
        </w:rPr>
        <w:t>.</w:t>
      </w:r>
    </w:p>
    <w:p w14:paraId="471FA6CD" w14:textId="77777777" w:rsidR="00F92699" w:rsidRPr="00851233" w:rsidRDefault="00F92699" w:rsidP="00F92699">
      <w:pPr>
        <w:spacing w:line="240" w:lineRule="auto"/>
        <w:rPr>
          <w:rFonts w:cs="Helvetica"/>
          <w:sz w:val="12"/>
          <w:szCs w:val="12"/>
        </w:rPr>
      </w:pPr>
    </w:p>
    <w:p w14:paraId="4B67D76B" w14:textId="77777777" w:rsidR="0058686A" w:rsidRPr="00F92699" w:rsidRDefault="0058686A" w:rsidP="00517837">
      <w:pPr>
        <w:spacing w:line="240" w:lineRule="auto"/>
        <w:rPr>
          <w:rFonts w:cs="Helvetica"/>
          <w:sz w:val="12"/>
          <w:szCs w:val="12"/>
        </w:rPr>
      </w:pPr>
    </w:p>
    <w:p w14:paraId="7FA95885" w14:textId="77777777" w:rsidR="008A7847" w:rsidRPr="00D65245" w:rsidRDefault="008A7847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b/>
          <w:bCs/>
          <w:sz w:val="16"/>
          <w:szCs w:val="16"/>
        </w:rPr>
        <w:t>Målgruppen</w:t>
      </w:r>
    </w:p>
    <w:p w14:paraId="20479CA9" w14:textId="158D38AF" w:rsidR="009E5426" w:rsidRDefault="008A7847" w:rsidP="00517837">
      <w:pPr>
        <w:spacing w:line="240" w:lineRule="auto"/>
        <w:rPr>
          <w:rFonts w:cs="Helvetica"/>
          <w:sz w:val="18"/>
          <w:szCs w:val="18"/>
        </w:rPr>
      </w:pPr>
      <w:r w:rsidRPr="00D65245">
        <w:rPr>
          <w:rFonts w:cs="Helvetica"/>
          <w:sz w:val="16"/>
          <w:szCs w:val="16"/>
        </w:rPr>
        <w:t>Øvede biatleter, rutinerede skytter og motionister.</w:t>
      </w:r>
      <w:r w:rsidR="00851233">
        <w:rPr>
          <w:rFonts w:cs="Helvetica"/>
          <w:sz w:val="16"/>
          <w:szCs w:val="16"/>
        </w:rPr>
        <w:t xml:space="preserve"> </w:t>
      </w:r>
      <w:r w:rsidR="009E5426" w:rsidRPr="00D65245">
        <w:rPr>
          <w:rFonts w:cs="Helvetica"/>
          <w:sz w:val="16"/>
          <w:szCs w:val="16"/>
        </w:rPr>
        <w:t>Du skal dog være våbenkyndig og i stand til at løbe.</w:t>
      </w:r>
      <w:r w:rsidR="009E5426" w:rsidRPr="00D65245">
        <w:rPr>
          <w:rFonts w:cs="Helvetica"/>
          <w:sz w:val="18"/>
          <w:szCs w:val="18"/>
        </w:rPr>
        <w:t xml:space="preserve"> </w:t>
      </w:r>
    </w:p>
    <w:p w14:paraId="1EE9F637" w14:textId="77777777" w:rsidR="00A8435B" w:rsidRDefault="00A8435B" w:rsidP="00517837">
      <w:pPr>
        <w:spacing w:line="240" w:lineRule="auto"/>
        <w:rPr>
          <w:rFonts w:cs="Helvetica"/>
          <w:sz w:val="18"/>
          <w:szCs w:val="18"/>
        </w:rPr>
      </w:pPr>
      <w:bookmarkStart w:id="0" w:name="_GoBack"/>
      <w:bookmarkEnd w:id="0"/>
    </w:p>
    <w:tbl>
      <w:tblPr>
        <w:tblStyle w:val="Tabel-Gitter"/>
        <w:tblW w:w="9776" w:type="dxa"/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1559"/>
        <w:gridCol w:w="1843"/>
        <w:gridCol w:w="1559"/>
        <w:gridCol w:w="1559"/>
      </w:tblGrid>
      <w:tr w:rsidR="00085F8D" w14:paraId="4C4ADBA1" w14:textId="1631DDAC" w:rsidTr="005C0B41">
        <w:trPr>
          <w:trHeight w:val="336"/>
        </w:trPr>
        <w:tc>
          <w:tcPr>
            <w:tcW w:w="1696" w:type="dxa"/>
          </w:tcPr>
          <w:p w14:paraId="07D6496D" w14:textId="6B85FBC9" w:rsidR="00085F8D" w:rsidRPr="005C0B41" w:rsidRDefault="003C7F64" w:rsidP="003C7F64">
            <w:pPr>
              <w:rPr>
                <w:rFonts w:cs="Helvetica"/>
                <w:b/>
                <w:sz w:val="16"/>
                <w:szCs w:val="16"/>
              </w:rPr>
            </w:pPr>
            <w:r w:rsidRPr="00F921D4">
              <w:rPr>
                <w:rFonts w:cs="Helvetica"/>
                <w:b/>
                <w:sz w:val="16"/>
                <w:szCs w:val="16"/>
              </w:rPr>
              <w:t>Lørdag d. 30</w:t>
            </w:r>
            <w:r w:rsidR="00085F8D" w:rsidRPr="00F921D4">
              <w:rPr>
                <w:rFonts w:cs="Helvetica"/>
                <w:b/>
                <w:sz w:val="16"/>
                <w:szCs w:val="16"/>
              </w:rPr>
              <w:t>.9</w:t>
            </w:r>
            <w:r w:rsidR="00085F8D" w:rsidRPr="005C0B41">
              <w:rPr>
                <w:rFonts w:cs="Helvetic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</w:tcPr>
          <w:p w14:paraId="6C2A00CE" w14:textId="63BFEACA" w:rsidR="005C0B41" w:rsidRPr="005C0B41" w:rsidRDefault="005C0B41" w:rsidP="00085F8D">
            <w:pPr>
              <w:rPr>
                <w:rFonts w:cs="Helvetica"/>
                <w:b/>
                <w:sz w:val="16"/>
                <w:szCs w:val="16"/>
              </w:rPr>
            </w:pPr>
            <w:r>
              <w:rPr>
                <w:rFonts w:cs="Helvetica"/>
                <w:b/>
                <w:sz w:val="16"/>
                <w:szCs w:val="16"/>
              </w:rPr>
              <w:t>KORT</w:t>
            </w:r>
            <w:r w:rsidR="00085F8D" w:rsidRPr="005C0B41">
              <w:rPr>
                <w:rFonts w:cs="Helvetica"/>
                <w:b/>
                <w:sz w:val="16"/>
                <w:szCs w:val="16"/>
              </w:rPr>
              <w:t xml:space="preserve"> distance</w:t>
            </w:r>
          </w:p>
          <w:p w14:paraId="42CB9A83" w14:textId="68B56B13" w:rsidR="00085F8D" w:rsidRPr="005C0B41" w:rsidRDefault="00085F8D" w:rsidP="00085F8D">
            <w:pPr>
              <w:rPr>
                <w:rFonts w:cs="Helvetica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Indskydning</w:t>
            </w:r>
            <w:r w:rsidRPr="005C0B41">
              <w:rPr>
                <w:rFonts w:cs="Helvetica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</w:tcPr>
          <w:p w14:paraId="0793D1A5" w14:textId="479F4FF8" w:rsidR="00085F8D" w:rsidRPr="005C0B41" w:rsidRDefault="005C0B41" w:rsidP="00517837">
            <w:pPr>
              <w:rPr>
                <w:rFonts w:cs="Helvetica"/>
                <w:b/>
                <w:sz w:val="16"/>
                <w:szCs w:val="16"/>
              </w:rPr>
            </w:pPr>
            <w:r>
              <w:rPr>
                <w:rFonts w:cs="Helvetica"/>
                <w:b/>
                <w:sz w:val="16"/>
                <w:szCs w:val="16"/>
              </w:rPr>
              <w:t>KORT</w:t>
            </w:r>
            <w:r w:rsidR="00085F8D" w:rsidRPr="005C0B41">
              <w:rPr>
                <w:rFonts w:cs="Helvetica"/>
                <w:b/>
                <w:sz w:val="16"/>
                <w:szCs w:val="16"/>
              </w:rPr>
              <w:t xml:space="preserve"> distance</w:t>
            </w:r>
          </w:p>
          <w:p w14:paraId="17F36B1C" w14:textId="4CDE5AA4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Konkurrence</w:t>
            </w:r>
          </w:p>
        </w:tc>
        <w:tc>
          <w:tcPr>
            <w:tcW w:w="1843" w:type="dxa"/>
          </w:tcPr>
          <w:p w14:paraId="61003F63" w14:textId="544DCB98" w:rsidR="005C0B41" w:rsidRPr="005C0B41" w:rsidRDefault="005C0B41" w:rsidP="005C0B41">
            <w:pPr>
              <w:rPr>
                <w:rFonts w:cs="Helvetica"/>
                <w:b/>
                <w:sz w:val="16"/>
                <w:szCs w:val="16"/>
              </w:rPr>
            </w:pPr>
            <w:r w:rsidRPr="005C0B41">
              <w:rPr>
                <w:rFonts w:cs="Helvetica"/>
                <w:b/>
                <w:sz w:val="16"/>
                <w:szCs w:val="16"/>
              </w:rPr>
              <w:t>H,D,ÅH,ÅD,SH,SD</w:t>
            </w:r>
          </w:p>
          <w:p w14:paraId="09ECC506" w14:textId="7CDF8566" w:rsidR="00085F8D" w:rsidRDefault="00085F8D" w:rsidP="00085F8D">
            <w:pPr>
              <w:rPr>
                <w:rFonts w:cs="Helvetic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651CB05" w14:textId="66114930" w:rsidR="00085F8D" w:rsidRPr="005C0B41" w:rsidRDefault="005C0B41" w:rsidP="00085F8D">
            <w:pPr>
              <w:rPr>
                <w:rFonts w:cs="Helvetica"/>
                <w:b/>
                <w:sz w:val="16"/>
                <w:szCs w:val="16"/>
              </w:rPr>
            </w:pPr>
            <w:r>
              <w:rPr>
                <w:rFonts w:cs="Helvetica"/>
                <w:b/>
                <w:sz w:val="16"/>
                <w:szCs w:val="16"/>
              </w:rPr>
              <w:t xml:space="preserve">LANG </w:t>
            </w:r>
            <w:r w:rsidR="00085F8D" w:rsidRPr="005C0B41">
              <w:rPr>
                <w:rFonts w:cs="Helvetica"/>
                <w:b/>
                <w:sz w:val="16"/>
                <w:szCs w:val="16"/>
              </w:rPr>
              <w:t>distance</w:t>
            </w:r>
          </w:p>
          <w:p w14:paraId="7060CAA4" w14:textId="1F53B9FF" w:rsidR="00085F8D" w:rsidRDefault="00085F8D" w:rsidP="00085F8D">
            <w:pPr>
              <w:rPr>
                <w:rFonts w:cs="Helvetica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Indskydning</w:t>
            </w:r>
          </w:p>
        </w:tc>
        <w:tc>
          <w:tcPr>
            <w:tcW w:w="1559" w:type="dxa"/>
          </w:tcPr>
          <w:p w14:paraId="3A3A53D8" w14:textId="609EEC46" w:rsidR="00085F8D" w:rsidRPr="005C0B41" w:rsidRDefault="005C0B41" w:rsidP="00517837">
            <w:pPr>
              <w:rPr>
                <w:rFonts w:cs="Helvetica"/>
                <w:b/>
                <w:sz w:val="16"/>
                <w:szCs w:val="16"/>
              </w:rPr>
            </w:pPr>
            <w:r>
              <w:rPr>
                <w:rFonts w:cs="Helvetica"/>
                <w:b/>
                <w:sz w:val="16"/>
                <w:szCs w:val="16"/>
              </w:rPr>
              <w:t xml:space="preserve">LANG </w:t>
            </w:r>
            <w:r w:rsidR="00085F8D" w:rsidRPr="005C0B41">
              <w:rPr>
                <w:rFonts w:cs="Helvetica"/>
                <w:b/>
                <w:sz w:val="16"/>
                <w:szCs w:val="16"/>
              </w:rPr>
              <w:t xml:space="preserve">distance </w:t>
            </w:r>
          </w:p>
          <w:p w14:paraId="63F90BF0" w14:textId="7CB9D4E4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Konkurrence</w:t>
            </w:r>
          </w:p>
        </w:tc>
      </w:tr>
      <w:tr w:rsidR="00085F8D" w14:paraId="1795AB56" w14:textId="513FC8B5" w:rsidTr="005C0B41">
        <w:tc>
          <w:tcPr>
            <w:tcW w:w="1696" w:type="dxa"/>
          </w:tcPr>
          <w:p w14:paraId="6ED8989C" w14:textId="77777777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</w:p>
        </w:tc>
        <w:tc>
          <w:tcPr>
            <w:tcW w:w="1560" w:type="dxa"/>
          </w:tcPr>
          <w:p w14:paraId="066392CF" w14:textId="77777777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3503C5AC" w14:textId="77777777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96606B6" w14:textId="77777777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CC33358" w14:textId="5B4F39B7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0FFCE83" w14:textId="77777777" w:rsidR="00085F8D" w:rsidRDefault="00085F8D" w:rsidP="00517837">
            <w:pPr>
              <w:rPr>
                <w:rFonts w:cs="Helvetica"/>
                <w:sz w:val="16"/>
                <w:szCs w:val="16"/>
              </w:rPr>
            </w:pPr>
          </w:p>
        </w:tc>
      </w:tr>
      <w:tr w:rsidR="00085F8D" w14:paraId="28E664E4" w14:textId="021E8D1A" w:rsidTr="005C0B41">
        <w:tc>
          <w:tcPr>
            <w:tcW w:w="1696" w:type="dxa"/>
          </w:tcPr>
          <w:p w14:paraId="63DAB92A" w14:textId="13A25348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H</w:t>
            </w:r>
          </w:p>
        </w:tc>
        <w:tc>
          <w:tcPr>
            <w:tcW w:w="1560" w:type="dxa"/>
          </w:tcPr>
          <w:p w14:paraId="58FE5F91" w14:textId="15C4B10D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09.00 – 09.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20</w:t>
            </w:r>
          </w:p>
        </w:tc>
        <w:tc>
          <w:tcPr>
            <w:tcW w:w="1559" w:type="dxa"/>
          </w:tcPr>
          <w:p w14:paraId="31A51950" w14:textId="7FA4F113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09.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3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0 – 09.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55</w:t>
            </w:r>
          </w:p>
        </w:tc>
        <w:tc>
          <w:tcPr>
            <w:tcW w:w="1843" w:type="dxa"/>
          </w:tcPr>
          <w:p w14:paraId="176F49A4" w14:textId="47887929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5C8F186" w14:textId="56A03499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12.30 – 12.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50</w:t>
            </w:r>
          </w:p>
        </w:tc>
        <w:tc>
          <w:tcPr>
            <w:tcW w:w="1559" w:type="dxa"/>
          </w:tcPr>
          <w:p w14:paraId="0D37487A" w14:textId="33FA2657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1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3.1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0 – 1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4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1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0</w:t>
            </w:r>
          </w:p>
        </w:tc>
      </w:tr>
      <w:tr w:rsidR="00085F8D" w14:paraId="4E350D63" w14:textId="500B715C" w:rsidTr="005C0B41">
        <w:tc>
          <w:tcPr>
            <w:tcW w:w="1696" w:type="dxa"/>
          </w:tcPr>
          <w:p w14:paraId="29B9560C" w14:textId="71176BDF" w:rsidR="00085F8D" w:rsidRPr="005C0B41" w:rsidRDefault="005C0B41" w:rsidP="00517837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D, ÅH, ÅD</w:t>
            </w:r>
            <w:r w:rsidR="00085F8D" w:rsidRPr="005C0B41">
              <w:rPr>
                <w:rFonts w:cs="Helvetica"/>
                <w:color w:val="0070C0"/>
                <w:sz w:val="16"/>
                <w:szCs w:val="16"/>
              </w:rPr>
              <w:t>,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SH, SD</w:t>
            </w:r>
          </w:p>
        </w:tc>
        <w:tc>
          <w:tcPr>
            <w:tcW w:w="1560" w:type="dxa"/>
          </w:tcPr>
          <w:p w14:paraId="4626CE52" w14:textId="03A93A2F" w:rsidR="00085F8D" w:rsidRPr="005C0B41" w:rsidRDefault="0058686A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>
              <w:rPr>
                <w:rFonts w:cs="Helvetica"/>
                <w:color w:val="0070C0"/>
                <w:sz w:val="16"/>
                <w:szCs w:val="16"/>
              </w:rPr>
              <w:t>10.00</w:t>
            </w:r>
            <w:r w:rsidR="00085F8D" w:rsidRPr="005C0B41">
              <w:rPr>
                <w:rFonts w:cs="Helvetica"/>
                <w:color w:val="0070C0"/>
                <w:sz w:val="16"/>
                <w:szCs w:val="16"/>
              </w:rPr>
              <w:t xml:space="preserve"> – 10.</w:t>
            </w:r>
            <w:r>
              <w:rPr>
                <w:rFonts w:cs="Helvetica"/>
                <w:color w:val="0070C0"/>
                <w:sz w:val="16"/>
                <w:szCs w:val="16"/>
              </w:rPr>
              <w:t>2</w:t>
            </w:r>
            <w:r w:rsidR="00085F8D" w:rsidRPr="005C0B41">
              <w:rPr>
                <w:rFonts w:cs="Helvetica"/>
                <w:color w:val="0070C0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14:paraId="59C5EFF6" w14:textId="23AF4509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10.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30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 xml:space="preserve"> – 10.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55</w:t>
            </w:r>
          </w:p>
        </w:tc>
        <w:tc>
          <w:tcPr>
            <w:tcW w:w="1843" w:type="dxa"/>
          </w:tcPr>
          <w:p w14:paraId="07745ABC" w14:textId="599CE5CC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99397D9" w14:textId="432BA248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1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4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15 – 14.3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5</w:t>
            </w:r>
          </w:p>
        </w:tc>
        <w:tc>
          <w:tcPr>
            <w:tcW w:w="1559" w:type="dxa"/>
          </w:tcPr>
          <w:p w14:paraId="374964AD" w14:textId="43C8368B" w:rsidR="00085F8D" w:rsidRPr="005C0B41" w:rsidRDefault="00085F8D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14.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45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 xml:space="preserve"> – 15.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45</w:t>
            </w:r>
          </w:p>
        </w:tc>
      </w:tr>
      <w:tr w:rsidR="00085F8D" w14:paraId="15D03389" w14:textId="02506CAA" w:rsidTr="005C0B41">
        <w:tc>
          <w:tcPr>
            <w:tcW w:w="1696" w:type="dxa"/>
          </w:tcPr>
          <w:p w14:paraId="644F7996" w14:textId="6429DD41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Pause</w:t>
            </w:r>
          </w:p>
        </w:tc>
        <w:tc>
          <w:tcPr>
            <w:tcW w:w="1560" w:type="dxa"/>
          </w:tcPr>
          <w:p w14:paraId="57F85B8A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DDC941F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0E74ABA" w14:textId="149D23A7" w:rsidR="00085F8D" w:rsidRPr="005C0B41" w:rsidRDefault="005C0B41" w:rsidP="0058686A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1</w:t>
            </w:r>
            <w:r w:rsidR="0058686A">
              <w:rPr>
                <w:rFonts w:cs="Helvetica"/>
                <w:color w:val="0070C0"/>
                <w:sz w:val="16"/>
                <w:szCs w:val="16"/>
              </w:rPr>
              <w:t>1.0</w:t>
            </w:r>
            <w:r w:rsidRPr="005C0B41">
              <w:rPr>
                <w:rFonts w:cs="Helvetica"/>
                <w:color w:val="0070C0"/>
                <w:sz w:val="16"/>
                <w:szCs w:val="16"/>
              </w:rPr>
              <w:t>0 – 12.30</w:t>
            </w:r>
          </w:p>
        </w:tc>
        <w:tc>
          <w:tcPr>
            <w:tcW w:w="1559" w:type="dxa"/>
          </w:tcPr>
          <w:p w14:paraId="422B650B" w14:textId="15C991B3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6B04169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</w:tr>
      <w:tr w:rsidR="00085F8D" w14:paraId="171225A6" w14:textId="64C873E5" w:rsidTr="005C0B41">
        <w:tc>
          <w:tcPr>
            <w:tcW w:w="1696" w:type="dxa"/>
          </w:tcPr>
          <w:p w14:paraId="6F55CEC1" w14:textId="7D26EC5B" w:rsidR="00085F8D" w:rsidRPr="005C0B41" w:rsidRDefault="00085F8D" w:rsidP="005C0B41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Præmieoverrækkelse</w:t>
            </w:r>
            <w:r w:rsidR="005C0B41" w:rsidRPr="005C0B41">
              <w:rPr>
                <w:rFonts w:cs="Helvetica"/>
                <w:color w:val="0070C0"/>
                <w:sz w:val="16"/>
                <w:szCs w:val="16"/>
              </w:rPr>
              <w:t xml:space="preserve"> - KORT</w:t>
            </w:r>
          </w:p>
        </w:tc>
        <w:tc>
          <w:tcPr>
            <w:tcW w:w="1560" w:type="dxa"/>
          </w:tcPr>
          <w:p w14:paraId="49E9C6F6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882A728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7E57444" w14:textId="321B7123" w:rsidR="00085F8D" w:rsidRPr="005C0B41" w:rsidRDefault="00A8435B" w:rsidP="00A8435B">
            <w:pPr>
              <w:rPr>
                <w:rFonts w:cs="Helvetica"/>
                <w:color w:val="0070C0"/>
                <w:sz w:val="16"/>
                <w:szCs w:val="16"/>
              </w:rPr>
            </w:pPr>
            <w:r>
              <w:rPr>
                <w:rFonts w:cs="Helvetica"/>
                <w:color w:val="0070C0"/>
                <w:sz w:val="16"/>
                <w:szCs w:val="16"/>
              </w:rPr>
              <w:t>Ca. 12.00</w:t>
            </w:r>
          </w:p>
        </w:tc>
        <w:tc>
          <w:tcPr>
            <w:tcW w:w="1559" w:type="dxa"/>
          </w:tcPr>
          <w:p w14:paraId="37537090" w14:textId="742AC571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0D7417E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</w:tr>
      <w:tr w:rsidR="00085F8D" w14:paraId="34BAA5C1" w14:textId="6AD580CB" w:rsidTr="005C0B41">
        <w:tc>
          <w:tcPr>
            <w:tcW w:w="1696" w:type="dxa"/>
          </w:tcPr>
          <w:p w14:paraId="2E3B02E9" w14:textId="5E7DDD0B" w:rsidR="00085F8D" w:rsidRPr="005C0B41" w:rsidRDefault="005C0B41" w:rsidP="005C0B41">
            <w:pPr>
              <w:rPr>
                <w:rFonts w:cs="Helvetica"/>
                <w:color w:val="0070C0"/>
                <w:sz w:val="16"/>
                <w:szCs w:val="16"/>
              </w:rPr>
            </w:pPr>
            <w:r w:rsidRPr="005C0B41">
              <w:rPr>
                <w:rFonts w:cs="Helvetica"/>
                <w:color w:val="0070C0"/>
                <w:sz w:val="16"/>
                <w:szCs w:val="16"/>
              </w:rPr>
              <w:t>Præmieoverrækkelse - LANG</w:t>
            </w:r>
          </w:p>
        </w:tc>
        <w:tc>
          <w:tcPr>
            <w:tcW w:w="1560" w:type="dxa"/>
          </w:tcPr>
          <w:p w14:paraId="28EB6190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90A9EA3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235EE47" w14:textId="6A7EFB0F" w:rsidR="00085F8D" w:rsidRPr="005C0B41" w:rsidRDefault="00A8435B" w:rsidP="00A8435B">
            <w:pPr>
              <w:rPr>
                <w:rFonts w:cs="Helvetica"/>
                <w:color w:val="0070C0"/>
                <w:sz w:val="16"/>
                <w:szCs w:val="16"/>
              </w:rPr>
            </w:pPr>
            <w:r>
              <w:rPr>
                <w:rFonts w:cs="Helvetica"/>
                <w:color w:val="0070C0"/>
                <w:sz w:val="16"/>
                <w:szCs w:val="16"/>
              </w:rPr>
              <w:t>Ca. 16.00</w:t>
            </w:r>
          </w:p>
        </w:tc>
        <w:tc>
          <w:tcPr>
            <w:tcW w:w="1559" w:type="dxa"/>
          </w:tcPr>
          <w:p w14:paraId="5774BE70" w14:textId="28AA240E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A8C66B0" w14:textId="77777777" w:rsidR="00085F8D" w:rsidRPr="005C0B41" w:rsidRDefault="00085F8D" w:rsidP="00517837">
            <w:pPr>
              <w:rPr>
                <w:rFonts w:cs="Helvetica"/>
                <w:color w:val="0070C0"/>
                <w:sz w:val="16"/>
                <w:szCs w:val="16"/>
              </w:rPr>
            </w:pPr>
          </w:p>
        </w:tc>
      </w:tr>
    </w:tbl>
    <w:p w14:paraId="3BBB97E5" w14:textId="431AF3EA" w:rsidR="005A356A" w:rsidRPr="00855273" w:rsidRDefault="00306A57" w:rsidP="00517837">
      <w:pPr>
        <w:spacing w:line="240" w:lineRule="auto"/>
        <w:rPr>
          <w:rFonts w:cs="Helvetica"/>
          <w:sz w:val="16"/>
          <w:szCs w:val="16"/>
        </w:rPr>
      </w:pPr>
      <w:r>
        <w:rPr>
          <w:rFonts w:cs="Helvetica"/>
          <w:sz w:val="16"/>
          <w:szCs w:val="16"/>
        </w:rPr>
        <w:t>Er der flere end 20 tilmeldt i hver start, startes der forskudt, heraf seedning af deltagerne med udgangspunkt i seneste sæsoners resultater/ranglister i ligaen. Der tages forbehold for sammenlægning af starter og ændring af tidsplan, alt efter tilmelding.</w:t>
      </w:r>
    </w:p>
    <w:p w14:paraId="31DC2ED2" w14:textId="0AB74ABC" w:rsidR="009E5426" w:rsidRPr="00D65245" w:rsidRDefault="009E5426" w:rsidP="00517837">
      <w:pPr>
        <w:spacing w:line="240" w:lineRule="auto"/>
        <w:rPr>
          <w:rFonts w:cs="Helvetica"/>
          <w:sz w:val="16"/>
          <w:szCs w:val="16"/>
        </w:rPr>
      </w:pPr>
    </w:p>
    <w:p w14:paraId="66FCFAA4" w14:textId="0D0D2FFC" w:rsidR="009E5426" w:rsidRPr="00D65245" w:rsidRDefault="009E5426" w:rsidP="00517837">
      <w:pPr>
        <w:spacing w:line="240" w:lineRule="auto"/>
        <w:rPr>
          <w:rFonts w:cs="Helvetica"/>
          <w:b/>
          <w:sz w:val="16"/>
          <w:szCs w:val="16"/>
        </w:rPr>
      </w:pPr>
      <w:r w:rsidRPr="00D65245">
        <w:rPr>
          <w:rFonts w:cs="Helvetica"/>
          <w:b/>
          <w:sz w:val="16"/>
          <w:szCs w:val="16"/>
        </w:rPr>
        <w:t>Start</w:t>
      </w:r>
      <w:r w:rsidR="00A8435B">
        <w:rPr>
          <w:rFonts w:cs="Helvetica"/>
          <w:b/>
          <w:sz w:val="16"/>
          <w:szCs w:val="16"/>
        </w:rPr>
        <w:t>nummer</w:t>
      </w:r>
      <w:r w:rsidRPr="00D65245">
        <w:rPr>
          <w:rFonts w:cs="Helvetica"/>
          <w:b/>
          <w:sz w:val="16"/>
          <w:szCs w:val="16"/>
        </w:rPr>
        <w:t xml:space="preserve"> </w:t>
      </w:r>
      <w:r w:rsidR="00D65245" w:rsidRPr="00D65245">
        <w:rPr>
          <w:rFonts w:cs="Helvetica"/>
          <w:b/>
          <w:sz w:val="16"/>
          <w:szCs w:val="16"/>
        </w:rPr>
        <w:t xml:space="preserve">og </w:t>
      </w:r>
      <w:r w:rsidRPr="00D65245">
        <w:rPr>
          <w:rFonts w:cs="Helvetica"/>
          <w:b/>
          <w:sz w:val="16"/>
          <w:szCs w:val="16"/>
        </w:rPr>
        <w:t>chip</w:t>
      </w:r>
    </w:p>
    <w:p w14:paraId="122842F1" w14:textId="2D263310" w:rsidR="009E5426" w:rsidRPr="00D65245" w:rsidRDefault="009E5426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 xml:space="preserve">Udleveres ved </w:t>
      </w:r>
      <w:r w:rsidR="003829D7" w:rsidRPr="00D65245">
        <w:rPr>
          <w:rFonts w:cs="Helvetica"/>
          <w:sz w:val="16"/>
          <w:szCs w:val="16"/>
        </w:rPr>
        <w:t>Biatlon</w:t>
      </w:r>
      <w:r w:rsidRPr="00D65245">
        <w:rPr>
          <w:rFonts w:cs="Helvetica"/>
          <w:sz w:val="16"/>
          <w:szCs w:val="16"/>
        </w:rPr>
        <w:t xml:space="preserve"> rummet i gavlen af 200 meter huset</w:t>
      </w:r>
      <w:r w:rsidR="00A54308" w:rsidRPr="00D65245">
        <w:rPr>
          <w:rFonts w:cs="Helvetica"/>
          <w:sz w:val="16"/>
          <w:szCs w:val="16"/>
        </w:rPr>
        <w:t xml:space="preserve"> en halv time før indskydning</w:t>
      </w:r>
      <w:r w:rsidRPr="00D65245">
        <w:rPr>
          <w:rFonts w:cs="Helvetica"/>
          <w:sz w:val="16"/>
          <w:szCs w:val="16"/>
        </w:rPr>
        <w:t xml:space="preserve">. </w:t>
      </w:r>
      <w:r w:rsidR="00BA4BE4" w:rsidRPr="00D65245">
        <w:rPr>
          <w:rFonts w:cs="Helvetica"/>
          <w:sz w:val="16"/>
          <w:szCs w:val="16"/>
        </w:rPr>
        <w:t>Der betales 100kr. i depositum for chippen, som tilbagebetales ved aflevering.</w:t>
      </w:r>
    </w:p>
    <w:p w14:paraId="160E4E88" w14:textId="77777777" w:rsidR="00D65245" w:rsidRPr="00D65245" w:rsidRDefault="00D65245" w:rsidP="00517837">
      <w:pPr>
        <w:spacing w:line="240" w:lineRule="auto"/>
        <w:rPr>
          <w:rFonts w:cs="Helvetica"/>
          <w:sz w:val="16"/>
          <w:szCs w:val="16"/>
        </w:rPr>
      </w:pPr>
    </w:p>
    <w:p w14:paraId="24FFB847" w14:textId="7A652A22" w:rsidR="00D65245" w:rsidRPr="00D65245" w:rsidRDefault="00D65245" w:rsidP="00517837">
      <w:pPr>
        <w:spacing w:line="240" w:lineRule="auto"/>
        <w:rPr>
          <w:rFonts w:cs="Helvetica"/>
          <w:b/>
          <w:sz w:val="16"/>
          <w:szCs w:val="16"/>
        </w:rPr>
      </w:pPr>
      <w:r w:rsidRPr="00D65245">
        <w:rPr>
          <w:rFonts w:cs="Helvetica"/>
          <w:b/>
          <w:sz w:val="16"/>
          <w:szCs w:val="16"/>
        </w:rPr>
        <w:t>Omklædning</w:t>
      </w:r>
    </w:p>
    <w:p w14:paraId="11718A59" w14:textId="28D348D6" w:rsidR="00D65245" w:rsidRPr="00D65245" w:rsidRDefault="00D65245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>Der er omklædning i 200m opholdslokalet</w:t>
      </w:r>
    </w:p>
    <w:p w14:paraId="2D9CD777" w14:textId="77777777" w:rsidR="009E5426" w:rsidRPr="00D65245" w:rsidRDefault="009E5426" w:rsidP="00517837">
      <w:pPr>
        <w:spacing w:line="240" w:lineRule="auto"/>
        <w:rPr>
          <w:rFonts w:cs="Helvetica"/>
          <w:sz w:val="16"/>
          <w:szCs w:val="16"/>
        </w:rPr>
      </w:pPr>
    </w:p>
    <w:p w14:paraId="45C8824C" w14:textId="360EDE9C" w:rsidR="008A7847" w:rsidRPr="00D65245" w:rsidRDefault="008A7847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b/>
          <w:bCs/>
          <w:sz w:val="16"/>
          <w:szCs w:val="16"/>
        </w:rPr>
        <w:t>Løberuten</w:t>
      </w:r>
      <w:r w:rsidR="00A54308" w:rsidRPr="00D65245">
        <w:rPr>
          <w:rFonts w:cs="Helvetica"/>
          <w:b/>
          <w:bCs/>
          <w:sz w:val="16"/>
          <w:szCs w:val="16"/>
        </w:rPr>
        <w:t xml:space="preserve"> </w:t>
      </w:r>
    </w:p>
    <w:p w14:paraId="74BC3DC5" w14:textId="472ECEA6" w:rsidR="00A54308" w:rsidRPr="00D65245" w:rsidRDefault="000C4D01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 xml:space="preserve">Kort </w:t>
      </w:r>
      <w:r w:rsidR="009D5CB9" w:rsidRPr="00D65245">
        <w:rPr>
          <w:rFonts w:cs="Helvetica"/>
          <w:sz w:val="16"/>
          <w:szCs w:val="16"/>
        </w:rPr>
        <w:t>distance</w:t>
      </w:r>
      <w:r w:rsidR="00A54308" w:rsidRPr="00D65245">
        <w:rPr>
          <w:rFonts w:cs="Helvetica"/>
          <w:sz w:val="16"/>
          <w:szCs w:val="16"/>
        </w:rPr>
        <w:t xml:space="preserve"> er</w:t>
      </w:r>
      <w:r w:rsidR="008A7847" w:rsidRPr="00D65245">
        <w:rPr>
          <w:rFonts w:cs="Helvetica"/>
          <w:sz w:val="16"/>
          <w:szCs w:val="16"/>
        </w:rPr>
        <w:t xml:space="preserve"> på ca. </w:t>
      </w:r>
      <w:r w:rsidR="009D5CB9" w:rsidRPr="00D65245">
        <w:rPr>
          <w:rFonts w:cs="Helvetica"/>
          <w:sz w:val="16"/>
          <w:szCs w:val="16"/>
        </w:rPr>
        <w:t xml:space="preserve">750 </w:t>
      </w:r>
      <w:r w:rsidR="008A7847" w:rsidRPr="00D65245">
        <w:rPr>
          <w:rFonts w:cs="Helvetica"/>
          <w:sz w:val="16"/>
          <w:szCs w:val="16"/>
        </w:rPr>
        <w:t>m</w:t>
      </w:r>
      <w:r w:rsidR="00A54308" w:rsidRPr="00D65245">
        <w:rPr>
          <w:rFonts w:cs="Helvetica"/>
          <w:sz w:val="16"/>
          <w:szCs w:val="16"/>
        </w:rPr>
        <w:t xml:space="preserve"> pr. omgang i kuperet terræn.</w:t>
      </w:r>
      <w:r w:rsidR="008A7847" w:rsidRPr="00D65245">
        <w:rPr>
          <w:rFonts w:cs="Helvetica"/>
          <w:sz w:val="16"/>
          <w:szCs w:val="16"/>
        </w:rPr>
        <w:t xml:space="preserve"> </w:t>
      </w:r>
    </w:p>
    <w:p w14:paraId="51F20D52" w14:textId="6723ECCE" w:rsidR="00A54308" w:rsidRPr="00D65245" w:rsidRDefault="000C4D01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 xml:space="preserve">Lang </w:t>
      </w:r>
      <w:r w:rsidR="009D5CB9" w:rsidRPr="00D65245">
        <w:rPr>
          <w:rFonts w:cs="Helvetica"/>
          <w:sz w:val="16"/>
          <w:szCs w:val="16"/>
        </w:rPr>
        <w:t>distance</w:t>
      </w:r>
      <w:r w:rsidR="00A54308" w:rsidRPr="00D65245">
        <w:rPr>
          <w:rFonts w:cs="Helvetica"/>
          <w:sz w:val="16"/>
          <w:szCs w:val="16"/>
        </w:rPr>
        <w:t xml:space="preserve"> er på </w:t>
      </w:r>
      <w:r w:rsidR="009D5CB9" w:rsidRPr="00D65245">
        <w:rPr>
          <w:rFonts w:cs="Helvetica"/>
          <w:sz w:val="16"/>
          <w:szCs w:val="16"/>
        </w:rPr>
        <w:t xml:space="preserve">ca. 1,4 km pr. omgang </w:t>
      </w:r>
      <w:r w:rsidR="00A54308" w:rsidRPr="00D65245">
        <w:rPr>
          <w:rFonts w:cs="Helvetica"/>
          <w:sz w:val="16"/>
          <w:szCs w:val="16"/>
        </w:rPr>
        <w:t>i kuperet terræn</w:t>
      </w:r>
    </w:p>
    <w:p w14:paraId="63D36096" w14:textId="77777777" w:rsidR="00FD15D0" w:rsidRPr="00D65245" w:rsidRDefault="00FD15D0" w:rsidP="00517837">
      <w:pPr>
        <w:spacing w:line="240" w:lineRule="auto"/>
        <w:rPr>
          <w:rFonts w:cs="Helvetica"/>
          <w:sz w:val="16"/>
          <w:szCs w:val="16"/>
        </w:rPr>
      </w:pPr>
    </w:p>
    <w:p w14:paraId="73449FE6" w14:textId="462DEF9E" w:rsidR="00A54308" w:rsidRPr="00D65245" w:rsidRDefault="009D5CB9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>Kort</w:t>
      </w:r>
      <w:r w:rsidR="00BA4BE4" w:rsidRPr="00D65245">
        <w:rPr>
          <w:rFonts w:cs="Helvetica"/>
          <w:sz w:val="16"/>
          <w:szCs w:val="16"/>
        </w:rPr>
        <w:t xml:space="preserve">: Alle </w:t>
      </w:r>
      <w:r w:rsidR="00A54308" w:rsidRPr="00D65245">
        <w:rPr>
          <w:rFonts w:cs="Helvetica"/>
          <w:sz w:val="16"/>
          <w:szCs w:val="16"/>
        </w:rPr>
        <w:t xml:space="preserve">klassegrupper løber </w:t>
      </w:r>
      <w:r w:rsidR="00BA4BE4" w:rsidRPr="00D65245">
        <w:rPr>
          <w:rFonts w:cs="Helvetica"/>
          <w:sz w:val="16"/>
          <w:szCs w:val="16"/>
        </w:rPr>
        <w:t>3</w:t>
      </w:r>
      <w:r w:rsidR="00A54308" w:rsidRPr="00D65245">
        <w:rPr>
          <w:rFonts w:cs="Helvetica"/>
          <w:sz w:val="16"/>
          <w:szCs w:val="16"/>
        </w:rPr>
        <w:t xml:space="preserve"> gange og skyder </w:t>
      </w:r>
      <w:r w:rsidR="00BA4BE4" w:rsidRPr="00D65245">
        <w:rPr>
          <w:rFonts w:cs="Helvetica"/>
          <w:sz w:val="16"/>
          <w:szCs w:val="16"/>
        </w:rPr>
        <w:t>2</w:t>
      </w:r>
      <w:r w:rsidR="00A54308" w:rsidRPr="00D65245">
        <w:rPr>
          <w:rFonts w:cs="Helvetica"/>
          <w:sz w:val="16"/>
          <w:szCs w:val="16"/>
        </w:rPr>
        <w:t xml:space="preserve"> gange, anslået tid for gennemførelse, mellem </w:t>
      </w:r>
      <w:r w:rsidR="00BA4BE4" w:rsidRPr="00D65245">
        <w:rPr>
          <w:rFonts w:cs="Helvetica"/>
          <w:sz w:val="16"/>
          <w:szCs w:val="16"/>
        </w:rPr>
        <w:t>12</w:t>
      </w:r>
      <w:r w:rsidR="00A54308" w:rsidRPr="00D65245">
        <w:rPr>
          <w:rFonts w:cs="Helvetica"/>
          <w:sz w:val="16"/>
          <w:szCs w:val="16"/>
        </w:rPr>
        <w:t xml:space="preserve"> – </w:t>
      </w:r>
      <w:r w:rsidR="00BA4BE4" w:rsidRPr="00D65245">
        <w:rPr>
          <w:rFonts w:cs="Helvetica"/>
          <w:sz w:val="16"/>
          <w:szCs w:val="16"/>
        </w:rPr>
        <w:t>3</w:t>
      </w:r>
      <w:r w:rsidR="00A54308" w:rsidRPr="00D65245">
        <w:rPr>
          <w:rFonts w:cs="Helvetica"/>
          <w:sz w:val="16"/>
          <w:szCs w:val="16"/>
        </w:rPr>
        <w:t>0 minutter</w:t>
      </w:r>
    </w:p>
    <w:p w14:paraId="62F06ECB" w14:textId="0A8B89EC" w:rsidR="00BA4BE4" w:rsidRPr="00D65245" w:rsidRDefault="00BA4BE4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>Lang</w:t>
      </w:r>
      <w:r w:rsidR="009D5CB9" w:rsidRPr="00D65245">
        <w:rPr>
          <w:rFonts w:cs="Helvetica"/>
          <w:sz w:val="16"/>
          <w:szCs w:val="16"/>
        </w:rPr>
        <w:t>:</w:t>
      </w:r>
      <w:r w:rsidRPr="00D65245">
        <w:rPr>
          <w:rFonts w:cs="Helvetica"/>
          <w:sz w:val="16"/>
          <w:szCs w:val="16"/>
        </w:rPr>
        <w:t xml:space="preserve"> Alle klassegrupper løber 5 gange og skyder 4 gange, anslået tid for gennemførelse, mellem 35 – 60 minutter</w:t>
      </w:r>
    </w:p>
    <w:p w14:paraId="2AB73E94" w14:textId="77777777" w:rsidR="00A54308" w:rsidRPr="00D65245" w:rsidRDefault="00A54308" w:rsidP="00517837">
      <w:pPr>
        <w:spacing w:line="240" w:lineRule="auto"/>
        <w:rPr>
          <w:rFonts w:cs="Helvetica"/>
          <w:sz w:val="16"/>
          <w:szCs w:val="16"/>
        </w:rPr>
      </w:pPr>
    </w:p>
    <w:p w14:paraId="65FD9EDC" w14:textId="77777777" w:rsidR="008A7847" w:rsidRPr="00D65245" w:rsidRDefault="008A7847" w:rsidP="00517837">
      <w:pPr>
        <w:spacing w:line="240" w:lineRule="auto"/>
        <w:rPr>
          <w:rFonts w:cs="Helvetica"/>
          <w:b/>
          <w:bCs/>
          <w:sz w:val="16"/>
          <w:szCs w:val="16"/>
        </w:rPr>
      </w:pPr>
      <w:r w:rsidRPr="00D65245">
        <w:rPr>
          <w:rFonts w:cs="Helvetica"/>
          <w:b/>
          <w:bCs/>
          <w:sz w:val="16"/>
          <w:szCs w:val="16"/>
        </w:rPr>
        <w:t>Præmier</w:t>
      </w:r>
    </w:p>
    <w:p w14:paraId="4DC44C84" w14:textId="68ECE4A9" w:rsidR="008A7847" w:rsidRPr="00D65245" w:rsidRDefault="008A7847" w:rsidP="00517837">
      <w:pPr>
        <w:spacing w:line="240" w:lineRule="auto"/>
        <w:rPr>
          <w:rFonts w:cs="Helvetica"/>
          <w:sz w:val="16"/>
          <w:szCs w:val="16"/>
        </w:rPr>
      </w:pPr>
      <w:r w:rsidRPr="00D65245">
        <w:rPr>
          <w:rFonts w:cs="Helvetica"/>
          <w:sz w:val="16"/>
          <w:szCs w:val="16"/>
        </w:rPr>
        <w:t>Guld - sølv</w:t>
      </w:r>
      <w:r w:rsidR="000C4D01" w:rsidRPr="00D65245">
        <w:rPr>
          <w:rFonts w:cs="Helvetica"/>
          <w:sz w:val="16"/>
          <w:szCs w:val="16"/>
        </w:rPr>
        <w:t xml:space="preserve"> - bronze til hver klassegruppe</w:t>
      </w:r>
      <w:r w:rsidR="009B5F7E" w:rsidRPr="00D65245">
        <w:rPr>
          <w:rFonts w:cs="Helvetica"/>
          <w:sz w:val="16"/>
          <w:szCs w:val="16"/>
        </w:rPr>
        <w:t xml:space="preserve"> i hver distance.</w:t>
      </w:r>
    </w:p>
    <w:p w14:paraId="2AEA0FA7" w14:textId="77777777" w:rsidR="00FD15D0" w:rsidRPr="00D65245" w:rsidRDefault="00FD15D0" w:rsidP="00517837">
      <w:pPr>
        <w:spacing w:line="240" w:lineRule="auto"/>
        <w:rPr>
          <w:rFonts w:cs="Helvetica"/>
          <w:sz w:val="16"/>
          <w:szCs w:val="16"/>
        </w:rPr>
      </w:pPr>
    </w:p>
    <w:p w14:paraId="47D6A002" w14:textId="5D3D4AAC" w:rsidR="00F849E1" w:rsidRPr="00F921D4" w:rsidRDefault="00FD15D0" w:rsidP="00F849E1">
      <w:pPr>
        <w:spacing w:line="240" w:lineRule="auto"/>
        <w:rPr>
          <w:sz w:val="16"/>
          <w:szCs w:val="16"/>
        </w:rPr>
      </w:pPr>
      <w:r w:rsidRPr="00F921D4">
        <w:rPr>
          <w:rFonts w:cs="Helvetica"/>
          <w:b/>
          <w:bCs/>
          <w:sz w:val="16"/>
          <w:szCs w:val="16"/>
        </w:rPr>
        <w:t>Tilmelding og pris</w:t>
      </w:r>
      <w:r w:rsidR="00F849E1" w:rsidRPr="00F921D4">
        <w:rPr>
          <w:rFonts w:cs="Helvetica"/>
          <w:b/>
          <w:bCs/>
          <w:sz w:val="16"/>
          <w:szCs w:val="16"/>
        </w:rPr>
        <w:t xml:space="preserve"> - </w:t>
      </w:r>
      <w:r w:rsidR="00F849E1" w:rsidRPr="00F921D4">
        <w:rPr>
          <w:sz w:val="16"/>
          <w:szCs w:val="16"/>
        </w:rPr>
        <w:t xml:space="preserve"> </w:t>
      </w:r>
      <w:r w:rsidR="00F849E1" w:rsidRPr="00F921D4">
        <w:rPr>
          <w:b/>
          <w:sz w:val="16"/>
          <w:szCs w:val="16"/>
        </w:rPr>
        <w:t xml:space="preserve">Tilmelding senest d. </w:t>
      </w:r>
      <w:r w:rsidR="003C7F64" w:rsidRPr="00F921D4">
        <w:rPr>
          <w:b/>
          <w:sz w:val="16"/>
          <w:szCs w:val="16"/>
        </w:rPr>
        <w:t>2</w:t>
      </w:r>
      <w:r w:rsidR="003D78E6">
        <w:rPr>
          <w:b/>
          <w:sz w:val="16"/>
          <w:szCs w:val="16"/>
        </w:rPr>
        <w:t>3</w:t>
      </w:r>
      <w:r w:rsidR="00F849E1" w:rsidRPr="00F921D4">
        <w:rPr>
          <w:b/>
          <w:sz w:val="16"/>
          <w:szCs w:val="16"/>
        </w:rPr>
        <w:t>. september</w:t>
      </w:r>
    </w:p>
    <w:p w14:paraId="331BE36D" w14:textId="0CDD4EFE" w:rsidR="00BA4BE4" w:rsidRPr="00FD5669" w:rsidRDefault="00FD15D0" w:rsidP="00517837">
      <w:pPr>
        <w:spacing w:line="240" w:lineRule="auto"/>
        <w:rPr>
          <w:rFonts w:cs="Helvetica"/>
          <w:sz w:val="16"/>
          <w:szCs w:val="16"/>
        </w:rPr>
      </w:pPr>
      <w:r w:rsidRPr="00FD5669">
        <w:rPr>
          <w:rFonts w:cs="Helvetica"/>
          <w:sz w:val="16"/>
          <w:szCs w:val="16"/>
        </w:rPr>
        <w:t xml:space="preserve">Deltager gebyr </w:t>
      </w:r>
      <w:r w:rsidR="003C7F64" w:rsidRPr="00FD5669">
        <w:rPr>
          <w:rFonts w:cs="Helvetica"/>
          <w:sz w:val="16"/>
          <w:szCs w:val="16"/>
        </w:rPr>
        <w:t>11</w:t>
      </w:r>
      <w:r w:rsidR="00F51045" w:rsidRPr="00FD5669">
        <w:rPr>
          <w:rFonts w:cs="Helvetica"/>
          <w:sz w:val="16"/>
          <w:szCs w:val="16"/>
        </w:rPr>
        <w:t>0</w:t>
      </w:r>
      <w:r w:rsidRPr="00FD5669">
        <w:rPr>
          <w:rFonts w:cs="Helvetica"/>
          <w:sz w:val="16"/>
          <w:szCs w:val="16"/>
        </w:rPr>
        <w:t>kr, som betales ved tilmelding</w:t>
      </w:r>
      <w:r w:rsidR="00BA4BE4" w:rsidRPr="00FD5669">
        <w:rPr>
          <w:rFonts w:cs="Helvetica"/>
          <w:sz w:val="16"/>
          <w:szCs w:val="16"/>
        </w:rPr>
        <w:t xml:space="preserve"> via Lapio</w:t>
      </w:r>
      <w:r w:rsidR="009815F4" w:rsidRPr="00FD5669">
        <w:rPr>
          <w:rFonts w:cs="Helvetica"/>
          <w:sz w:val="16"/>
          <w:szCs w:val="16"/>
        </w:rPr>
        <w:t xml:space="preserve"> for hver start.</w:t>
      </w:r>
    </w:p>
    <w:p w14:paraId="3B69C5BB" w14:textId="08089C2B" w:rsidR="00FD15D0" w:rsidRPr="00FD5669" w:rsidRDefault="00FD15D0" w:rsidP="00517837">
      <w:pPr>
        <w:spacing w:line="240" w:lineRule="auto"/>
        <w:rPr>
          <w:sz w:val="16"/>
          <w:szCs w:val="16"/>
        </w:rPr>
      </w:pPr>
      <w:r w:rsidRPr="00FD5669">
        <w:rPr>
          <w:sz w:val="16"/>
          <w:szCs w:val="16"/>
        </w:rPr>
        <w:t>Der</w:t>
      </w:r>
      <w:r w:rsidR="00517837" w:rsidRPr="00FD5669">
        <w:rPr>
          <w:sz w:val="16"/>
          <w:szCs w:val="16"/>
        </w:rPr>
        <w:t xml:space="preserve"> kan kun tilmeldes via de</w:t>
      </w:r>
      <w:r w:rsidRPr="00FD5669">
        <w:rPr>
          <w:sz w:val="16"/>
          <w:szCs w:val="16"/>
        </w:rPr>
        <w:t xml:space="preserve"> oplyste link.</w:t>
      </w:r>
    </w:p>
    <w:p w14:paraId="18E06E05" w14:textId="78356424" w:rsidR="00855273" w:rsidRPr="00F921D4" w:rsidRDefault="00517837" w:rsidP="00855273">
      <w:pPr>
        <w:rPr>
          <w:rFonts w:asciiTheme="minorHAnsi" w:hAnsiTheme="minorHAnsi"/>
          <w:color w:val="1F497D"/>
          <w:sz w:val="16"/>
          <w:szCs w:val="16"/>
        </w:rPr>
      </w:pPr>
      <w:r w:rsidRPr="00F921D4">
        <w:rPr>
          <w:sz w:val="16"/>
          <w:szCs w:val="16"/>
        </w:rPr>
        <w:t xml:space="preserve">Tilmelding </w:t>
      </w:r>
      <w:r w:rsidRPr="00F921D4">
        <w:rPr>
          <w:b/>
          <w:sz w:val="16"/>
          <w:szCs w:val="16"/>
        </w:rPr>
        <w:t>kort</w:t>
      </w:r>
      <w:r w:rsidRPr="00F921D4">
        <w:rPr>
          <w:sz w:val="16"/>
          <w:szCs w:val="16"/>
        </w:rPr>
        <w:t xml:space="preserve"> bane</w:t>
      </w:r>
      <w:r w:rsidR="00855273" w:rsidRPr="00F921D4">
        <w:rPr>
          <w:sz w:val="16"/>
          <w:szCs w:val="16"/>
        </w:rPr>
        <w:t>:</w:t>
      </w:r>
      <w:r w:rsidR="00BF36CA" w:rsidRPr="00F921D4">
        <w:rPr>
          <w:sz w:val="16"/>
          <w:szCs w:val="16"/>
        </w:rPr>
        <w:t xml:space="preserve"> Skriv i browser</w:t>
      </w:r>
      <w:r w:rsidR="00783615" w:rsidRPr="00F921D4">
        <w:rPr>
          <w:sz w:val="16"/>
          <w:szCs w:val="16"/>
        </w:rPr>
        <w:t xml:space="preserve"> </w:t>
      </w:r>
      <w:hyperlink r:id="rId12" w:history="1">
        <w:r w:rsidR="00783615" w:rsidRPr="00F921D4">
          <w:rPr>
            <w:rStyle w:val="Hyperlink"/>
            <w:sz w:val="16"/>
            <w:szCs w:val="16"/>
          </w:rPr>
          <w:t>dgi.dk</w:t>
        </w:r>
      </w:hyperlink>
      <w:r w:rsidR="003C7F64" w:rsidRPr="00F921D4">
        <w:rPr>
          <w:sz w:val="16"/>
          <w:szCs w:val="16"/>
        </w:rPr>
        <w:t xml:space="preserve"> søg arr. nr. 201</w:t>
      </w:r>
      <w:r w:rsidR="003D78E6">
        <w:rPr>
          <w:sz w:val="16"/>
          <w:szCs w:val="16"/>
        </w:rPr>
        <w:t>8</w:t>
      </w:r>
      <w:r w:rsidR="00BF36CA" w:rsidRPr="00F921D4">
        <w:rPr>
          <w:sz w:val="16"/>
          <w:szCs w:val="16"/>
        </w:rPr>
        <w:t>00760317</w:t>
      </w:r>
    </w:p>
    <w:p w14:paraId="7B952411" w14:textId="0F0BC826" w:rsidR="00855273" w:rsidRPr="00F921D4" w:rsidRDefault="00517837" w:rsidP="00855273">
      <w:pPr>
        <w:rPr>
          <w:rFonts w:ascii="Calibri" w:hAnsi="Calibri"/>
          <w:color w:val="1F497D"/>
          <w:sz w:val="16"/>
          <w:szCs w:val="16"/>
        </w:rPr>
      </w:pPr>
      <w:r w:rsidRPr="00F921D4">
        <w:rPr>
          <w:sz w:val="16"/>
          <w:szCs w:val="16"/>
        </w:rPr>
        <w:t xml:space="preserve">Tilmelding </w:t>
      </w:r>
      <w:r w:rsidRPr="00F921D4">
        <w:rPr>
          <w:b/>
          <w:sz w:val="16"/>
          <w:szCs w:val="16"/>
        </w:rPr>
        <w:t>lang</w:t>
      </w:r>
      <w:r w:rsidRPr="00F921D4">
        <w:rPr>
          <w:sz w:val="16"/>
          <w:szCs w:val="16"/>
        </w:rPr>
        <w:t xml:space="preserve"> bane:</w:t>
      </w:r>
      <w:r w:rsidR="003829D7" w:rsidRPr="00F921D4">
        <w:rPr>
          <w:color w:val="1F497D"/>
          <w:sz w:val="16"/>
          <w:szCs w:val="16"/>
        </w:rPr>
        <w:t xml:space="preserve"> </w:t>
      </w:r>
      <w:r w:rsidR="00BF36CA" w:rsidRPr="00F921D4">
        <w:rPr>
          <w:sz w:val="16"/>
          <w:szCs w:val="16"/>
        </w:rPr>
        <w:t>Skriv i browser</w:t>
      </w:r>
      <w:r w:rsidR="00783615" w:rsidRPr="00F921D4">
        <w:rPr>
          <w:sz w:val="16"/>
          <w:szCs w:val="16"/>
        </w:rPr>
        <w:t xml:space="preserve"> </w:t>
      </w:r>
      <w:hyperlink r:id="rId13" w:history="1">
        <w:r w:rsidR="00783615" w:rsidRPr="00F921D4">
          <w:rPr>
            <w:rStyle w:val="Hyperlink"/>
            <w:sz w:val="16"/>
            <w:szCs w:val="16"/>
          </w:rPr>
          <w:t>dgi.dk</w:t>
        </w:r>
      </w:hyperlink>
      <w:r w:rsidR="00BF36CA" w:rsidRPr="00F921D4">
        <w:rPr>
          <w:color w:val="1F497D"/>
          <w:sz w:val="16"/>
          <w:szCs w:val="16"/>
        </w:rPr>
        <w:t xml:space="preserve"> </w:t>
      </w:r>
      <w:r w:rsidR="003C7F64" w:rsidRPr="00F921D4">
        <w:rPr>
          <w:sz w:val="16"/>
          <w:szCs w:val="16"/>
        </w:rPr>
        <w:t>søg arr. nr. 201</w:t>
      </w:r>
      <w:r w:rsidR="003D78E6">
        <w:rPr>
          <w:sz w:val="16"/>
          <w:szCs w:val="16"/>
        </w:rPr>
        <w:t>8</w:t>
      </w:r>
      <w:r w:rsidR="00BF36CA" w:rsidRPr="00F921D4">
        <w:rPr>
          <w:sz w:val="16"/>
          <w:szCs w:val="16"/>
        </w:rPr>
        <w:t>00760318</w:t>
      </w:r>
    </w:p>
    <w:p w14:paraId="51390B43" w14:textId="77777777" w:rsidR="00F849E1" w:rsidRPr="00091879" w:rsidRDefault="00F849E1" w:rsidP="00517837">
      <w:pPr>
        <w:spacing w:line="240" w:lineRule="auto"/>
        <w:rPr>
          <w:sz w:val="16"/>
          <w:szCs w:val="16"/>
          <w:highlight w:val="yellow"/>
        </w:rPr>
      </w:pPr>
    </w:p>
    <w:p w14:paraId="706756BA" w14:textId="6E7F8FED" w:rsidR="00FD15D0" w:rsidRDefault="00A8435B" w:rsidP="00517837">
      <w:pPr>
        <w:spacing w:line="240" w:lineRule="auto"/>
        <w:rPr>
          <w:sz w:val="16"/>
          <w:szCs w:val="16"/>
        </w:rPr>
      </w:pPr>
      <w:r w:rsidRPr="00A8435B">
        <w:rPr>
          <w:sz w:val="16"/>
          <w:szCs w:val="16"/>
        </w:rPr>
        <w:t>D</w:t>
      </w:r>
      <w:r w:rsidR="00BA4BE4" w:rsidRPr="00A8435B">
        <w:rPr>
          <w:sz w:val="16"/>
          <w:szCs w:val="16"/>
        </w:rPr>
        <w:t>epositum for chip</w:t>
      </w:r>
      <w:r w:rsidR="003D78E6" w:rsidRPr="00A8435B">
        <w:rPr>
          <w:sz w:val="16"/>
          <w:szCs w:val="16"/>
        </w:rPr>
        <w:t xml:space="preserve"> via MobilePay.</w:t>
      </w:r>
      <w:r w:rsidR="00F92699" w:rsidRPr="00A8435B">
        <w:rPr>
          <w:sz w:val="16"/>
          <w:szCs w:val="16"/>
        </w:rPr>
        <w:t xml:space="preserve"> Betales på dagen.</w:t>
      </w:r>
    </w:p>
    <w:p w14:paraId="15D02DF3" w14:textId="77777777" w:rsidR="00A8435B" w:rsidRPr="003C7F64" w:rsidRDefault="00A8435B" w:rsidP="00517837">
      <w:pPr>
        <w:spacing w:line="240" w:lineRule="auto"/>
        <w:rPr>
          <w:sz w:val="16"/>
          <w:szCs w:val="16"/>
        </w:rPr>
      </w:pPr>
    </w:p>
    <w:p w14:paraId="5BB6090C" w14:textId="77777777" w:rsidR="00517837" w:rsidRDefault="009D5CB9" w:rsidP="00517837">
      <w:pPr>
        <w:spacing w:line="240" w:lineRule="auto"/>
        <w:rPr>
          <w:sz w:val="16"/>
          <w:szCs w:val="16"/>
        </w:rPr>
      </w:pPr>
      <w:r w:rsidRPr="003C7F64">
        <w:rPr>
          <w:sz w:val="16"/>
          <w:szCs w:val="16"/>
        </w:rPr>
        <w:t xml:space="preserve">Spørgsmål kan sendes til </w:t>
      </w:r>
      <w:hyperlink r:id="rId14" w:history="1">
        <w:r w:rsidRPr="003C7F64">
          <w:rPr>
            <w:rStyle w:val="Hyperlink"/>
            <w:sz w:val="16"/>
            <w:szCs w:val="16"/>
          </w:rPr>
          <w:t>biatlon@dgi.dk</w:t>
        </w:r>
      </w:hyperlink>
      <w:r w:rsidRPr="00D65245">
        <w:rPr>
          <w:sz w:val="16"/>
          <w:szCs w:val="16"/>
        </w:rPr>
        <w:t xml:space="preserve"> </w:t>
      </w:r>
    </w:p>
    <w:p w14:paraId="1139CDA9" w14:textId="77777777" w:rsidR="00F92699" w:rsidRPr="00D65245" w:rsidRDefault="00F92699" w:rsidP="00517837">
      <w:pPr>
        <w:spacing w:line="240" w:lineRule="auto"/>
        <w:rPr>
          <w:sz w:val="16"/>
          <w:szCs w:val="16"/>
        </w:rPr>
      </w:pPr>
    </w:p>
    <w:p w14:paraId="2C31DB6C" w14:textId="7185F9A8" w:rsidR="004D42F2" w:rsidRPr="00D65245" w:rsidRDefault="008A7847" w:rsidP="00517837">
      <w:pPr>
        <w:spacing w:line="240" w:lineRule="auto"/>
        <w:rPr>
          <w:sz w:val="16"/>
          <w:szCs w:val="16"/>
        </w:rPr>
      </w:pPr>
      <w:r w:rsidRPr="00D65245">
        <w:rPr>
          <w:sz w:val="16"/>
          <w:szCs w:val="16"/>
        </w:rPr>
        <w:t>Med venlig hilsen</w:t>
      </w:r>
      <w:r w:rsidRPr="00D65245">
        <w:rPr>
          <w:sz w:val="16"/>
          <w:szCs w:val="16"/>
        </w:rPr>
        <w:br/>
        <w:t>Biatlongruppen</w:t>
      </w:r>
    </w:p>
    <w:sectPr w:rsidR="004D42F2" w:rsidRPr="00D65245" w:rsidSect="00F92699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701" w:right="1077" w:bottom="0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8B35F4" w14:textId="77777777" w:rsidR="00E67F52" w:rsidRDefault="00E67F52" w:rsidP="009E4B94">
      <w:pPr>
        <w:spacing w:line="240" w:lineRule="auto"/>
      </w:pPr>
      <w:r>
        <w:separator/>
      </w:r>
    </w:p>
  </w:endnote>
  <w:endnote w:type="continuationSeparator" w:id="0">
    <w:p w14:paraId="04B77745" w14:textId="77777777" w:rsidR="00E67F52" w:rsidRDefault="00E67F52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4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51233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6" w14:textId="57B97704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8705ED">
      <w:t>7182</w:t>
    </w:r>
    <w:r w:rsidRPr="00F331F3">
      <w:t xml:space="preserve"> </w:t>
    </w:r>
    <w:r w:rsidR="008705E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CE6E5" w14:textId="77777777" w:rsidR="00E67F52" w:rsidRDefault="00E67F52" w:rsidP="009E4B94">
      <w:pPr>
        <w:spacing w:line="240" w:lineRule="auto"/>
      </w:pPr>
      <w:r>
        <w:separator/>
      </w:r>
    </w:p>
  </w:footnote>
  <w:footnote w:type="continuationSeparator" w:id="0">
    <w:p w14:paraId="7E82CFD2" w14:textId="77777777" w:rsidR="00E67F52" w:rsidRDefault="00E67F52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2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5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1E8993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5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52D7F3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1304"/>
  <w:autoHyphenation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4865"/>
    <w:rsid w:val="00007FE1"/>
    <w:rsid w:val="00085F8D"/>
    <w:rsid w:val="00091879"/>
    <w:rsid w:val="00094ABD"/>
    <w:rsid w:val="000C408F"/>
    <w:rsid w:val="000C4448"/>
    <w:rsid w:val="000C4D01"/>
    <w:rsid w:val="00100A8E"/>
    <w:rsid w:val="001308B0"/>
    <w:rsid w:val="0013244F"/>
    <w:rsid w:val="001453B7"/>
    <w:rsid w:val="00160952"/>
    <w:rsid w:val="001715A0"/>
    <w:rsid w:val="00182651"/>
    <w:rsid w:val="001E5E7A"/>
    <w:rsid w:val="00244D70"/>
    <w:rsid w:val="00255C64"/>
    <w:rsid w:val="002577FB"/>
    <w:rsid w:val="00293D49"/>
    <w:rsid w:val="0029773D"/>
    <w:rsid w:val="002E74A4"/>
    <w:rsid w:val="002F5AEA"/>
    <w:rsid w:val="00306A57"/>
    <w:rsid w:val="00344B49"/>
    <w:rsid w:val="003525D9"/>
    <w:rsid w:val="003829D7"/>
    <w:rsid w:val="003B35B0"/>
    <w:rsid w:val="003B4D7B"/>
    <w:rsid w:val="003C4F9F"/>
    <w:rsid w:val="003C60F1"/>
    <w:rsid w:val="003C7F64"/>
    <w:rsid w:val="003D78E6"/>
    <w:rsid w:val="00424709"/>
    <w:rsid w:val="00487D4E"/>
    <w:rsid w:val="004C01B2"/>
    <w:rsid w:val="004D42F2"/>
    <w:rsid w:val="00507F13"/>
    <w:rsid w:val="00517837"/>
    <w:rsid w:val="0055493E"/>
    <w:rsid w:val="0058686A"/>
    <w:rsid w:val="0059455E"/>
    <w:rsid w:val="005A28D4"/>
    <w:rsid w:val="005A356A"/>
    <w:rsid w:val="005C0B41"/>
    <w:rsid w:val="005C5F97"/>
    <w:rsid w:val="005E392E"/>
    <w:rsid w:val="005F1580"/>
    <w:rsid w:val="005F3ED8"/>
    <w:rsid w:val="0065484C"/>
    <w:rsid w:val="00655B49"/>
    <w:rsid w:val="00681D83"/>
    <w:rsid w:val="00685DE6"/>
    <w:rsid w:val="006900C2"/>
    <w:rsid w:val="006B1C9B"/>
    <w:rsid w:val="006B30A9"/>
    <w:rsid w:val="007015F2"/>
    <w:rsid w:val="0070267E"/>
    <w:rsid w:val="00706E32"/>
    <w:rsid w:val="007546AF"/>
    <w:rsid w:val="00765205"/>
    <w:rsid w:val="00765934"/>
    <w:rsid w:val="00783615"/>
    <w:rsid w:val="007962E6"/>
    <w:rsid w:val="007E373C"/>
    <w:rsid w:val="0080198C"/>
    <w:rsid w:val="00815AD9"/>
    <w:rsid w:val="00851233"/>
    <w:rsid w:val="00855273"/>
    <w:rsid w:val="008705ED"/>
    <w:rsid w:val="00892D08"/>
    <w:rsid w:val="00893791"/>
    <w:rsid w:val="008A5C0E"/>
    <w:rsid w:val="008A7847"/>
    <w:rsid w:val="008E5A6D"/>
    <w:rsid w:val="008F32DF"/>
    <w:rsid w:val="008F4D20"/>
    <w:rsid w:val="00902A84"/>
    <w:rsid w:val="00934690"/>
    <w:rsid w:val="00951B25"/>
    <w:rsid w:val="0095398A"/>
    <w:rsid w:val="009815F4"/>
    <w:rsid w:val="00983B74"/>
    <w:rsid w:val="00990263"/>
    <w:rsid w:val="009A4CCC"/>
    <w:rsid w:val="009B5F7E"/>
    <w:rsid w:val="009B73AA"/>
    <w:rsid w:val="009D29B1"/>
    <w:rsid w:val="009D5CB9"/>
    <w:rsid w:val="009E032B"/>
    <w:rsid w:val="009E4B94"/>
    <w:rsid w:val="009E5426"/>
    <w:rsid w:val="00A54308"/>
    <w:rsid w:val="00A8435B"/>
    <w:rsid w:val="00AF1D02"/>
    <w:rsid w:val="00B00D92"/>
    <w:rsid w:val="00B45561"/>
    <w:rsid w:val="00B62F5B"/>
    <w:rsid w:val="00B97572"/>
    <w:rsid w:val="00BA4BE4"/>
    <w:rsid w:val="00BF36CA"/>
    <w:rsid w:val="00CA6392"/>
    <w:rsid w:val="00CB0DC4"/>
    <w:rsid w:val="00CB6FD8"/>
    <w:rsid w:val="00CB7B0C"/>
    <w:rsid w:val="00CC6322"/>
    <w:rsid w:val="00D0059D"/>
    <w:rsid w:val="00D14306"/>
    <w:rsid w:val="00D65245"/>
    <w:rsid w:val="00D847FC"/>
    <w:rsid w:val="00D96141"/>
    <w:rsid w:val="00D9688D"/>
    <w:rsid w:val="00DB31AF"/>
    <w:rsid w:val="00DD667E"/>
    <w:rsid w:val="00DE2B28"/>
    <w:rsid w:val="00E13E89"/>
    <w:rsid w:val="00E43165"/>
    <w:rsid w:val="00E67F52"/>
    <w:rsid w:val="00F1651E"/>
    <w:rsid w:val="00F331F3"/>
    <w:rsid w:val="00F51045"/>
    <w:rsid w:val="00F849E1"/>
    <w:rsid w:val="00F921D4"/>
    <w:rsid w:val="00F92699"/>
    <w:rsid w:val="00FB3176"/>
    <w:rsid w:val="00FC55B0"/>
    <w:rsid w:val="00FC7A59"/>
    <w:rsid w:val="00FD15D0"/>
    <w:rsid w:val="00FD566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C31DB5D"/>
  <w15:docId w15:val="{F332B396-BBAF-4B9E-A869-E3B2CB8C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DD667E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3829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4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.dk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.dk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14" Type="http://schemas.openxmlformats.org/officeDocument/2006/relationships/hyperlink" Target="mailto:biatlon@dgi.dk" TargetMode="Externa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ee68cec9-61b8-4142-b370-9f8fc8a75760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772F4-5645-4070-BAAE-9540D8B048D6}"/>
</file>

<file path=customXml/itemProps2.xml><?xml version="1.0" encoding="utf-8"?>
<ds:datastoreItem xmlns:ds="http://schemas.openxmlformats.org/officeDocument/2006/customXml" ds:itemID="{7B82DED5-CD25-4F9E-B75A-CBDB34A7C9AB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0CEAF290-1414-4311-90E2-1A80076AF7AB}"/>
</file>

<file path=customXml/itemProps5.xml><?xml version="1.0" encoding="utf-8"?>
<ds:datastoreItem xmlns:ds="http://schemas.openxmlformats.org/officeDocument/2006/customXml" ds:itemID="{EDC2E663-CAC6-400A-97FB-D1B5286CC389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1</Pages>
  <Words>390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Laila Højfeldt</cp:lastModifiedBy>
  <cp:revision>2</cp:revision>
  <cp:lastPrinted>2018-05-15T13:13:00Z</cp:lastPrinted>
  <dcterms:created xsi:type="dcterms:W3CDTF">2018-06-04T09:05:00Z</dcterms:created>
  <dcterms:modified xsi:type="dcterms:W3CDTF">2018-06-04T09:05:00Z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39d16d21-fbcf-4d7c-9822-632db8ef9543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