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D7F38B" w14:textId="77777777" w:rsidR="004D42F2" w:rsidRDefault="004D42F2" w:rsidP="003B4D7B"/>
    <w:p w14:paraId="50A6F137" w14:textId="1F8E8DBB" w:rsidR="003472A6" w:rsidRPr="00427ED8" w:rsidRDefault="003472A6" w:rsidP="00427ED8">
      <w:pPr>
        <w:jc w:val="center"/>
        <w:rPr>
          <w:b/>
          <w:sz w:val="24"/>
          <w:szCs w:val="24"/>
        </w:rPr>
      </w:pPr>
      <w:r w:rsidRPr="00427ED8">
        <w:rPr>
          <w:b/>
          <w:sz w:val="24"/>
          <w:szCs w:val="24"/>
        </w:rPr>
        <w:t>Information om efterårets turnering i 8-mands</w:t>
      </w:r>
      <w:r w:rsidR="00572F9C" w:rsidRPr="00427ED8">
        <w:rPr>
          <w:b/>
          <w:sz w:val="24"/>
          <w:szCs w:val="24"/>
        </w:rPr>
        <w:t xml:space="preserve">fodbold </w:t>
      </w:r>
      <w:r w:rsidR="005A3BFC" w:rsidRPr="00427ED8">
        <w:rPr>
          <w:b/>
          <w:sz w:val="24"/>
          <w:szCs w:val="24"/>
        </w:rPr>
        <w:t>for senior og ældre</w:t>
      </w:r>
    </w:p>
    <w:p w14:paraId="3C1C2A46" w14:textId="77777777" w:rsidR="005A3BFC" w:rsidRPr="00427ED8" w:rsidRDefault="005A3BFC" w:rsidP="003B4D7B">
      <w:pPr>
        <w:rPr>
          <w:b/>
          <w:sz w:val="20"/>
          <w:szCs w:val="20"/>
        </w:rPr>
      </w:pPr>
    </w:p>
    <w:p w14:paraId="38657DEB" w14:textId="047C935A" w:rsidR="005A3BFC" w:rsidRPr="00427ED8" w:rsidRDefault="005A3BFC" w:rsidP="005A3BFC">
      <w:pPr>
        <w:rPr>
          <w:sz w:val="20"/>
          <w:szCs w:val="20"/>
        </w:rPr>
      </w:pPr>
      <w:r w:rsidRPr="00427ED8">
        <w:rPr>
          <w:sz w:val="20"/>
          <w:szCs w:val="20"/>
        </w:rPr>
        <w:t xml:space="preserve">Programmet for efterårsturneringen er hermed klar, og </w:t>
      </w:r>
      <w:r w:rsidR="00E60E87">
        <w:rPr>
          <w:b/>
          <w:sz w:val="20"/>
          <w:szCs w:val="20"/>
          <w:u w:val="single"/>
        </w:rPr>
        <w:t>I har frem til og med d. 12</w:t>
      </w:r>
      <w:r w:rsidRPr="00427ED8">
        <w:rPr>
          <w:b/>
          <w:sz w:val="20"/>
          <w:szCs w:val="20"/>
          <w:u w:val="single"/>
        </w:rPr>
        <w:t>/7 til at redigere jeres hjemmekampe</w:t>
      </w:r>
      <w:r w:rsidRPr="00427ED8">
        <w:rPr>
          <w:sz w:val="20"/>
          <w:szCs w:val="20"/>
        </w:rPr>
        <w:t xml:space="preserve"> via </w:t>
      </w:r>
      <w:hyperlink r:id="rId12" w:history="1">
        <w:r w:rsidRPr="00427ED8">
          <w:rPr>
            <w:rStyle w:val="Hyperlink"/>
            <w:sz w:val="20"/>
            <w:szCs w:val="20"/>
          </w:rPr>
          <w:t>http://foreningsportalen.dgi.</w:t>
        </w:r>
        <w:r w:rsidRPr="00427ED8">
          <w:rPr>
            <w:rStyle w:val="Hyperlink"/>
            <w:sz w:val="20"/>
            <w:szCs w:val="20"/>
            <w:u w:val="none"/>
          </w:rPr>
          <w:t>dk</w:t>
        </w:r>
      </w:hyperlink>
      <w:r w:rsidR="00427ED8" w:rsidRPr="00427ED8">
        <w:rPr>
          <w:rStyle w:val="Hyperlink"/>
          <w:sz w:val="20"/>
          <w:szCs w:val="20"/>
          <w:u w:val="none"/>
        </w:rPr>
        <w:t xml:space="preserve">, </w:t>
      </w:r>
      <w:r w:rsidRPr="00427ED8">
        <w:rPr>
          <w:sz w:val="20"/>
          <w:szCs w:val="20"/>
        </w:rPr>
        <w:t>herefter kan kampene kun flyttes hvis det aftales indbyrdes.</w:t>
      </w:r>
    </w:p>
    <w:p w14:paraId="2D33A56A" w14:textId="77777777" w:rsidR="00AE4052" w:rsidRPr="00427ED8" w:rsidRDefault="00AE4052" w:rsidP="00F350DD">
      <w:pPr>
        <w:rPr>
          <w:sz w:val="20"/>
          <w:szCs w:val="20"/>
        </w:rPr>
      </w:pPr>
    </w:p>
    <w:p w14:paraId="226DBA3F" w14:textId="21102400" w:rsidR="00F350DD" w:rsidRPr="00427ED8" w:rsidRDefault="00AE4052" w:rsidP="00F350DD">
      <w:pPr>
        <w:rPr>
          <w:sz w:val="20"/>
          <w:szCs w:val="20"/>
        </w:rPr>
      </w:pPr>
      <w:r w:rsidRPr="00427ED8">
        <w:rPr>
          <w:sz w:val="20"/>
          <w:szCs w:val="20"/>
        </w:rPr>
        <w:t xml:space="preserve">Hvis I efter d. 5/7 bliver enige om at flytte kampen, skal </w:t>
      </w:r>
      <w:r w:rsidR="00F350DD" w:rsidRPr="00427ED8">
        <w:rPr>
          <w:sz w:val="20"/>
          <w:szCs w:val="20"/>
        </w:rPr>
        <w:t xml:space="preserve">DGI kontoret og dommerpåsætteren </w:t>
      </w:r>
      <w:r w:rsidRPr="00427ED8">
        <w:rPr>
          <w:sz w:val="20"/>
          <w:szCs w:val="20"/>
        </w:rPr>
        <w:t xml:space="preserve">have besked </w:t>
      </w:r>
      <w:r w:rsidR="00F350DD" w:rsidRPr="00427ED8">
        <w:rPr>
          <w:sz w:val="20"/>
          <w:szCs w:val="20"/>
        </w:rPr>
        <w:t>om flytning af kampe med oplysning om kampnummer, samt ny spilledag.</w:t>
      </w:r>
    </w:p>
    <w:p w14:paraId="7CE81066" w14:textId="77777777" w:rsidR="00F350DD" w:rsidRPr="00427ED8" w:rsidRDefault="00F350DD" w:rsidP="005A3BFC">
      <w:pPr>
        <w:rPr>
          <w:sz w:val="20"/>
          <w:szCs w:val="20"/>
        </w:rPr>
      </w:pPr>
    </w:p>
    <w:p w14:paraId="177EEA7B" w14:textId="77777777" w:rsidR="005A3BFC" w:rsidRPr="00427ED8" w:rsidRDefault="005A3BFC" w:rsidP="005A3BFC">
      <w:pPr>
        <w:rPr>
          <w:sz w:val="20"/>
          <w:szCs w:val="20"/>
        </w:rPr>
      </w:pPr>
      <w:r w:rsidRPr="00427ED8">
        <w:rPr>
          <w:sz w:val="20"/>
          <w:szCs w:val="20"/>
        </w:rPr>
        <w:t>Det er VIGTIGT at I tjekker op på kampene.</w:t>
      </w:r>
    </w:p>
    <w:p w14:paraId="4FF88904" w14:textId="4A5547F8" w:rsidR="005A3BFC" w:rsidRPr="00427ED8" w:rsidRDefault="005A3BFC" w:rsidP="00AE4052">
      <w:pPr>
        <w:rPr>
          <w:sz w:val="20"/>
          <w:szCs w:val="20"/>
          <w:u w:val="single"/>
        </w:rPr>
      </w:pPr>
      <w:r w:rsidRPr="00427ED8">
        <w:rPr>
          <w:sz w:val="20"/>
          <w:szCs w:val="20"/>
        </w:rPr>
        <w:t>Nogle står uden spilletidspunkt, da dette ikke har været oplyst ved tilmeldingen</w:t>
      </w:r>
      <w:r w:rsidR="00AE4052" w:rsidRPr="00427ED8">
        <w:rPr>
          <w:sz w:val="20"/>
          <w:szCs w:val="20"/>
        </w:rPr>
        <w:t>,</w:t>
      </w:r>
      <w:r w:rsidRPr="00427ED8">
        <w:rPr>
          <w:sz w:val="20"/>
          <w:szCs w:val="20"/>
        </w:rPr>
        <w:t xml:space="preserve"> og det kan være</w:t>
      </w:r>
      <w:r w:rsidR="00AE4052" w:rsidRPr="00427ED8">
        <w:rPr>
          <w:sz w:val="20"/>
          <w:szCs w:val="20"/>
        </w:rPr>
        <w:t>, at I har ændret spillested. H</w:t>
      </w:r>
      <w:r w:rsidRPr="00427ED8">
        <w:rPr>
          <w:sz w:val="20"/>
          <w:szCs w:val="20"/>
        </w:rPr>
        <w:t>vis I ikke har lys på banerne</w:t>
      </w:r>
      <w:r w:rsidR="00AE4052" w:rsidRPr="00427ED8">
        <w:rPr>
          <w:sz w:val="20"/>
          <w:szCs w:val="20"/>
        </w:rPr>
        <w:t xml:space="preserve">, er det vigtigt at I er opmærksomme på det i forhold til de sidste runder. Herunder har vi skitseret, hvornår kampstart skal være, </w:t>
      </w:r>
      <w:r w:rsidR="00AE4052" w:rsidRPr="00427ED8">
        <w:rPr>
          <w:sz w:val="20"/>
          <w:szCs w:val="20"/>
          <w:u w:val="single"/>
        </w:rPr>
        <w:t>hvis der ikke er lys på banen</w:t>
      </w:r>
      <w:r w:rsidR="00427ED8" w:rsidRPr="00427ED8">
        <w:rPr>
          <w:sz w:val="20"/>
          <w:szCs w:val="20"/>
          <w:u w:val="single"/>
        </w:rPr>
        <w:t>:</w:t>
      </w:r>
    </w:p>
    <w:p w14:paraId="020FE17E" w14:textId="77777777" w:rsidR="00427ED8" w:rsidRPr="00427ED8" w:rsidRDefault="00427ED8" w:rsidP="00AE4052">
      <w:pPr>
        <w:rPr>
          <w:sz w:val="20"/>
          <w:szCs w:val="20"/>
        </w:rPr>
      </w:pPr>
    </w:p>
    <w:tbl>
      <w:tblPr>
        <w:tblW w:w="0" w:type="auto"/>
        <w:tblInd w:w="-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90"/>
      </w:tblGrid>
      <w:tr w:rsidR="00427ED8" w:rsidRPr="00427ED8" w14:paraId="3E0DBEDA" w14:textId="77777777" w:rsidTr="00427ED8">
        <w:trPr>
          <w:trHeight w:val="3250"/>
        </w:trPr>
        <w:tc>
          <w:tcPr>
            <w:tcW w:w="7590" w:type="dxa"/>
          </w:tcPr>
          <w:p w14:paraId="784DD316" w14:textId="77777777" w:rsidR="00427ED8" w:rsidRPr="00427ED8" w:rsidRDefault="00427ED8" w:rsidP="00427ED8">
            <w:pPr>
              <w:ind w:left="194"/>
              <w:rPr>
                <w:sz w:val="20"/>
                <w:szCs w:val="20"/>
              </w:rPr>
            </w:pPr>
          </w:p>
          <w:p w14:paraId="3A43C816" w14:textId="1E38BF4E" w:rsidR="00427ED8" w:rsidRPr="00427ED8" w:rsidRDefault="00427ED8" w:rsidP="00427ED8">
            <w:pPr>
              <w:ind w:left="194"/>
              <w:rPr>
                <w:sz w:val="20"/>
                <w:szCs w:val="20"/>
              </w:rPr>
            </w:pPr>
            <w:r w:rsidRPr="00427ED8">
              <w:rPr>
                <w:sz w:val="20"/>
                <w:szCs w:val="20"/>
              </w:rPr>
              <w:t>UGE</w:t>
            </w:r>
            <w:r w:rsidRPr="00427ED8">
              <w:rPr>
                <w:sz w:val="20"/>
                <w:szCs w:val="20"/>
              </w:rPr>
              <w:tab/>
              <w:t>DATO</w:t>
            </w:r>
            <w:r w:rsidRPr="00427ED8">
              <w:rPr>
                <w:sz w:val="20"/>
                <w:szCs w:val="20"/>
              </w:rPr>
              <w:tab/>
              <w:t xml:space="preserve">               SENESTE KAMPSTART</w:t>
            </w:r>
          </w:p>
          <w:p w14:paraId="03CDB9BE" w14:textId="77777777" w:rsidR="00427ED8" w:rsidRPr="00427ED8" w:rsidRDefault="00427ED8" w:rsidP="00427ED8">
            <w:pPr>
              <w:ind w:left="194"/>
              <w:rPr>
                <w:sz w:val="20"/>
                <w:szCs w:val="20"/>
              </w:rPr>
            </w:pPr>
            <w:r w:rsidRPr="00427ED8">
              <w:rPr>
                <w:sz w:val="20"/>
                <w:szCs w:val="20"/>
              </w:rPr>
              <w:t>33</w:t>
            </w:r>
            <w:r w:rsidRPr="00427ED8">
              <w:rPr>
                <w:sz w:val="20"/>
                <w:szCs w:val="20"/>
              </w:rPr>
              <w:tab/>
              <w:t>14.aug. - 20.aug.</w:t>
            </w:r>
            <w:r w:rsidRPr="00427ED8">
              <w:rPr>
                <w:sz w:val="20"/>
                <w:szCs w:val="20"/>
              </w:rPr>
              <w:tab/>
              <w:t xml:space="preserve">        19.45</w:t>
            </w:r>
          </w:p>
          <w:p w14:paraId="19BEC1ED" w14:textId="77777777" w:rsidR="00427ED8" w:rsidRPr="00427ED8" w:rsidRDefault="00427ED8" w:rsidP="00427ED8">
            <w:pPr>
              <w:ind w:left="194"/>
              <w:rPr>
                <w:sz w:val="20"/>
                <w:szCs w:val="20"/>
              </w:rPr>
            </w:pPr>
            <w:r w:rsidRPr="00427ED8">
              <w:rPr>
                <w:sz w:val="20"/>
                <w:szCs w:val="20"/>
              </w:rPr>
              <w:t>34</w:t>
            </w:r>
            <w:r w:rsidRPr="00427ED8">
              <w:rPr>
                <w:sz w:val="20"/>
                <w:szCs w:val="20"/>
              </w:rPr>
              <w:tab/>
              <w:t>21.aug. - 27.aug</w:t>
            </w:r>
            <w:r w:rsidRPr="00427ED8">
              <w:rPr>
                <w:sz w:val="20"/>
                <w:szCs w:val="20"/>
              </w:rPr>
              <w:tab/>
              <w:t xml:space="preserve">        19.30</w:t>
            </w:r>
          </w:p>
          <w:p w14:paraId="431BBCE3" w14:textId="77777777" w:rsidR="00427ED8" w:rsidRPr="00427ED8" w:rsidRDefault="00427ED8" w:rsidP="00427ED8">
            <w:pPr>
              <w:ind w:left="194"/>
              <w:rPr>
                <w:sz w:val="20"/>
                <w:szCs w:val="20"/>
              </w:rPr>
            </w:pPr>
            <w:r w:rsidRPr="00427ED8">
              <w:rPr>
                <w:sz w:val="20"/>
                <w:szCs w:val="20"/>
              </w:rPr>
              <w:t>35</w:t>
            </w:r>
            <w:r w:rsidRPr="00427ED8">
              <w:rPr>
                <w:sz w:val="20"/>
                <w:szCs w:val="20"/>
              </w:rPr>
              <w:tab/>
              <w:t>28.aug. - 3.sep.</w:t>
            </w:r>
            <w:r w:rsidRPr="00427ED8">
              <w:rPr>
                <w:sz w:val="20"/>
                <w:szCs w:val="20"/>
              </w:rPr>
              <w:tab/>
              <w:t xml:space="preserve">        19.15</w:t>
            </w:r>
          </w:p>
          <w:p w14:paraId="6240389D" w14:textId="77777777" w:rsidR="00427ED8" w:rsidRPr="00427ED8" w:rsidRDefault="00427ED8" w:rsidP="00427ED8">
            <w:pPr>
              <w:ind w:left="194"/>
              <w:rPr>
                <w:sz w:val="20"/>
                <w:szCs w:val="20"/>
              </w:rPr>
            </w:pPr>
            <w:r w:rsidRPr="00427ED8">
              <w:rPr>
                <w:sz w:val="20"/>
                <w:szCs w:val="20"/>
              </w:rPr>
              <w:t>36</w:t>
            </w:r>
            <w:r w:rsidRPr="00427ED8">
              <w:rPr>
                <w:sz w:val="20"/>
                <w:szCs w:val="20"/>
              </w:rPr>
              <w:tab/>
              <w:t>4.sep.   - 10.sep.</w:t>
            </w:r>
            <w:r w:rsidRPr="00427ED8">
              <w:rPr>
                <w:sz w:val="20"/>
                <w:szCs w:val="20"/>
              </w:rPr>
              <w:tab/>
              <w:t xml:space="preserve">        19.00</w:t>
            </w:r>
          </w:p>
          <w:p w14:paraId="1BA7BD58" w14:textId="77777777" w:rsidR="00427ED8" w:rsidRPr="00427ED8" w:rsidRDefault="00427ED8" w:rsidP="00427ED8">
            <w:pPr>
              <w:ind w:left="194"/>
              <w:rPr>
                <w:sz w:val="20"/>
                <w:szCs w:val="20"/>
              </w:rPr>
            </w:pPr>
            <w:r w:rsidRPr="00427ED8">
              <w:rPr>
                <w:sz w:val="20"/>
                <w:szCs w:val="20"/>
              </w:rPr>
              <w:t>37</w:t>
            </w:r>
            <w:r w:rsidRPr="00427ED8">
              <w:rPr>
                <w:sz w:val="20"/>
                <w:szCs w:val="20"/>
              </w:rPr>
              <w:tab/>
              <w:t>11.sep. - 17.sep.</w:t>
            </w:r>
            <w:r w:rsidRPr="00427ED8">
              <w:rPr>
                <w:sz w:val="20"/>
                <w:szCs w:val="20"/>
              </w:rPr>
              <w:tab/>
              <w:t xml:space="preserve">        18.45</w:t>
            </w:r>
          </w:p>
          <w:p w14:paraId="003BD869" w14:textId="77777777" w:rsidR="00427ED8" w:rsidRPr="00427ED8" w:rsidRDefault="00427ED8" w:rsidP="00427ED8">
            <w:pPr>
              <w:ind w:left="194"/>
              <w:rPr>
                <w:sz w:val="20"/>
                <w:szCs w:val="20"/>
              </w:rPr>
            </w:pPr>
            <w:r w:rsidRPr="00427ED8">
              <w:rPr>
                <w:sz w:val="20"/>
                <w:szCs w:val="20"/>
              </w:rPr>
              <w:t>38</w:t>
            </w:r>
            <w:r w:rsidRPr="00427ED8">
              <w:rPr>
                <w:sz w:val="20"/>
                <w:szCs w:val="20"/>
              </w:rPr>
              <w:tab/>
              <w:t>18.sep. - 24.sep.</w:t>
            </w:r>
            <w:r w:rsidRPr="00427ED8">
              <w:rPr>
                <w:sz w:val="20"/>
                <w:szCs w:val="20"/>
              </w:rPr>
              <w:tab/>
              <w:t xml:space="preserve">        18.30</w:t>
            </w:r>
          </w:p>
          <w:p w14:paraId="243BA5B9" w14:textId="77777777" w:rsidR="00427ED8" w:rsidRPr="00427ED8" w:rsidRDefault="00427ED8" w:rsidP="00427ED8">
            <w:pPr>
              <w:ind w:left="194"/>
              <w:rPr>
                <w:sz w:val="20"/>
                <w:szCs w:val="20"/>
              </w:rPr>
            </w:pPr>
            <w:r w:rsidRPr="00427ED8">
              <w:rPr>
                <w:sz w:val="20"/>
                <w:szCs w:val="20"/>
              </w:rPr>
              <w:t>39</w:t>
            </w:r>
            <w:r w:rsidRPr="00427ED8">
              <w:rPr>
                <w:sz w:val="20"/>
                <w:szCs w:val="20"/>
              </w:rPr>
              <w:tab/>
              <w:t>25.sep. - 1.okt.</w:t>
            </w:r>
            <w:r w:rsidRPr="00427ED8">
              <w:rPr>
                <w:sz w:val="20"/>
                <w:szCs w:val="20"/>
              </w:rPr>
              <w:tab/>
              <w:t xml:space="preserve">        18.00</w:t>
            </w:r>
          </w:p>
          <w:p w14:paraId="3E594CE3" w14:textId="77777777" w:rsidR="00427ED8" w:rsidRPr="00427ED8" w:rsidRDefault="00427ED8" w:rsidP="00427ED8">
            <w:pPr>
              <w:ind w:left="194"/>
              <w:rPr>
                <w:sz w:val="20"/>
                <w:szCs w:val="20"/>
              </w:rPr>
            </w:pPr>
            <w:r w:rsidRPr="00427ED8">
              <w:rPr>
                <w:sz w:val="20"/>
                <w:szCs w:val="20"/>
              </w:rPr>
              <w:t>40</w:t>
            </w:r>
            <w:r w:rsidRPr="00427ED8">
              <w:rPr>
                <w:sz w:val="20"/>
                <w:szCs w:val="20"/>
              </w:rPr>
              <w:tab/>
              <w:t xml:space="preserve">2.okt.   - 8.okt.  </w:t>
            </w:r>
            <w:r w:rsidRPr="00427ED8">
              <w:rPr>
                <w:sz w:val="20"/>
                <w:szCs w:val="20"/>
              </w:rPr>
              <w:tab/>
              <w:t xml:space="preserve">        17.45</w:t>
            </w:r>
          </w:p>
          <w:p w14:paraId="6F7E2AE9" w14:textId="77777777" w:rsidR="00427ED8" w:rsidRPr="00427ED8" w:rsidRDefault="00427ED8" w:rsidP="00427ED8">
            <w:pPr>
              <w:ind w:left="194"/>
              <w:rPr>
                <w:sz w:val="20"/>
                <w:szCs w:val="20"/>
              </w:rPr>
            </w:pPr>
            <w:r w:rsidRPr="00427ED8">
              <w:rPr>
                <w:sz w:val="20"/>
                <w:szCs w:val="20"/>
              </w:rPr>
              <w:t>41</w:t>
            </w:r>
            <w:r w:rsidRPr="00427ED8">
              <w:rPr>
                <w:sz w:val="20"/>
                <w:szCs w:val="20"/>
              </w:rPr>
              <w:tab/>
              <w:t>9.okt.   - 15.okt.</w:t>
            </w:r>
            <w:r w:rsidRPr="00427ED8">
              <w:rPr>
                <w:sz w:val="20"/>
                <w:szCs w:val="20"/>
              </w:rPr>
              <w:tab/>
              <w:t xml:space="preserve">        17.15</w:t>
            </w:r>
          </w:p>
          <w:p w14:paraId="63A591CE" w14:textId="77777777" w:rsidR="00427ED8" w:rsidRPr="00427ED8" w:rsidRDefault="00427ED8" w:rsidP="00427ED8">
            <w:pPr>
              <w:ind w:left="194"/>
              <w:rPr>
                <w:sz w:val="20"/>
                <w:szCs w:val="20"/>
              </w:rPr>
            </w:pPr>
            <w:r w:rsidRPr="00427ED8">
              <w:rPr>
                <w:sz w:val="20"/>
                <w:szCs w:val="20"/>
              </w:rPr>
              <w:t>43</w:t>
            </w:r>
            <w:r w:rsidRPr="00427ED8">
              <w:rPr>
                <w:sz w:val="20"/>
                <w:szCs w:val="20"/>
              </w:rPr>
              <w:tab/>
              <w:t>23.okt. - 29.okt.</w:t>
            </w:r>
            <w:r w:rsidRPr="00427ED8">
              <w:rPr>
                <w:sz w:val="20"/>
                <w:szCs w:val="20"/>
              </w:rPr>
              <w:tab/>
              <w:t xml:space="preserve">        16.45</w:t>
            </w:r>
          </w:p>
          <w:p w14:paraId="20C4EEE6" w14:textId="77777777" w:rsidR="00427ED8" w:rsidRPr="00427ED8" w:rsidRDefault="00427ED8" w:rsidP="00427ED8">
            <w:pPr>
              <w:ind w:left="194"/>
              <w:rPr>
                <w:sz w:val="20"/>
                <w:szCs w:val="20"/>
              </w:rPr>
            </w:pPr>
          </w:p>
        </w:tc>
        <w:bookmarkStart w:id="0" w:name="_GoBack"/>
        <w:bookmarkEnd w:id="0"/>
      </w:tr>
    </w:tbl>
    <w:p w14:paraId="3CF7625D" w14:textId="77777777" w:rsidR="00427ED8" w:rsidRPr="00427ED8" w:rsidRDefault="00427ED8" w:rsidP="005A3BFC">
      <w:pPr>
        <w:rPr>
          <w:sz w:val="20"/>
          <w:szCs w:val="20"/>
        </w:rPr>
      </w:pPr>
    </w:p>
    <w:p w14:paraId="6E4D1E53" w14:textId="251FA6F8" w:rsidR="005A3BFC" w:rsidRPr="00427ED8" w:rsidRDefault="005A3BFC" w:rsidP="005A3BFC">
      <w:pPr>
        <w:rPr>
          <w:sz w:val="20"/>
          <w:szCs w:val="20"/>
        </w:rPr>
      </w:pPr>
      <w:r w:rsidRPr="00427ED8">
        <w:rPr>
          <w:sz w:val="20"/>
          <w:szCs w:val="20"/>
        </w:rPr>
        <w:t>Husk</w:t>
      </w:r>
      <w:r w:rsidR="00427ED8" w:rsidRPr="00427ED8">
        <w:rPr>
          <w:sz w:val="20"/>
          <w:szCs w:val="20"/>
        </w:rPr>
        <w:t>,</w:t>
      </w:r>
      <w:r w:rsidRPr="00427ED8">
        <w:rPr>
          <w:sz w:val="20"/>
          <w:szCs w:val="20"/>
        </w:rPr>
        <w:t xml:space="preserve"> at DGI sørger for at dommerpåsætteren får jeres kampprogrammer</w:t>
      </w:r>
      <w:r w:rsidR="00427ED8" w:rsidRPr="00427ED8">
        <w:rPr>
          <w:sz w:val="20"/>
          <w:szCs w:val="20"/>
        </w:rPr>
        <w:t>,</w:t>
      </w:r>
      <w:r w:rsidRPr="00427ED8">
        <w:rPr>
          <w:sz w:val="20"/>
          <w:szCs w:val="20"/>
        </w:rPr>
        <w:t xml:space="preserve"> og at de</w:t>
      </w:r>
      <w:r w:rsidR="00427ED8" w:rsidRPr="00427ED8">
        <w:rPr>
          <w:sz w:val="20"/>
          <w:szCs w:val="20"/>
        </w:rPr>
        <w:t>nne</w:t>
      </w:r>
      <w:r w:rsidRPr="00427ED8">
        <w:rPr>
          <w:sz w:val="20"/>
          <w:szCs w:val="20"/>
        </w:rPr>
        <w:t xml:space="preserve"> påsætter dommere på jeres kampe, men det er foreningernes pligt at underrette dommerpåsætteren</w:t>
      </w:r>
      <w:r w:rsidR="00427ED8" w:rsidRPr="00427ED8">
        <w:rPr>
          <w:sz w:val="20"/>
          <w:szCs w:val="20"/>
        </w:rPr>
        <w:t>,</w:t>
      </w:r>
      <w:r w:rsidRPr="00427ED8">
        <w:rPr>
          <w:sz w:val="20"/>
          <w:szCs w:val="20"/>
        </w:rPr>
        <w:t xml:space="preserve"> hvis man aflyser, flytter eller udsætter en kamp.</w:t>
      </w:r>
    </w:p>
    <w:p w14:paraId="1F913E15" w14:textId="77777777" w:rsidR="005A3BFC" w:rsidRPr="00427ED8" w:rsidRDefault="005A3BFC" w:rsidP="005A3BFC">
      <w:pPr>
        <w:rPr>
          <w:sz w:val="20"/>
          <w:szCs w:val="20"/>
        </w:rPr>
      </w:pPr>
    </w:p>
    <w:p w14:paraId="22075CB6" w14:textId="77777777" w:rsidR="005A3BFC" w:rsidRPr="00427ED8" w:rsidRDefault="005A3BFC" w:rsidP="005A3BFC">
      <w:pPr>
        <w:rPr>
          <w:sz w:val="20"/>
          <w:szCs w:val="20"/>
        </w:rPr>
      </w:pPr>
      <w:r w:rsidRPr="00427ED8">
        <w:rPr>
          <w:sz w:val="20"/>
          <w:szCs w:val="20"/>
        </w:rPr>
        <w:t>Dommerpåsættere:</w:t>
      </w:r>
    </w:p>
    <w:p w14:paraId="0F7C649F" w14:textId="77777777" w:rsidR="005A3BFC" w:rsidRPr="00427ED8" w:rsidRDefault="005A3BFC" w:rsidP="005A3BFC">
      <w:pPr>
        <w:rPr>
          <w:sz w:val="20"/>
          <w:szCs w:val="20"/>
        </w:rPr>
      </w:pPr>
      <w:r w:rsidRPr="00427ED8">
        <w:rPr>
          <w:sz w:val="20"/>
          <w:szCs w:val="20"/>
        </w:rPr>
        <w:t xml:space="preserve">Per Svendson 22 24 90 69  </w:t>
      </w:r>
      <w:hyperlink r:id="rId13" w:history="1">
        <w:r w:rsidRPr="00427ED8">
          <w:rPr>
            <w:rStyle w:val="Hyperlink"/>
            <w:sz w:val="20"/>
            <w:szCs w:val="20"/>
          </w:rPr>
          <w:t>Per.svendson@mail.dk</w:t>
        </w:r>
      </w:hyperlink>
    </w:p>
    <w:p w14:paraId="322CEB93" w14:textId="77777777" w:rsidR="005A3BFC" w:rsidRPr="00427ED8" w:rsidRDefault="005A3BFC" w:rsidP="005A3BFC">
      <w:pPr>
        <w:rPr>
          <w:sz w:val="20"/>
          <w:szCs w:val="20"/>
        </w:rPr>
      </w:pPr>
      <w:r w:rsidRPr="00427ED8">
        <w:rPr>
          <w:sz w:val="20"/>
          <w:szCs w:val="20"/>
        </w:rPr>
        <w:t xml:space="preserve">Lars Kulle       21 66 39 85 </w:t>
      </w:r>
      <w:hyperlink r:id="rId14" w:history="1">
        <w:r w:rsidRPr="00427ED8">
          <w:rPr>
            <w:rStyle w:val="Hyperlink"/>
            <w:sz w:val="20"/>
            <w:szCs w:val="20"/>
          </w:rPr>
          <w:t>kulle1@stofanet.dk</w:t>
        </w:r>
      </w:hyperlink>
      <w:r w:rsidRPr="00427ED8">
        <w:rPr>
          <w:sz w:val="20"/>
          <w:szCs w:val="20"/>
        </w:rPr>
        <w:t xml:space="preserve"> </w:t>
      </w:r>
    </w:p>
    <w:p w14:paraId="0461E4F0" w14:textId="77777777" w:rsidR="005A3BFC" w:rsidRPr="00427ED8" w:rsidRDefault="005A3BFC" w:rsidP="005A3BFC">
      <w:pPr>
        <w:rPr>
          <w:sz w:val="20"/>
          <w:szCs w:val="20"/>
        </w:rPr>
      </w:pPr>
    </w:p>
    <w:p w14:paraId="2DF5FF0A" w14:textId="5EF50382" w:rsidR="003472A6" w:rsidRPr="00427ED8" w:rsidRDefault="003472A6" w:rsidP="008062AC">
      <w:pPr>
        <w:rPr>
          <w:sz w:val="20"/>
          <w:szCs w:val="20"/>
        </w:rPr>
      </w:pPr>
      <w:r w:rsidRPr="00427ED8">
        <w:rPr>
          <w:sz w:val="20"/>
          <w:szCs w:val="20"/>
        </w:rPr>
        <w:t>Det har været posi</w:t>
      </w:r>
      <w:r w:rsidR="00ED67D1" w:rsidRPr="00427ED8">
        <w:rPr>
          <w:sz w:val="20"/>
          <w:szCs w:val="20"/>
        </w:rPr>
        <w:t>tivt med alle de tilmeldte hold, hvor v</w:t>
      </w:r>
      <w:r w:rsidRPr="00427ED8">
        <w:rPr>
          <w:sz w:val="20"/>
          <w:szCs w:val="20"/>
        </w:rPr>
        <w:t xml:space="preserve">i har sammensat puljerne efter geografien, ligesom vi har kigget på resultaterne af forårets kampe. Vi håber på en rigtig god efterårsturnering, som starter i uge </w:t>
      </w:r>
      <w:r w:rsidR="00C30800">
        <w:rPr>
          <w:sz w:val="20"/>
          <w:szCs w:val="20"/>
        </w:rPr>
        <w:t>33 og ønsker jer en god sommer.</w:t>
      </w:r>
    </w:p>
    <w:p w14:paraId="4111B569" w14:textId="7CCD0DBF" w:rsidR="005A3BFC" w:rsidRPr="00427ED8" w:rsidRDefault="005A3BFC" w:rsidP="003B4D7B">
      <w:pPr>
        <w:rPr>
          <w:sz w:val="20"/>
          <w:szCs w:val="20"/>
        </w:rPr>
      </w:pPr>
    </w:p>
    <w:p w14:paraId="1F208421" w14:textId="426D08C0" w:rsidR="005A3BFC" w:rsidRPr="00427ED8" w:rsidRDefault="005A3BFC" w:rsidP="003B4D7B">
      <w:pPr>
        <w:rPr>
          <w:sz w:val="20"/>
          <w:szCs w:val="20"/>
        </w:rPr>
      </w:pPr>
      <w:r w:rsidRPr="00427ED8">
        <w:rPr>
          <w:sz w:val="20"/>
          <w:szCs w:val="20"/>
        </w:rPr>
        <w:t>Venlig hilsen</w:t>
      </w:r>
    </w:p>
    <w:p w14:paraId="09CE17A0" w14:textId="06499942" w:rsidR="005A3BFC" w:rsidRPr="00427ED8" w:rsidRDefault="005A3BFC" w:rsidP="003B4D7B">
      <w:pPr>
        <w:rPr>
          <w:sz w:val="20"/>
          <w:szCs w:val="20"/>
        </w:rPr>
      </w:pPr>
      <w:r w:rsidRPr="00427ED8">
        <w:rPr>
          <w:sz w:val="20"/>
          <w:szCs w:val="20"/>
        </w:rPr>
        <w:t>DGI Fodboldteam</w:t>
      </w:r>
    </w:p>
    <w:p w14:paraId="059D1801" w14:textId="6F9171CF" w:rsidR="00572F9C" w:rsidRPr="00427ED8" w:rsidRDefault="005A3BFC" w:rsidP="003B4D7B">
      <w:pPr>
        <w:rPr>
          <w:sz w:val="20"/>
          <w:szCs w:val="20"/>
        </w:rPr>
      </w:pPr>
      <w:r w:rsidRPr="00427ED8">
        <w:rPr>
          <w:sz w:val="20"/>
          <w:szCs w:val="20"/>
        </w:rPr>
        <w:t>Midt- og Vestsjælland</w:t>
      </w:r>
    </w:p>
    <w:sectPr w:rsidR="00572F9C" w:rsidRPr="00427ED8" w:rsidSect="00C91D0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2432" w:right="1673" w:bottom="2268" w:left="1134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D89D1B" w14:textId="77777777" w:rsidR="003472A6" w:rsidRDefault="003472A6" w:rsidP="009E4B94">
      <w:pPr>
        <w:spacing w:line="240" w:lineRule="auto"/>
      </w:pPr>
      <w:r>
        <w:separator/>
      </w:r>
    </w:p>
  </w:endnote>
  <w:endnote w:type="continuationSeparator" w:id="0">
    <w:p w14:paraId="68DAA7A5" w14:textId="77777777" w:rsidR="003472A6" w:rsidRDefault="003472A6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71EE3" w14:textId="77777777" w:rsidR="006918B3" w:rsidRDefault="006918B3">
    <w:pPr>
      <w:pStyle w:val="Sidefo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2B1648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8062AC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CB64EB" w14:textId="77777777" w:rsidR="006918B3" w:rsidRDefault="006918B3">
    <w:pPr>
      <w:pStyle w:val="Sidefo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3D6B7" w14:textId="77777777" w:rsidR="003472A6" w:rsidRDefault="003472A6" w:rsidP="009E4B94">
      <w:pPr>
        <w:spacing w:line="240" w:lineRule="auto"/>
      </w:pPr>
      <w:r>
        <w:separator/>
      </w:r>
    </w:p>
  </w:footnote>
  <w:footnote w:type="continuationSeparator" w:id="0">
    <w:p w14:paraId="04CFE67C" w14:textId="77777777" w:rsidR="003472A6" w:rsidRDefault="003472A6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7B03B5" w14:textId="77777777" w:rsidR="006918B3" w:rsidRDefault="006918B3">
    <w:pPr>
      <w:pStyle w:val="Sidehove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C0CB76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 wp14:anchorId="4DB8131F" wp14:editId="29C25A57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5" name="Picture 5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2010796C" wp14:editId="330EF874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605E5A46" wp14:editId="1EBA0AFF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0B3B54D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B2C39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62448AC3" wp14:editId="7A8C488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8" name="Picture 8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72C7869C" wp14:editId="6B83FC97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17E18AD" wp14:editId="1D858D60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617103A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activeWritingStyle w:appName="MSWord" w:lang="da-DK" w:vendorID="64" w:dllVersion="131078" w:nlCheck="1" w:checkStyle="0"/>
  <w:activeWritingStyle w:appName="MSWord" w:lang="en-US" w:vendorID="64" w:dllVersion="131078" w:nlCheck="1" w:checkStyle="1"/>
  <w:attachedTemplate r:id="rId1"/>
  <w:defaultTabStop w:val="1304"/>
  <w:autoHyphenation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2A6"/>
    <w:rsid w:val="00004865"/>
    <w:rsid w:val="00094ABD"/>
    <w:rsid w:val="0013244F"/>
    <w:rsid w:val="00160952"/>
    <w:rsid w:val="00182651"/>
    <w:rsid w:val="00244D70"/>
    <w:rsid w:val="00255C64"/>
    <w:rsid w:val="00293D49"/>
    <w:rsid w:val="002E74A4"/>
    <w:rsid w:val="002F5AEA"/>
    <w:rsid w:val="003472A6"/>
    <w:rsid w:val="003B35B0"/>
    <w:rsid w:val="003B4D7B"/>
    <w:rsid w:val="003C4F9F"/>
    <w:rsid w:val="003C60F1"/>
    <w:rsid w:val="00424709"/>
    <w:rsid w:val="00427ED8"/>
    <w:rsid w:val="004C01B2"/>
    <w:rsid w:val="004D42F2"/>
    <w:rsid w:val="0052605E"/>
    <w:rsid w:val="0055493E"/>
    <w:rsid w:val="00561146"/>
    <w:rsid w:val="00572F9C"/>
    <w:rsid w:val="005A28D4"/>
    <w:rsid w:val="005A3BFC"/>
    <w:rsid w:val="005C5F97"/>
    <w:rsid w:val="005E392E"/>
    <w:rsid w:val="005F1580"/>
    <w:rsid w:val="005F3ED8"/>
    <w:rsid w:val="00621413"/>
    <w:rsid w:val="0065484C"/>
    <w:rsid w:val="00655B49"/>
    <w:rsid w:val="00681D83"/>
    <w:rsid w:val="00685DE6"/>
    <w:rsid w:val="006900C2"/>
    <w:rsid w:val="006918B3"/>
    <w:rsid w:val="006B30A9"/>
    <w:rsid w:val="0070267E"/>
    <w:rsid w:val="00706E32"/>
    <w:rsid w:val="007546AF"/>
    <w:rsid w:val="00764CF8"/>
    <w:rsid w:val="00765934"/>
    <w:rsid w:val="007E373C"/>
    <w:rsid w:val="008062AC"/>
    <w:rsid w:val="00892D08"/>
    <w:rsid w:val="00893791"/>
    <w:rsid w:val="008E5A6D"/>
    <w:rsid w:val="008F32DF"/>
    <w:rsid w:val="008F4D20"/>
    <w:rsid w:val="00934690"/>
    <w:rsid w:val="00951B25"/>
    <w:rsid w:val="00983B74"/>
    <w:rsid w:val="00990263"/>
    <w:rsid w:val="009A4CCC"/>
    <w:rsid w:val="009E4B94"/>
    <w:rsid w:val="00AE4052"/>
    <w:rsid w:val="00AF1D02"/>
    <w:rsid w:val="00B00D92"/>
    <w:rsid w:val="00B45561"/>
    <w:rsid w:val="00BE18D8"/>
    <w:rsid w:val="00C1632F"/>
    <w:rsid w:val="00C30800"/>
    <w:rsid w:val="00C91D0D"/>
    <w:rsid w:val="00CA6079"/>
    <w:rsid w:val="00CB7B0C"/>
    <w:rsid w:val="00CC6322"/>
    <w:rsid w:val="00D847FC"/>
    <w:rsid w:val="00D96141"/>
    <w:rsid w:val="00DB31AF"/>
    <w:rsid w:val="00DB5F15"/>
    <w:rsid w:val="00DE2B28"/>
    <w:rsid w:val="00E13E89"/>
    <w:rsid w:val="00E60E87"/>
    <w:rsid w:val="00ED67D1"/>
    <w:rsid w:val="00F331F3"/>
    <w:rsid w:val="00F350DD"/>
    <w:rsid w:val="00FC55B0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56607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CF8"/>
    <w:rPr>
      <w:sz w:val="22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3787C8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3787C8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3787C8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1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Per.svendson@mail.dk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://foreningsportalen.dgi.dk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eader" Target="header3.xml"/><Relationship Id="rId22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mailto:kulle1@stofanet.d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mimer.dgi.dk/grupperum/170000020/DGITemplates/Word.dotx" TargetMode="External"/></Relationships>
</file>

<file path=word/theme/theme1.xml><?xml version="1.0" encoding="utf-8"?>
<a:theme xmlns:a="http://schemas.openxmlformats.org/drawingml/2006/main" name="Office Theme">
  <a:themeElements>
    <a:clrScheme name="4. DGI Blå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3787C8"/>
      </a:accent1>
      <a:accent2>
        <a:srgbClr val="000000"/>
      </a:accent2>
      <a:accent3>
        <a:srgbClr val="73BEC3"/>
      </a:accent3>
      <a:accent4>
        <a:srgbClr val="D24119"/>
      </a:accent4>
      <a:accent5>
        <a:srgbClr val="64AF64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E20BCC-6F70-4926-BFFD-815FE6AEEBB4}"/>
</file>

<file path=customXml/itemProps2.xml><?xml version="1.0" encoding="utf-8"?>
<ds:datastoreItem xmlns:ds="http://schemas.openxmlformats.org/officeDocument/2006/customXml" ds:itemID="{D1F3BA80-68FC-41EF-B97E-6F7218511B0E}"/>
</file>

<file path=customXml/itemProps3.xml><?xml version="1.0" encoding="utf-8"?>
<ds:datastoreItem xmlns:ds="http://schemas.openxmlformats.org/officeDocument/2006/customXml" ds:itemID="{4975E41B-DB47-4795-B304-A97A5C4E1F9A}"/>
</file>

<file path=customXml/itemProps4.xml><?xml version="1.0" encoding="utf-8"?>
<ds:datastoreItem xmlns:ds="http://schemas.openxmlformats.org/officeDocument/2006/customXml" ds:itemID="{592E5D43-D7A5-4BEA-9AB3-95E467516D82}"/>
</file>

<file path=customXml/itemProps5.xml><?xml version="1.0" encoding="utf-8"?>
<ds:datastoreItem xmlns:ds="http://schemas.openxmlformats.org/officeDocument/2006/customXml" ds:itemID="{825FF8BB-4FB8-4D28-81F6-1CDEB898E0FE}"/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0</TotalTime>
  <Pages>1</Pages>
  <Words>282</Words>
  <Characters>1727</Characters>
  <Application>Microsoft Office Word</Application>
  <DocSecurity>0</DocSecurity>
  <Lines>14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2017-06-27T11:54:00Z</dcterms:created>
  <dcterms:modified xsi:type="dcterms:W3CDTF">2017-07-05T06:49:00Z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</Properties>
</file>