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E6DAE7" w14:textId="77777777" w:rsidR="002B2393" w:rsidRDefault="002B2393" w:rsidP="002B2393">
      <w:pPr>
        <w:tabs>
          <w:tab w:val="left" w:pos="-993"/>
          <w:tab w:val="left" w:pos="9792"/>
        </w:tabs>
        <w:rPr>
          <w:b/>
          <w:color w:val="000000"/>
          <w:sz w:val="40"/>
          <w:szCs w:val="40"/>
        </w:rPr>
      </w:pPr>
    </w:p>
    <w:p w14:paraId="724B4196" w14:textId="77777777" w:rsidR="002B2393" w:rsidRDefault="002B2393" w:rsidP="002B2393">
      <w:pPr>
        <w:tabs>
          <w:tab w:val="left" w:pos="-993"/>
          <w:tab w:val="left" w:pos="9792"/>
        </w:tabs>
        <w:jc w:val="center"/>
        <w:rPr>
          <w:b/>
          <w:color w:val="000000"/>
          <w:sz w:val="40"/>
          <w:szCs w:val="40"/>
        </w:rPr>
      </w:pPr>
    </w:p>
    <w:p w14:paraId="73311C1C" w14:textId="42F619F4" w:rsidR="002B2393" w:rsidRDefault="003E1D7D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20"/>
          <w:szCs w:val="120"/>
        </w:rPr>
        <w:t>DM 2021</w:t>
      </w:r>
    </w:p>
    <w:p w14:paraId="336FBAFD" w14:textId="606549E9" w:rsidR="002B2393" w:rsidRDefault="002B2393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</w:p>
    <w:p w14:paraId="28D14CDB" w14:textId="77777777" w:rsidR="002B2393" w:rsidRPr="002B2393" w:rsidRDefault="002B2393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</w:p>
    <w:p w14:paraId="5F114CDD" w14:textId="1E608F4C" w:rsidR="002B2393" w:rsidRPr="002B2393" w:rsidRDefault="002B2393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96"/>
          <w:szCs w:val="96"/>
        </w:rPr>
      </w:pPr>
      <w:r w:rsidRPr="002B2393">
        <w:rPr>
          <w:b/>
          <w:color w:val="000000"/>
          <w:sz w:val="96"/>
          <w:szCs w:val="96"/>
        </w:rPr>
        <w:t>BK og Junior</w:t>
      </w:r>
    </w:p>
    <w:p w14:paraId="7966061C" w14:textId="77777777" w:rsidR="002B2393" w:rsidRPr="002B2393" w:rsidRDefault="002B2393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56"/>
          <w:szCs w:val="56"/>
        </w:rPr>
      </w:pPr>
    </w:p>
    <w:p w14:paraId="0E681BB1" w14:textId="2C0164DE" w:rsidR="002B2393" w:rsidRDefault="003E1D7D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  <w:r w:rsidRPr="00F85440">
        <w:rPr>
          <w:b/>
          <w:color w:val="000000"/>
          <w:sz w:val="56"/>
          <w:szCs w:val="56"/>
        </w:rPr>
        <w:t>D. 10.-12</w:t>
      </w:r>
      <w:r w:rsidR="002B2393" w:rsidRPr="00F85440">
        <w:rPr>
          <w:b/>
          <w:color w:val="000000"/>
          <w:sz w:val="56"/>
          <w:szCs w:val="56"/>
        </w:rPr>
        <w:t>. september</w:t>
      </w:r>
    </w:p>
    <w:p w14:paraId="55B14204" w14:textId="77777777" w:rsidR="002B2393" w:rsidRPr="002B2393" w:rsidRDefault="002B2393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16"/>
          <w:szCs w:val="16"/>
        </w:rPr>
      </w:pPr>
    </w:p>
    <w:p w14:paraId="08C4B09D" w14:textId="065DB66A" w:rsidR="002B2393" w:rsidRPr="002B2393" w:rsidRDefault="002B2393" w:rsidP="002B2393">
      <w:pPr>
        <w:tabs>
          <w:tab w:val="left" w:pos="-142"/>
          <w:tab w:val="center" w:pos="4896"/>
        </w:tabs>
        <w:ind w:left="-142" w:firstLine="142"/>
        <w:jc w:val="center"/>
        <w:rPr>
          <w:b/>
          <w:color w:val="000000"/>
          <w:sz w:val="36"/>
          <w:szCs w:val="36"/>
        </w:rPr>
      </w:pPr>
      <w:r w:rsidRPr="002B2393">
        <w:rPr>
          <w:b/>
          <w:color w:val="000000"/>
          <w:sz w:val="36"/>
          <w:szCs w:val="36"/>
        </w:rPr>
        <w:t>50-200-300m riffel</w:t>
      </w:r>
    </w:p>
    <w:p w14:paraId="057000A4" w14:textId="77777777" w:rsidR="00477BD6" w:rsidRPr="007B6E49" w:rsidRDefault="00477BD6" w:rsidP="002B2393">
      <w:pPr>
        <w:tabs>
          <w:tab w:val="left" w:pos="-142"/>
          <w:tab w:val="center" w:pos="4896"/>
        </w:tabs>
        <w:ind w:left="-142" w:firstLine="142"/>
        <w:jc w:val="center"/>
      </w:pPr>
    </w:p>
    <w:p w14:paraId="37E2C646" w14:textId="77777777" w:rsidR="001758A4" w:rsidRPr="007B6E49" w:rsidRDefault="001758A4" w:rsidP="002B2393">
      <w:pPr>
        <w:tabs>
          <w:tab w:val="left" w:pos="-142"/>
          <w:tab w:val="center" w:pos="4896"/>
        </w:tabs>
        <w:ind w:left="-142" w:firstLine="142"/>
        <w:jc w:val="center"/>
        <w:rPr>
          <w:color w:val="000000"/>
          <w:sz w:val="28"/>
        </w:rPr>
      </w:pPr>
    </w:p>
    <w:p w14:paraId="6C59161C" w14:textId="77777777" w:rsidR="001758A4" w:rsidRDefault="001758A4" w:rsidP="002B2393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7A7EBC68" w14:textId="77777777" w:rsidR="00477BD6" w:rsidRDefault="00477BD6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6B0EE74D" w14:textId="77777777" w:rsidR="00477BD6" w:rsidRDefault="00477BD6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268C972D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7A905909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0EB4973F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411B11CC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468684A5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319B76FF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3430F24C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54CC2965" w14:textId="77777777" w:rsidR="004E1AFB" w:rsidRDefault="004E1AFB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2D61F714" w14:textId="77777777" w:rsidR="00477BD6" w:rsidRDefault="00477BD6" w:rsidP="00477BD6">
      <w:pPr>
        <w:tabs>
          <w:tab w:val="left" w:pos="-1152"/>
          <w:tab w:val="left" w:pos="-142"/>
          <w:tab w:val="left" w:pos="288"/>
          <w:tab w:val="left" w:pos="426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6D6375C2" w14:textId="77777777" w:rsidR="00477BD6" w:rsidRPr="007B6E49" w:rsidRDefault="00477BD6" w:rsidP="00477BD6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jc w:val="center"/>
        <w:rPr>
          <w:b/>
          <w:color w:val="000000"/>
        </w:rPr>
      </w:pPr>
    </w:p>
    <w:p w14:paraId="4C73EEF4" w14:textId="3C1F8D1A" w:rsidR="004E1AFB" w:rsidRDefault="004E1AFB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b/>
          <w:color w:val="000000"/>
          <w:spacing w:val="-3"/>
          <w:sz w:val="22"/>
          <w:szCs w:val="22"/>
          <w:u w:val="single"/>
        </w:rPr>
      </w:pPr>
    </w:p>
    <w:p w14:paraId="2174FA89" w14:textId="528B831C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4D319E5D" w14:textId="4FA6D9F6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4F04986B" w14:textId="2F81DC48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23EC8B94" w14:textId="47DD1C99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089EFF0A" w14:textId="5307A65A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6785AD86" w14:textId="66F7409C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6767C29" w14:textId="7081FDAC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45ED90AB" w14:textId="67F44609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212FB770" w14:textId="74D68E0B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66143202" w14:textId="576DC8B4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29B97D1B" w14:textId="1026D2AA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C6C7FED" w14:textId="0A74B8B4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ADE7F06" w14:textId="7153FF07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E6BA16F" w14:textId="2AA6E192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5F286E49" w14:textId="379E4D39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4F0567F6" w14:textId="70C4D212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49BBE942" w14:textId="21E45755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B6C1B78" w14:textId="1A030C51" w:rsidR="006F0B8E" w:rsidRDefault="006F0B8E" w:rsidP="004E1AFB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z w:val="16"/>
          <w:szCs w:val="16"/>
        </w:rPr>
      </w:pPr>
    </w:p>
    <w:p w14:paraId="38166617" w14:textId="77777777" w:rsidR="00A160EB" w:rsidRDefault="00A160EB" w:rsidP="00A160EB">
      <w:pPr>
        <w:rPr>
          <w:iCs/>
          <w:color w:val="2E75B6"/>
          <w:sz w:val="18"/>
          <w:szCs w:val="18"/>
        </w:rPr>
      </w:pPr>
      <w:r>
        <w:rPr>
          <w:iCs/>
          <w:color w:val="2E75B6"/>
          <w:sz w:val="18"/>
          <w:szCs w:val="18"/>
        </w:rPr>
        <w:t xml:space="preserve">Stævneledelsen og DGI Skydning håber og tror på, </w:t>
      </w:r>
      <w:r w:rsidRPr="00A255C5">
        <w:rPr>
          <w:iCs/>
          <w:color w:val="2E75B6"/>
          <w:sz w:val="18"/>
          <w:szCs w:val="18"/>
        </w:rPr>
        <w:t>at antal personer der må samles, hæves frem mod DM og vi forventer derfor, at kunne gennemfører DM evt. med visse begrænsninger</w:t>
      </w:r>
      <w:r>
        <w:rPr>
          <w:iCs/>
          <w:color w:val="2E75B6"/>
          <w:sz w:val="18"/>
          <w:szCs w:val="18"/>
        </w:rPr>
        <w:t>.</w:t>
      </w:r>
    </w:p>
    <w:p w14:paraId="4E5755D9" w14:textId="77777777" w:rsidR="00A160EB" w:rsidRDefault="00A160EB" w:rsidP="00A160EB">
      <w:pPr>
        <w:rPr>
          <w:iCs/>
          <w:color w:val="2E75B6"/>
          <w:sz w:val="16"/>
          <w:szCs w:val="16"/>
        </w:rPr>
      </w:pPr>
    </w:p>
    <w:p w14:paraId="07854957" w14:textId="77777777" w:rsidR="00A160EB" w:rsidRDefault="00A160EB" w:rsidP="00A160EB">
      <w:pPr>
        <w:rPr>
          <w:iCs/>
          <w:color w:val="2E75B6"/>
          <w:sz w:val="18"/>
          <w:szCs w:val="18"/>
        </w:rPr>
      </w:pPr>
      <w:r>
        <w:rPr>
          <w:iCs/>
          <w:color w:val="2E75B6"/>
          <w:sz w:val="18"/>
          <w:szCs w:val="18"/>
        </w:rPr>
        <w:t xml:space="preserve">Der tages forbehold for </w:t>
      </w:r>
      <w:r w:rsidRPr="00330009">
        <w:rPr>
          <w:iCs/>
          <w:color w:val="2E75B6"/>
          <w:sz w:val="18"/>
          <w:szCs w:val="18"/>
        </w:rPr>
        <w:t>ændringer</w:t>
      </w:r>
      <w:r>
        <w:rPr>
          <w:iCs/>
          <w:color w:val="2E75B6"/>
          <w:sz w:val="18"/>
          <w:szCs w:val="18"/>
        </w:rPr>
        <w:t xml:space="preserve"> i afviklingen af DM, såfremt myndighedernes retningslinjer vedr. Covid-19 ændres. Dette vil kunne ske med kort varsel helt op til DM. </w:t>
      </w:r>
    </w:p>
    <w:p w14:paraId="1F5B4A7A" w14:textId="77777777" w:rsidR="00A160EB" w:rsidRDefault="00A160EB" w:rsidP="00A160EB">
      <w:pPr>
        <w:rPr>
          <w:iCs/>
          <w:color w:val="2E75B6"/>
          <w:sz w:val="16"/>
          <w:szCs w:val="16"/>
        </w:rPr>
      </w:pPr>
    </w:p>
    <w:p w14:paraId="0C44E2D2" w14:textId="77777777" w:rsidR="00A160EB" w:rsidRDefault="00A160EB" w:rsidP="00A160EB">
      <w:pPr>
        <w:rPr>
          <w:rFonts w:ascii="Calibri" w:hAnsi="Calibri"/>
          <w:color w:val="1F497D"/>
          <w:sz w:val="18"/>
          <w:szCs w:val="18"/>
        </w:rPr>
      </w:pPr>
      <w:r>
        <w:rPr>
          <w:iCs/>
          <w:color w:val="2E75B6"/>
          <w:sz w:val="18"/>
          <w:szCs w:val="18"/>
        </w:rPr>
        <w:t>DM vil blive gennemført i henhold til de på et hvert tidspunkt gældende retningslinjer vedr. covid-19 og DGI Skydning forventer/henstiller til, at de efterleves af alle ved deltagelse i DM</w:t>
      </w:r>
      <w:r>
        <w:rPr>
          <w:iCs/>
          <w:sz w:val="18"/>
          <w:szCs w:val="18"/>
        </w:rPr>
        <w:t>.</w:t>
      </w:r>
    </w:p>
    <w:p w14:paraId="49BE441E" w14:textId="77777777" w:rsidR="00A160EB" w:rsidRDefault="00A160EB" w:rsidP="00A160EB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  <w:highlight w:val="green"/>
        </w:rPr>
      </w:pPr>
    </w:p>
    <w:p w14:paraId="0ACF23F9" w14:textId="77777777" w:rsidR="00330009" w:rsidRPr="00330009" w:rsidRDefault="00330009" w:rsidP="00330009">
      <w:pPr>
        <w:rPr>
          <w:rFonts w:cs="Calibri"/>
          <w:color w:val="2E75B6"/>
          <w:sz w:val="18"/>
          <w:szCs w:val="18"/>
        </w:rPr>
      </w:pPr>
      <w:r w:rsidRPr="00330009">
        <w:rPr>
          <w:rFonts w:cs="Calibri"/>
          <w:color w:val="2E75B6"/>
          <w:sz w:val="18"/>
          <w:szCs w:val="18"/>
        </w:rPr>
        <w:t>Som det ser ud pt. så tegner alt til, at man skal fremvises coronapas/negativ test for deltagelse i DM, gældende for personer fra 18 år og op efter.</w:t>
      </w:r>
    </w:p>
    <w:p w14:paraId="4D2C1ED9" w14:textId="77777777" w:rsidR="00DE33A4" w:rsidRDefault="00DE33A4" w:rsidP="00ED75AA">
      <w:pPr>
        <w:spacing w:line="240" w:lineRule="auto"/>
        <w:rPr>
          <w:sz w:val="18"/>
          <w:szCs w:val="18"/>
        </w:rPr>
      </w:pPr>
    </w:p>
    <w:p w14:paraId="4D6DE885" w14:textId="1050667E" w:rsidR="00D814A2" w:rsidRDefault="00D814A2" w:rsidP="00ED75AA">
      <w:pPr>
        <w:spacing w:line="240" w:lineRule="auto"/>
        <w:rPr>
          <w:sz w:val="18"/>
          <w:szCs w:val="18"/>
        </w:rPr>
      </w:pPr>
    </w:p>
    <w:p w14:paraId="2BB20556" w14:textId="7E05D4DB" w:rsidR="00D814A2" w:rsidRPr="00B6105F" w:rsidRDefault="006F0B8E" w:rsidP="004E1AFB">
      <w:pPr>
        <w:rPr>
          <w:b/>
          <w:sz w:val="18"/>
          <w:szCs w:val="18"/>
          <w:u w:val="single"/>
        </w:rPr>
      </w:pPr>
      <w:r w:rsidRPr="00B6105F">
        <w:rPr>
          <w:b/>
          <w:sz w:val="18"/>
          <w:szCs w:val="18"/>
          <w:u w:val="single"/>
        </w:rPr>
        <w:t>Indbydelse</w:t>
      </w:r>
    </w:p>
    <w:p w14:paraId="40C3C6A0" w14:textId="77777777" w:rsidR="00ED75AA" w:rsidRPr="00B6105F" w:rsidRDefault="00ED75AA" w:rsidP="004E1AFB">
      <w:pPr>
        <w:rPr>
          <w:b/>
          <w:sz w:val="18"/>
          <w:szCs w:val="18"/>
          <w:u w:val="single"/>
        </w:rPr>
      </w:pPr>
    </w:p>
    <w:p w14:paraId="2A979D4D" w14:textId="77777777" w:rsidR="00D814A2" w:rsidRPr="00B6105F" w:rsidRDefault="00D814A2" w:rsidP="00D814A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Der konkurreres individuelt og på landsdelshold på alle DM discipliner og for </w:t>
      </w:r>
      <w:r w:rsidRPr="00B6105F">
        <w:rPr>
          <w:color w:val="000000"/>
          <w:spacing w:val="-3"/>
          <w:sz w:val="18"/>
          <w:szCs w:val="18"/>
        </w:rPr>
        <w:t>foreningshold på 50 og 200 meter.</w:t>
      </w:r>
    </w:p>
    <w:p w14:paraId="157A6240" w14:textId="77777777" w:rsidR="00D814A2" w:rsidRPr="00B6105F" w:rsidRDefault="00D814A2" w:rsidP="00D814A2">
      <w:pPr>
        <w:rPr>
          <w:sz w:val="18"/>
          <w:szCs w:val="18"/>
        </w:rPr>
      </w:pPr>
      <w:r w:rsidRPr="00B6105F">
        <w:rPr>
          <w:sz w:val="18"/>
          <w:szCs w:val="18"/>
        </w:rPr>
        <w:t>På 50 og 200 meter afholdes endvidere præmievåbenskydning for udtaget skytter.</w:t>
      </w:r>
    </w:p>
    <w:p w14:paraId="1317EB79" w14:textId="77777777" w:rsidR="00D814A2" w:rsidRPr="00B6105F" w:rsidRDefault="00D814A2" w:rsidP="00D814A2">
      <w:pPr>
        <w:rPr>
          <w:sz w:val="18"/>
          <w:szCs w:val="18"/>
        </w:rPr>
      </w:pPr>
    </w:p>
    <w:p w14:paraId="4678357B" w14:textId="77777777" w:rsidR="00D814A2" w:rsidRPr="00B6105F" w:rsidRDefault="00D814A2" w:rsidP="00D814A2">
      <w:pPr>
        <w:rPr>
          <w:sz w:val="18"/>
          <w:szCs w:val="18"/>
        </w:rPr>
      </w:pPr>
    </w:p>
    <w:p w14:paraId="3AD2D2C8" w14:textId="77777777" w:rsidR="00D814A2" w:rsidRPr="00B6105F" w:rsidRDefault="00D814A2" w:rsidP="00D814A2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Bestemmelser.</w:t>
      </w:r>
    </w:p>
    <w:p w14:paraId="44ED0C50" w14:textId="7FB4A9AF" w:rsidR="00D814A2" w:rsidRDefault="00D814A2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Bestemmelser for konkurrencerne findes i </w:t>
      </w:r>
      <w:r w:rsidRPr="00F85440">
        <w:rPr>
          <w:color w:val="000000"/>
          <w:sz w:val="18"/>
          <w:szCs w:val="18"/>
        </w:rPr>
        <w:t>Skytteb</w:t>
      </w:r>
      <w:r w:rsidR="003E1D7D" w:rsidRPr="00F85440">
        <w:rPr>
          <w:color w:val="000000"/>
          <w:sz w:val="18"/>
          <w:szCs w:val="18"/>
        </w:rPr>
        <w:t>ogen 2020/2021</w:t>
      </w:r>
      <w:r w:rsidR="00E6443B" w:rsidRPr="00F85440">
        <w:rPr>
          <w:color w:val="000000"/>
          <w:sz w:val="18"/>
          <w:szCs w:val="18"/>
        </w:rPr>
        <w:t>, DM 50, 200 og 300 (side 192- 200 - 207)</w:t>
      </w:r>
      <w:r w:rsidRPr="00B6105F">
        <w:rPr>
          <w:color w:val="000000"/>
          <w:sz w:val="18"/>
          <w:szCs w:val="18"/>
        </w:rPr>
        <w:t xml:space="preserve"> </w:t>
      </w:r>
    </w:p>
    <w:p w14:paraId="32835A5B" w14:textId="77777777" w:rsidR="0019603A" w:rsidRPr="00B6105F" w:rsidRDefault="0019603A" w:rsidP="00D814A2">
      <w:pPr>
        <w:tabs>
          <w:tab w:val="left" w:pos="-1152"/>
          <w:tab w:val="left" w:pos="-142"/>
          <w:tab w:val="left" w:pos="288"/>
          <w:tab w:val="left" w:pos="9792"/>
        </w:tabs>
        <w:ind w:left="-142" w:firstLine="142"/>
        <w:rPr>
          <w:color w:val="000000"/>
          <w:sz w:val="18"/>
          <w:szCs w:val="18"/>
        </w:rPr>
      </w:pPr>
    </w:p>
    <w:p w14:paraId="262987B1" w14:textId="2567B43D" w:rsidR="004E1AFB" w:rsidRPr="00B6105F" w:rsidRDefault="004E1AFB" w:rsidP="004E1AFB">
      <w:pPr>
        <w:tabs>
          <w:tab w:val="left" w:pos="-1152"/>
          <w:tab w:val="left" w:pos="0"/>
          <w:tab w:val="left" w:pos="316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</w:p>
    <w:p w14:paraId="20FB7DB7" w14:textId="7BABD19E" w:rsidR="001758A4" w:rsidRPr="00B6105F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6"/>
          <w:szCs w:val="16"/>
          <w:u w:val="single"/>
        </w:rPr>
      </w:pPr>
      <w:r w:rsidRPr="00B6105F">
        <w:rPr>
          <w:b/>
          <w:color w:val="000000"/>
          <w:spacing w:val="-2"/>
          <w:sz w:val="22"/>
          <w:szCs w:val="22"/>
          <w:u w:val="single"/>
        </w:rPr>
        <w:t>Overordnet tidsplan</w:t>
      </w:r>
      <w:r w:rsidR="00FB5395" w:rsidRPr="00B6105F">
        <w:rPr>
          <w:b/>
          <w:color w:val="000000"/>
          <w:spacing w:val="-2"/>
          <w:sz w:val="22"/>
          <w:szCs w:val="22"/>
          <w:u w:val="single"/>
        </w:rPr>
        <w:t xml:space="preserve"> for alle </w:t>
      </w:r>
      <w:r w:rsidR="005300A6" w:rsidRPr="00B6105F">
        <w:rPr>
          <w:b/>
          <w:color w:val="000000"/>
          <w:spacing w:val="-2"/>
          <w:sz w:val="22"/>
          <w:szCs w:val="22"/>
          <w:u w:val="single"/>
        </w:rPr>
        <w:t xml:space="preserve">DGI Skydnings </w:t>
      </w:r>
      <w:r w:rsidR="00FB5395" w:rsidRPr="00B6105F">
        <w:rPr>
          <w:b/>
          <w:color w:val="000000"/>
          <w:spacing w:val="-2"/>
          <w:sz w:val="22"/>
          <w:szCs w:val="22"/>
          <w:u w:val="single"/>
        </w:rPr>
        <w:t>discipliner</w:t>
      </w:r>
      <w:r w:rsidRPr="00B6105F">
        <w:rPr>
          <w:b/>
          <w:color w:val="000000"/>
          <w:spacing w:val="-2"/>
          <w:sz w:val="16"/>
          <w:szCs w:val="16"/>
          <w:u w:val="single"/>
        </w:rPr>
        <w:t>:</w:t>
      </w:r>
    </w:p>
    <w:p w14:paraId="0E37AB3A" w14:textId="77777777" w:rsidR="0072558E" w:rsidRPr="00B6105F" w:rsidRDefault="0072558E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6"/>
          <w:szCs w:val="16"/>
          <w:u w:val="single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1"/>
        <w:gridCol w:w="1541"/>
      </w:tblGrid>
      <w:tr w:rsidR="0072558E" w:rsidRPr="00F85440" w14:paraId="2D60E35C" w14:textId="77777777" w:rsidTr="00F20794">
        <w:trPr>
          <w:trHeight w:val="387"/>
        </w:trPr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EA29D28" w14:textId="7003A19C" w:rsidR="0072558E" w:rsidRPr="00F85440" w:rsidRDefault="00B14916" w:rsidP="00DF5663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Fredag 1</w:t>
            </w:r>
            <w:r w:rsidR="003E1D7D" w:rsidRPr="00F85440">
              <w:rPr>
                <w:b/>
                <w:sz w:val="16"/>
                <w:szCs w:val="16"/>
              </w:rPr>
              <w:t>0</w:t>
            </w:r>
            <w:r w:rsidR="0072558E" w:rsidRPr="00F85440">
              <w:rPr>
                <w:b/>
                <w:sz w:val="16"/>
                <w:szCs w:val="16"/>
              </w:rPr>
              <w:t>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73DEBF" w14:textId="77777777" w:rsidR="0072558E" w:rsidRPr="00F85440" w:rsidRDefault="0072558E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50 Meter gevær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352FB6" w14:textId="77777777" w:rsidR="0072558E" w:rsidRPr="00F85440" w:rsidRDefault="0072558E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200 meter gevær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4294B" w14:textId="77777777" w:rsidR="0072558E" w:rsidRPr="00F85440" w:rsidRDefault="0072558E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 xml:space="preserve"> 300 meter gevær</w:t>
            </w:r>
          </w:p>
        </w:tc>
      </w:tr>
      <w:tr w:rsidR="0072558E" w:rsidRPr="00F85440" w14:paraId="20B08803" w14:textId="77777777" w:rsidTr="0072558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8FF1457" w14:textId="77777777" w:rsidR="0072558E" w:rsidRPr="00F85440" w:rsidRDefault="0072558E" w:rsidP="00982B66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BC383A" w14:textId="3B30348A" w:rsidR="0072558E" w:rsidRPr="00F85440" w:rsidRDefault="00CF6A1D" w:rsidP="00CF6A1D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17.30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BC5F532" w14:textId="00F439D9" w:rsidR="0072558E" w:rsidRPr="00F85440" w:rsidRDefault="0072558E" w:rsidP="00982B66">
            <w:pPr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14:paraId="445C36D6" w14:textId="345BE12C" w:rsidR="0072558E" w:rsidRPr="00F85440" w:rsidRDefault="0072558E" w:rsidP="00982B66">
            <w:pPr>
              <w:rPr>
                <w:sz w:val="16"/>
                <w:szCs w:val="16"/>
              </w:rPr>
            </w:pPr>
          </w:p>
        </w:tc>
      </w:tr>
      <w:tr w:rsidR="0072558E" w:rsidRPr="00F85440" w14:paraId="2DB742EA" w14:textId="77777777" w:rsidTr="0072558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F5E8D85" w14:textId="77777777" w:rsidR="0072558E" w:rsidRPr="00F85440" w:rsidRDefault="0072558E" w:rsidP="00982B66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67E428" w14:textId="252F1FA2" w:rsidR="0072558E" w:rsidRPr="00F85440" w:rsidRDefault="0043606F" w:rsidP="00982B6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18.10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CCCC"/>
          </w:tcPr>
          <w:p w14:paraId="01A8BF42" w14:textId="20973C1E" w:rsidR="0072558E" w:rsidRPr="00F85440" w:rsidRDefault="0072558E" w:rsidP="00982B66">
            <w:pPr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CCCCCC"/>
          </w:tcPr>
          <w:p w14:paraId="41BDE998" w14:textId="43DA1653" w:rsidR="0072558E" w:rsidRPr="00F85440" w:rsidRDefault="0072558E" w:rsidP="00982B66">
            <w:pPr>
              <w:rPr>
                <w:sz w:val="16"/>
                <w:szCs w:val="16"/>
              </w:rPr>
            </w:pPr>
          </w:p>
        </w:tc>
      </w:tr>
    </w:tbl>
    <w:p w14:paraId="7B40DD79" w14:textId="77777777" w:rsidR="0072558E" w:rsidRPr="00F85440" w:rsidRDefault="0072558E" w:rsidP="001758A4">
      <w:pPr>
        <w:tabs>
          <w:tab w:val="left" w:pos="-1152"/>
          <w:tab w:val="left" w:pos="0"/>
          <w:tab w:val="left" w:pos="3168"/>
          <w:tab w:val="left" w:pos="9792"/>
        </w:tabs>
        <w:rPr>
          <w:b/>
          <w:color w:val="000000"/>
          <w:spacing w:val="-2"/>
          <w:sz w:val="16"/>
          <w:szCs w:val="16"/>
          <w:u w:val="single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1"/>
        <w:gridCol w:w="1541"/>
      </w:tblGrid>
      <w:tr w:rsidR="007B36B0" w:rsidRPr="00F85440" w14:paraId="345AD734" w14:textId="77777777" w:rsidTr="0080456F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4FD4CC" w14:textId="089209F0" w:rsidR="007B36B0" w:rsidRPr="00F85440" w:rsidRDefault="007B36B0" w:rsidP="00DF5663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Lørdag 1</w:t>
            </w:r>
            <w:r w:rsidR="003E1D7D" w:rsidRPr="00F85440">
              <w:rPr>
                <w:b/>
                <w:sz w:val="16"/>
                <w:szCs w:val="16"/>
              </w:rPr>
              <w:t>1</w:t>
            </w:r>
            <w:r w:rsidRPr="00F85440">
              <w:rPr>
                <w:b/>
                <w:sz w:val="16"/>
                <w:szCs w:val="16"/>
              </w:rPr>
              <w:t>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803E23" w14:textId="77777777" w:rsidR="007B36B0" w:rsidRPr="00F85440" w:rsidRDefault="007B36B0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50 Meter gevær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C9F73" w14:textId="77777777" w:rsidR="007B36B0" w:rsidRPr="00F85440" w:rsidRDefault="007B36B0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200 meter gevær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DDFDB4" w14:textId="77777777" w:rsidR="007B36B0" w:rsidRPr="00F85440" w:rsidRDefault="007B36B0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 xml:space="preserve"> 300 meter gevær</w:t>
            </w:r>
          </w:p>
        </w:tc>
      </w:tr>
      <w:tr w:rsidR="007B36B0" w:rsidRPr="00F85440" w14:paraId="6574919C" w14:textId="77777777" w:rsidTr="008B5CDF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FEC68D" w14:textId="77777777" w:rsidR="007B36B0" w:rsidRPr="00F85440" w:rsidRDefault="007B36B0" w:rsidP="00982B66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F2C9C0" w14:textId="0D6A936D" w:rsidR="007B36B0" w:rsidRPr="00F85440" w:rsidRDefault="007B36B0" w:rsidP="00D6054D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09.00-</w:t>
            </w:r>
            <w:r w:rsidR="0043606F">
              <w:rPr>
                <w:sz w:val="16"/>
                <w:szCs w:val="16"/>
              </w:rPr>
              <w:t>15.40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3294B4" w14:textId="5F573D09" w:rsidR="007B36B0" w:rsidRPr="00F85440" w:rsidRDefault="007B36B0" w:rsidP="00CA291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09.00-1</w:t>
            </w:r>
            <w:r w:rsidR="00C86BBF" w:rsidRPr="00F85440">
              <w:rPr>
                <w:sz w:val="16"/>
                <w:szCs w:val="16"/>
              </w:rPr>
              <w:t>3.</w:t>
            </w:r>
            <w:r w:rsidR="0043606F">
              <w:rPr>
                <w:sz w:val="16"/>
                <w:szCs w:val="16"/>
              </w:rPr>
              <w:t>40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327FA1F2" w14:textId="1B7C69C8" w:rsidR="007B36B0" w:rsidRPr="00F85440" w:rsidRDefault="007B36B0" w:rsidP="00D6054D">
            <w:pPr>
              <w:rPr>
                <w:sz w:val="16"/>
                <w:szCs w:val="16"/>
              </w:rPr>
            </w:pPr>
          </w:p>
        </w:tc>
      </w:tr>
      <w:tr w:rsidR="007B36B0" w:rsidRPr="00F85440" w14:paraId="5C57421E" w14:textId="77777777" w:rsidTr="00600DF8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02FF90" w14:textId="77777777" w:rsidR="007B36B0" w:rsidRPr="00F85440" w:rsidRDefault="007B36B0" w:rsidP="00982B66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0FD0A1" w14:textId="2AB95705" w:rsidR="007B36B0" w:rsidRPr="00F85440" w:rsidRDefault="0043606F" w:rsidP="004360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9.40</w:t>
            </w:r>
            <w:r w:rsidR="00F13462" w:rsidRPr="00F85440">
              <w:rPr>
                <w:sz w:val="16"/>
                <w:szCs w:val="16"/>
              </w:rPr>
              <w:t>-</w:t>
            </w:r>
            <w:r w:rsidR="00D82842" w:rsidRPr="00F85440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7.40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6C3AA40" w14:textId="2FA2733E" w:rsidR="007B36B0" w:rsidRPr="00F85440" w:rsidRDefault="0043606F" w:rsidP="00CA29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</w:t>
            </w:r>
            <w:r w:rsidR="00CF6A1D" w:rsidRPr="00F85440">
              <w:rPr>
                <w:sz w:val="16"/>
                <w:szCs w:val="16"/>
              </w:rPr>
              <w:t>-</w:t>
            </w:r>
            <w:r w:rsidR="00583721" w:rsidRPr="00F85440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7.00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B67132C" w14:textId="37460D70" w:rsidR="007B36B0" w:rsidRPr="00F85440" w:rsidRDefault="007B36B0" w:rsidP="00174B0A">
            <w:pPr>
              <w:rPr>
                <w:color w:val="BFBFBF" w:themeColor="background1" w:themeShade="BF"/>
                <w:sz w:val="16"/>
                <w:szCs w:val="16"/>
              </w:rPr>
            </w:pPr>
          </w:p>
        </w:tc>
      </w:tr>
      <w:tr w:rsidR="004F1568" w:rsidRPr="00F85440" w14:paraId="4BABC32F" w14:textId="77777777" w:rsidTr="00982B66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34685901" w14:textId="1833C522" w:rsidR="004F1568" w:rsidRPr="00F85440" w:rsidRDefault="00951675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Liggende skytter 15</w:t>
            </w:r>
            <w:r w:rsidR="004F1568" w:rsidRPr="00F85440">
              <w:rPr>
                <w:sz w:val="16"/>
                <w:szCs w:val="16"/>
              </w:rPr>
              <w:t xml:space="preserve"> skud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222B3CA1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  <w:tc>
          <w:tcPr>
            <w:tcW w:w="1221" w:type="dxa"/>
            <w:tcBorders>
              <w:left w:val="single" w:sz="4" w:space="0" w:color="000000"/>
              <w:bottom w:val="single" w:sz="4" w:space="0" w:color="000000"/>
            </w:tcBorders>
          </w:tcPr>
          <w:p w14:paraId="6FC1A7FB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3562A90" w14:textId="5883C911" w:rsidR="004F1568" w:rsidRPr="00F85440" w:rsidRDefault="004F1568" w:rsidP="00CA291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12.</w:t>
            </w:r>
            <w:r w:rsidR="0043606F">
              <w:rPr>
                <w:sz w:val="16"/>
                <w:szCs w:val="16"/>
              </w:rPr>
              <w:t>20 – 17.00</w:t>
            </w:r>
          </w:p>
        </w:tc>
      </w:tr>
      <w:tr w:rsidR="004F1568" w:rsidRPr="00F85440" w14:paraId="4495B60D" w14:textId="77777777" w:rsidTr="00600DF8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906F83" w14:textId="69043148" w:rsidR="004F1568" w:rsidRPr="00F85440" w:rsidRDefault="004F1568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Hold finaler (BK)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DCE249" w14:textId="403C5F34" w:rsidR="004F1568" w:rsidRPr="00F85440" w:rsidRDefault="004F1568" w:rsidP="00D8284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16.</w:t>
            </w:r>
            <w:r w:rsidR="0043606F">
              <w:rPr>
                <w:sz w:val="16"/>
                <w:szCs w:val="16"/>
              </w:rPr>
              <w:t>20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1CF28" w14:textId="0A043BA7" w:rsidR="004F1568" w:rsidRPr="00F85440" w:rsidRDefault="004F1568" w:rsidP="00CA291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1</w:t>
            </w:r>
            <w:r w:rsidR="0043606F">
              <w:rPr>
                <w:sz w:val="16"/>
                <w:szCs w:val="16"/>
              </w:rPr>
              <w:t>4.20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0D4F3B1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</w:tr>
      <w:tr w:rsidR="004F1568" w:rsidRPr="00F85440" w14:paraId="2912F980" w14:textId="77777777" w:rsidTr="00600DF8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75E804" w14:textId="77777777" w:rsidR="004F1568" w:rsidRPr="00F85440" w:rsidRDefault="004F1568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Hold finaler (JUN)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AABF7A8" w14:textId="13927C38" w:rsidR="004F1568" w:rsidRPr="00F85440" w:rsidRDefault="00D82842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1</w:t>
            </w:r>
            <w:r w:rsidR="0043606F">
              <w:rPr>
                <w:sz w:val="16"/>
                <w:szCs w:val="16"/>
              </w:rPr>
              <w:t>7.00</w:t>
            </w: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8A985" w14:textId="14C8D403" w:rsidR="004F1568" w:rsidRPr="00F85440" w:rsidRDefault="004F1568" w:rsidP="00CA291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1</w:t>
            </w:r>
            <w:r w:rsidR="0043606F">
              <w:rPr>
                <w:sz w:val="16"/>
                <w:szCs w:val="16"/>
              </w:rPr>
              <w:t>5.00</w:t>
            </w: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489C23B7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</w:tr>
      <w:tr w:rsidR="004F1568" w:rsidRPr="00F85440" w14:paraId="71D79BDE" w14:textId="77777777" w:rsidTr="00600DF8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8EAFEC" w14:textId="3CCE2F13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5549C0" w14:textId="06E85BAB" w:rsidR="004F1568" w:rsidRPr="00F85440" w:rsidRDefault="004F1568" w:rsidP="00D82842">
            <w:pPr>
              <w:rPr>
                <w:sz w:val="16"/>
                <w:szCs w:val="16"/>
              </w:rPr>
            </w:pPr>
          </w:p>
        </w:tc>
        <w:tc>
          <w:tcPr>
            <w:tcW w:w="1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9FB0365" w14:textId="15A21ABC" w:rsidR="004F1568" w:rsidRPr="00F85440" w:rsidRDefault="004F1568" w:rsidP="00E24CA2">
            <w:pPr>
              <w:rPr>
                <w:sz w:val="16"/>
                <w:szCs w:val="16"/>
              </w:rPr>
            </w:pPr>
          </w:p>
        </w:tc>
        <w:tc>
          <w:tcPr>
            <w:tcW w:w="1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2DBE1FD3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</w:tr>
    </w:tbl>
    <w:p w14:paraId="77839905" w14:textId="77777777" w:rsidR="001758A4" w:rsidRPr="00F85440" w:rsidRDefault="001758A4" w:rsidP="001758A4">
      <w:pPr>
        <w:rPr>
          <w:sz w:val="16"/>
          <w:szCs w:val="16"/>
        </w:rPr>
      </w:pPr>
    </w:p>
    <w:tbl>
      <w:tblPr>
        <w:tblW w:w="0" w:type="auto"/>
        <w:tblInd w:w="-35" w:type="dxa"/>
        <w:tblLayout w:type="fixed"/>
        <w:tblLook w:val="0000" w:firstRow="0" w:lastRow="0" w:firstColumn="0" w:lastColumn="0" w:noHBand="0" w:noVBand="0"/>
      </w:tblPr>
      <w:tblGrid>
        <w:gridCol w:w="2582"/>
        <w:gridCol w:w="1276"/>
        <w:gridCol w:w="1220"/>
        <w:gridCol w:w="1546"/>
      </w:tblGrid>
      <w:tr w:rsidR="007B36B0" w:rsidRPr="00F85440" w14:paraId="7B4B1A6E" w14:textId="77777777" w:rsidTr="0080456F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E923AF2" w14:textId="4B47936E" w:rsidR="007B36B0" w:rsidRPr="00F85440" w:rsidRDefault="007B36B0" w:rsidP="00DF5663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Søndag 1</w:t>
            </w:r>
            <w:r w:rsidR="003E1D7D" w:rsidRPr="00F85440">
              <w:rPr>
                <w:b/>
                <w:sz w:val="16"/>
                <w:szCs w:val="16"/>
              </w:rPr>
              <w:t>2</w:t>
            </w:r>
            <w:r w:rsidRPr="00F85440">
              <w:rPr>
                <w:b/>
                <w:sz w:val="16"/>
                <w:szCs w:val="16"/>
              </w:rPr>
              <w:t>. sept.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3ECB8" w14:textId="77777777" w:rsidR="007B36B0" w:rsidRPr="00F85440" w:rsidRDefault="007B36B0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50 Meter gevær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1D3007" w14:textId="77777777" w:rsidR="007B36B0" w:rsidRPr="00F85440" w:rsidRDefault="007B36B0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>200 meter gevær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C846A7" w14:textId="331DC2A2" w:rsidR="007B36B0" w:rsidRPr="00F85440" w:rsidRDefault="00040E58" w:rsidP="00982B66">
            <w:pPr>
              <w:rPr>
                <w:b/>
                <w:sz w:val="16"/>
                <w:szCs w:val="16"/>
              </w:rPr>
            </w:pPr>
            <w:r w:rsidRPr="00F85440">
              <w:rPr>
                <w:b/>
                <w:sz w:val="16"/>
                <w:szCs w:val="16"/>
              </w:rPr>
              <w:t xml:space="preserve"> </w:t>
            </w:r>
            <w:r w:rsidR="007B36B0" w:rsidRPr="00F85440">
              <w:rPr>
                <w:b/>
                <w:sz w:val="16"/>
                <w:szCs w:val="16"/>
              </w:rPr>
              <w:t>300 meter gevær</w:t>
            </w:r>
          </w:p>
        </w:tc>
      </w:tr>
      <w:tr w:rsidR="007B36B0" w:rsidRPr="00F85440" w14:paraId="1510CDC0" w14:textId="77777777" w:rsidTr="004F1568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B41DCC9" w14:textId="77777777" w:rsidR="007B36B0" w:rsidRPr="00F85440" w:rsidRDefault="007B36B0" w:rsidP="00982B66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Hovedskydninger: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660F83" w14:textId="3D7624CE" w:rsidR="007B36B0" w:rsidRPr="00F85440" w:rsidRDefault="007B36B0" w:rsidP="00D8284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09.00-</w:t>
            </w:r>
            <w:r w:rsidR="0043606F">
              <w:rPr>
                <w:sz w:val="16"/>
                <w:szCs w:val="16"/>
              </w:rPr>
              <w:t>12.20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6DFFD1" w14:textId="7497052E" w:rsidR="007B36B0" w:rsidRPr="00F85440" w:rsidRDefault="007B36B0" w:rsidP="00CA2912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09.</w:t>
            </w:r>
            <w:r w:rsidR="00CA2912" w:rsidRPr="00F85440">
              <w:rPr>
                <w:sz w:val="16"/>
                <w:szCs w:val="16"/>
              </w:rPr>
              <w:t>40</w:t>
            </w:r>
            <w:r w:rsidR="0043606F">
              <w:rPr>
                <w:sz w:val="16"/>
                <w:szCs w:val="16"/>
              </w:rPr>
              <w:t>-11</w:t>
            </w:r>
            <w:r w:rsidR="00040E58" w:rsidRPr="00F85440">
              <w:rPr>
                <w:sz w:val="16"/>
                <w:szCs w:val="16"/>
              </w:rPr>
              <w:t>.</w:t>
            </w:r>
            <w:r w:rsidR="0043606F">
              <w:rPr>
                <w:sz w:val="16"/>
                <w:szCs w:val="16"/>
              </w:rPr>
              <w:t>40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14FBA5B5" w14:textId="7379BA2C" w:rsidR="007B36B0" w:rsidRPr="00F85440" w:rsidRDefault="007B36B0" w:rsidP="00BF3F82">
            <w:pPr>
              <w:rPr>
                <w:sz w:val="16"/>
                <w:szCs w:val="16"/>
              </w:rPr>
            </w:pPr>
          </w:p>
        </w:tc>
      </w:tr>
      <w:tr w:rsidR="007B36B0" w:rsidRPr="00F85440" w14:paraId="5FDE355D" w14:textId="77777777" w:rsidTr="00600DF8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B1ECAE" w14:textId="77777777" w:rsidR="007B36B0" w:rsidRPr="00F85440" w:rsidRDefault="007B36B0" w:rsidP="00982B66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Mesterskaber: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BF280" w14:textId="3493A0EB" w:rsidR="007B36B0" w:rsidRPr="00F85440" w:rsidRDefault="0043606F" w:rsidP="00D828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09.00</w:t>
            </w:r>
            <w:r w:rsidR="00D82842" w:rsidRPr="00F85440">
              <w:rPr>
                <w:sz w:val="16"/>
                <w:szCs w:val="16"/>
              </w:rPr>
              <w:t xml:space="preserve"> -</w:t>
            </w:r>
            <w:r w:rsidR="007B36B0" w:rsidRPr="00F85440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3.00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A317BB" w14:textId="5086EBD3" w:rsidR="007B36B0" w:rsidRPr="00F85440" w:rsidRDefault="00C86BBF" w:rsidP="0043606F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09.</w:t>
            </w:r>
            <w:r w:rsidR="00CA2912" w:rsidRPr="00F85440">
              <w:rPr>
                <w:sz w:val="16"/>
                <w:szCs w:val="16"/>
              </w:rPr>
              <w:t>40</w:t>
            </w:r>
            <w:r w:rsidR="0043606F">
              <w:rPr>
                <w:sz w:val="16"/>
                <w:szCs w:val="16"/>
              </w:rPr>
              <w:t>-13.00</w:t>
            </w: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</w:tcPr>
          <w:p w14:paraId="73D224E4" w14:textId="730CBF70" w:rsidR="007B36B0" w:rsidRPr="00F85440" w:rsidRDefault="007B36B0" w:rsidP="00584784">
            <w:pPr>
              <w:rPr>
                <w:color w:val="BFBFBF" w:themeColor="background1" w:themeShade="BF"/>
                <w:sz w:val="16"/>
                <w:szCs w:val="16"/>
              </w:rPr>
            </w:pPr>
          </w:p>
        </w:tc>
      </w:tr>
      <w:tr w:rsidR="004F1568" w:rsidRPr="00F85440" w14:paraId="7D0295A8" w14:textId="77777777" w:rsidTr="00982B66">
        <w:tc>
          <w:tcPr>
            <w:tcW w:w="2582" w:type="dxa"/>
            <w:tcBorders>
              <w:left w:val="single" w:sz="4" w:space="0" w:color="000000"/>
              <w:bottom w:val="single" w:sz="4" w:space="0" w:color="000000"/>
            </w:tcBorders>
          </w:tcPr>
          <w:p w14:paraId="52C7B410" w14:textId="7E58D914" w:rsidR="004F1568" w:rsidRPr="00F85440" w:rsidRDefault="00951675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Liggende skytter 1</w:t>
            </w:r>
            <w:r w:rsidR="004F1568" w:rsidRPr="00F85440">
              <w:rPr>
                <w:sz w:val="16"/>
                <w:szCs w:val="16"/>
              </w:rPr>
              <w:t>5 skud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14:paraId="5253A393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  <w:tc>
          <w:tcPr>
            <w:tcW w:w="1220" w:type="dxa"/>
            <w:tcBorders>
              <w:left w:val="single" w:sz="4" w:space="0" w:color="000000"/>
              <w:bottom w:val="single" w:sz="4" w:space="0" w:color="000000"/>
            </w:tcBorders>
          </w:tcPr>
          <w:p w14:paraId="6DB72F77" w14:textId="77777777" w:rsidR="004F1568" w:rsidRPr="00F85440" w:rsidRDefault="004F1568" w:rsidP="004F1568">
            <w:pPr>
              <w:rPr>
                <w:sz w:val="16"/>
                <w:szCs w:val="16"/>
              </w:rPr>
            </w:pPr>
          </w:p>
        </w:tc>
        <w:tc>
          <w:tcPr>
            <w:tcW w:w="1546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7A4EC1B" w14:textId="5E640482" w:rsidR="004F1568" w:rsidRPr="00F85440" w:rsidRDefault="0043606F" w:rsidP="004360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09.40 – 13.40</w:t>
            </w:r>
          </w:p>
        </w:tc>
      </w:tr>
      <w:tr w:rsidR="0019603A" w:rsidRPr="00F85440" w14:paraId="463D61EA" w14:textId="77777777" w:rsidTr="001B1EF9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B21869" w14:textId="250E57B4" w:rsidR="0019603A" w:rsidRPr="00F85440" w:rsidRDefault="0019603A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Indv. Finale BK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732061" w14:textId="080BF646" w:rsidR="0019603A" w:rsidRPr="00F85440" w:rsidRDefault="0043606F" w:rsidP="004F1568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14.00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24AE1609" w14:textId="7D3EA5F6" w:rsidR="0019603A" w:rsidRPr="00F85440" w:rsidRDefault="0019603A" w:rsidP="003672F9">
            <w:pPr>
              <w:rPr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45902738" w14:textId="4C14348B" w:rsidR="0019603A" w:rsidRPr="00F85440" w:rsidRDefault="0019603A" w:rsidP="004F1568">
            <w:pPr>
              <w:rPr>
                <w:sz w:val="16"/>
                <w:szCs w:val="16"/>
              </w:rPr>
            </w:pPr>
          </w:p>
        </w:tc>
      </w:tr>
      <w:tr w:rsidR="0019603A" w:rsidRPr="00B6105F" w14:paraId="524A2375" w14:textId="77777777" w:rsidTr="00F67BEC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2B6B61" w14:textId="2FE2A630" w:rsidR="0019603A" w:rsidRPr="00F85440" w:rsidRDefault="0019603A" w:rsidP="004F1568">
            <w:pPr>
              <w:rPr>
                <w:sz w:val="16"/>
                <w:szCs w:val="16"/>
              </w:rPr>
            </w:pPr>
            <w:r w:rsidRPr="00F85440">
              <w:rPr>
                <w:sz w:val="16"/>
                <w:szCs w:val="16"/>
              </w:rPr>
              <w:t>Indv. Finale JUN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C36CC9" w14:textId="61AF8C69" w:rsidR="0019603A" w:rsidRPr="00B6105F" w:rsidRDefault="0043606F" w:rsidP="00D8284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14.40</w:t>
            </w: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BFBFBF" w:themeFill="background1" w:themeFillShade="BF"/>
          </w:tcPr>
          <w:p w14:paraId="2431414C" w14:textId="77777777" w:rsidR="0019603A" w:rsidRPr="00B6105F" w:rsidRDefault="0019603A" w:rsidP="004F1568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BFBFBF"/>
          </w:tcPr>
          <w:p w14:paraId="10A2D821" w14:textId="09D7A240" w:rsidR="0019603A" w:rsidRPr="00B6105F" w:rsidRDefault="0019603A" w:rsidP="004F1568">
            <w:pPr>
              <w:rPr>
                <w:sz w:val="16"/>
                <w:szCs w:val="16"/>
              </w:rPr>
            </w:pPr>
          </w:p>
        </w:tc>
      </w:tr>
      <w:tr w:rsidR="0019603A" w:rsidRPr="00B6105F" w14:paraId="521D18BE" w14:textId="77777777" w:rsidTr="001B5C1E">
        <w:tc>
          <w:tcPr>
            <w:tcW w:w="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BE22E4B" w14:textId="478CFD35" w:rsidR="0019603A" w:rsidRPr="00B6105F" w:rsidRDefault="0019603A" w:rsidP="0019603A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5F9DD9" w14:textId="6973411C" w:rsidR="0019603A" w:rsidRPr="00B6105F" w:rsidRDefault="0019603A" w:rsidP="00D82842">
            <w:pPr>
              <w:rPr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377C5A" w14:textId="42E1BF43" w:rsidR="0019603A" w:rsidRPr="00B6105F" w:rsidRDefault="0019603A" w:rsidP="004F1568">
            <w:pPr>
              <w:rPr>
                <w:sz w:val="16"/>
                <w:szCs w:val="16"/>
              </w:rPr>
            </w:pPr>
          </w:p>
        </w:tc>
        <w:tc>
          <w:tcPr>
            <w:tcW w:w="1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BAA5F75" w14:textId="6950267F" w:rsidR="0019603A" w:rsidRPr="00B6105F" w:rsidRDefault="0019603A" w:rsidP="004F1568">
            <w:pPr>
              <w:rPr>
                <w:sz w:val="16"/>
                <w:szCs w:val="16"/>
              </w:rPr>
            </w:pPr>
          </w:p>
        </w:tc>
      </w:tr>
    </w:tbl>
    <w:p w14:paraId="55BE011F" w14:textId="77777777" w:rsidR="001758A4" w:rsidRPr="00B6105F" w:rsidRDefault="001758A4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</w:rPr>
      </w:pPr>
      <w:r w:rsidRPr="00B6105F">
        <w:rPr>
          <w:b/>
          <w:i/>
          <w:color w:val="000000"/>
          <w:spacing w:val="-2"/>
          <w:sz w:val="16"/>
          <w:szCs w:val="16"/>
        </w:rPr>
        <w:t xml:space="preserve"> </w:t>
      </w:r>
      <w:r w:rsidRPr="00B6105F">
        <w:rPr>
          <w:color w:val="000000"/>
          <w:spacing w:val="-2"/>
          <w:sz w:val="16"/>
          <w:szCs w:val="16"/>
        </w:rPr>
        <w:t xml:space="preserve"> </w:t>
      </w:r>
    </w:p>
    <w:p w14:paraId="63203BA5" w14:textId="78752280" w:rsidR="004B07FA" w:rsidRPr="00B6105F" w:rsidRDefault="004B07FA" w:rsidP="004B07FA">
      <w:pPr>
        <w:rPr>
          <w:rFonts w:cs="Arial"/>
          <w:b/>
          <w:color w:val="000000"/>
          <w:sz w:val="18"/>
          <w:szCs w:val="18"/>
          <w:u w:val="single"/>
        </w:rPr>
      </w:pPr>
    </w:p>
    <w:p w14:paraId="7359A742" w14:textId="1B15AEF0" w:rsidR="00E12B49" w:rsidRPr="00F85440" w:rsidRDefault="0019603A" w:rsidP="0019603A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2"/>
          <w:sz w:val="18"/>
          <w:szCs w:val="18"/>
        </w:rPr>
      </w:pPr>
      <w:r w:rsidRPr="00F85440">
        <w:rPr>
          <w:b/>
          <w:color w:val="000000"/>
          <w:spacing w:val="-2"/>
          <w:sz w:val="18"/>
          <w:szCs w:val="18"/>
        </w:rPr>
        <w:t xml:space="preserve">Der er </w:t>
      </w:r>
      <w:r w:rsidR="00E12B49" w:rsidRPr="00F85440">
        <w:rPr>
          <w:b/>
          <w:color w:val="000000"/>
          <w:spacing w:val="-2"/>
          <w:sz w:val="18"/>
          <w:szCs w:val="18"/>
        </w:rPr>
        <w:t xml:space="preserve">kun præmieoverrækkelse i </w:t>
      </w:r>
      <w:r w:rsidR="00DE1979" w:rsidRPr="00F85440">
        <w:rPr>
          <w:b/>
          <w:color w:val="000000"/>
          <w:spacing w:val="-2"/>
          <w:sz w:val="18"/>
          <w:szCs w:val="18"/>
        </w:rPr>
        <w:t xml:space="preserve">de </w:t>
      </w:r>
      <w:r w:rsidR="00DE1979" w:rsidRPr="00F85440">
        <w:rPr>
          <w:b/>
          <w:color w:val="000000"/>
          <w:spacing w:val="-2"/>
          <w:sz w:val="18"/>
          <w:szCs w:val="18"/>
          <w:u w:val="single"/>
        </w:rPr>
        <w:t xml:space="preserve">individuelle </w:t>
      </w:r>
      <w:r w:rsidR="00E12B49" w:rsidRPr="00F85440">
        <w:rPr>
          <w:b/>
          <w:color w:val="000000"/>
          <w:spacing w:val="-2"/>
          <w:sz w:val="18"/>
          <w:szCs w:val="18"/>
          <w:u w:val="single"/>
        </w:rPr>
        <w:t>finaler</w:t>
      </w:r>
      <w:r w:rsidR="00DE1979" w:rsidRPr="00F85440">
        <w:rPr>
          <w:b/>
          <w:color w:val="000000"/>
          <w:spacing w:val="-2"/>
          <w:sz w:val="18"/>
          <w:szCs w:val="18"/>
        </w:rPr>
        <w:t xml:space="preserve"> </w:t>
      </w:r>
    </w:p>
    <w:p w14:paraId="0AB88EB3" w14:textId="056B9891" w:rsidR="0019603A" w:rsidRPr="0019603A" w:rsidRDefault="00E12B49" w:rsidP="0019603A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2"/>
          <w:sz w:val="18"/>
          <w:szCs w:val="18"/>
        </w:rPr>
      </w:pPr>
      <w:r w:rsidRPr="00F85440">
        <w:rPr>
          <w:b/>
          <w:color w:val="000000"/>
          <w:spacing w:val="-2"/>
          <w:sz w:val="18"/>
          <w:szCs w:val="18"/>
        </w:rPr>
        <w:t>Der er ingen i</w:t>
      </w:r>
      <w:r w:rsidR="0019603A" w:rsidRPr="00F85440">
        <w:rPr>
          <w:b/>
          <w:color w:val="000000"/>
          <w:spacing w:val="-2"/>
          <w:sz w:val="18"/>
          <w:szCs w:val="18"/>
        </w:rPr>
        <w:t>ndividuelle eller hold præmieoverrækkelse på riffel  - Præmier eftersendes</w:t>
      </w:r>
    </w:p>
    <w:p w14:paraId="1F852EA4" w14:textId="526CE47C" w:rsidR="004B07FA" w:rsidRDefault="004B07FA" w:rsidP="004B07FA">
      <w:pPr>
        <w:rPr>
          <w:rFonts w:cs="Arial"/>
          <w:b/>
          <w:color w:val="000000"/>
          <w:sz w:val="18"/>
          <w:szCs w:val="18"/>
          <w:u w:val="single"/>
        </w:rPr>
      </w:pPr>
    </w:p>
    <w:p w14:paraId="368640DD" w14:textId="1A9C7797" w:rsidR="0019603A" w:rsidRDefault="0019603A" w:rsidP="004B07FA">
      <w:pPr>
        <w:rPr>
          <w:rFonts w:cs="Arial"/>
          <w:b/>
          <w:color w:val="000000"/>
          <w:sz w:val="18"/>
          <w:szCs w:val="18"/>
          <w:u w:val="single"/>
        </w:rPr>
      </w:pPr>
    </w:p>
    <w:p w14:paraId="7FA48FED" w14:textId="02837D3C" w:rsidR="0019603A" w:rsidRDefault="0019603A" w:rsidP="004B07FA">
      <w:pPr>
        <w:rPr>
          <w:rFonts w:cs="Arial"/>
          <w:b/>
          <w:color w:val="000000"/>
          <w:sz w:val="18"/>
          <w:szCs w:val="18"/>
          <w:u w:val="single"/>
        </w:rPr>
      </w:pPr>
    </w:p>
    <w:p w14:paraId="09681508" w14:textId="77777777" w:rsidR="0019603A" w:rsidRPr="00B6105F" w:rsidRDefault="0019603A" w:rsidP="004B07FA">
      <w:pPr>
        <w:rPr>
          <w:rFonts w:cs="Arial"/>
          <w:b/>
          <w:color w:val="000000"/>
          <w:sz w:val="18"/>
          <w:szCs w:val="18"/>
          <w:u w:val="single"/>
        </w:rPr>
      </w:pPr>
    </w:p>
    <w:p w14:paraId="56154A3E" w14:textId="3BE8ACF4" w:rsidR="004B07FA" w:rsidRPr="00B6105F" w:rsidRDefault="004B07FA" w:rsidP="004B07FA">
      <w:p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>Tidsplan - skydetider</w:t>
      </w:r>
    </w:p>
    <w:p w14:paraId="09CE10B5" w14:textId="729DAE54" w:rsidR="004B07FA" w:rsidRPr="00B6105F" w:rsidRDefault="00D46F25" w:rsidP="004B07FA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B6105F">
        <w:rPr>
          <w:rFonts w:ascii="Verdana" w:hAnsi="Verdana" w:cs="Arial"/>
          <w:bCs/>
          <w:color w:val="000000"/>
          <w:szCs w:val="18"/>
        </w:rPr>
        <w:t xml:space="preserve">Hovedskydningstider </w:t>
      </w:r>
      <w:r w:rsidR="004B07FA" w:rsidRPr="00B6105F">
        <w:rPr>
          <w:rFonts w:ascii="Verdana" w:hAnsi="Verdana" w:cs="Arial"/>
          <w:bCs/>
          <w:color w:val="000000"/>
          <w:szCs w:val="18"/>
        </w:rPr>
        <w:t xml:space="preserve">samt disses foreløbige fordeling på landsdelsforeninger fremgår af vedlagte oversigtsskemaer til landsdelene. </w:t>
      </w:r>
    </w:p>
    <w:p w14:paraId="41639D9C" w14:textId="15FED779" w:rsidR="004B07FA" w:rsidRPr="00B6105F" w:rsidRDefault="004B07FA" w:rsidP="004B07FA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B6105F">
        <w:rPr>
          <w:rFonts w:ascii="Verdana" w:hAnsi="Verdana" w:cs="Arial"/>
          <w:bCs/>
          <w:color w:val="000000"/>
          <w:szCs w:val="18"/>
        </w:rPr>
        <w:t>Landsdelene skal inden for de tildelte tider sikre, at de</w:t>
      </w:r>
      <w:r w:rsidR="00D46F25" w:rsidRPr="00B6105F">
        <w:rPr>
          <w:rFonts w:ascii="Verdana" w:hAnsi="Verdana" w:cs="Arial"/>
          <w:bCs/>
          <w:color w:val="000000"/>
          <w:szCs w:val="18"/>
        </w:rPr>
        <w:t>r er plads til foreningsholdene.</w:t>
      </w:r>
    </w:p>
    <w:p w14:paraId="2B56273B" w14:textId="77777777" w:rsidR="00536380" w:rsidRPr="00B6105F" w:rsidRDefault="00536380" w:rsidP="007B36B0">
      <w:pPr>
        <w:rPr>
          <w:b/>
          <w:color w:val="000000"/>
          <w:sz w:val="20"/>
          <w:szCs w:val="20"/>
          <w:u w:val="single"/>
        </w:rPr>
      </w:pPr>
    </w:p>
    <w:p w14:paraId="3090151D" w14:textId="2FCD0EB0" w:rsidR="004F1568" w:rsidRPr="00B6105F" w:rsidRDefault="004F1568" w:rsidP="007B36B0">
      <w:pPr>
        <w:rPr>
          <w:b/>
          <w:color w:val="000000"/>
          <w:sz w:val="20"/>
          <w:szCs w:val="20"/>
          <w:u w:val="single"/>
        </w:rPr>
      </w:pPr>
    </w:p>
    <w:p w14:paraId="454C73EF" w14:textId="2945DE42" w:rsidR="006C5536" w:rsidRPr="00B6105F" w:rsidRDefault="00AE6D9C" w:rsidP="006C5536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Hold til h</w:t>
      </w:r>
      <w:r w:rsidR="006C5536" w:rsidRPr="00B6105F">
        <w:rPr>
          <w:b/>
          <w:color w:val="000000"/>
          <w:sz w:val="18"/>
          <w:szCs w:val="18"/>
          <w:u w:val="single"/>
        </w:rPr>
        <w:t>oldskydninger</w:t>
      </w:r>
      <w:r w:rsidRPr="00B6105F">
        <w:rPr>
          <w:b/>
          <w:color w:val="000000"/>
          <w:sz w:val="18"/>
          <w:szCs w:val="18"/>
          <w:u w:val="single"/>
        </w:rPr>
        <w:t xml:space="preserve"> på 50 og 200m</w:t>
      </w:r>
    </w:p>
    <w:p w14:paraId="21086A2C" w14:textId="7494007E" w:rsidR="006C5536" w:rsidRPr="00B6105F" w:rsidRDefault="003E1D7D" w:rsidP="006C5536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 xml:space="preserve">Landsdelene må </w:t>
      </w:r>
      <w:r w:rsidRPr="00F85440">
        <w:rPr>
          <w:color w:val="000000"/>
          <w:spacing w:val="-2"/>
          <w:sz w:val="18"/>
          <w:szCs w:val="18"/>
        </w:rPr>
        <w:t>til DM 2021</w:t>
      </w:r>
      <w:r w:rsidR="006C5536" w:rsidRPr="00B6105F">
        <w:rPr>
          <w:color w:val="000000"/>
          <w:spacing w:val="-2"/>
          <w:sz w:val="18"/>
          <w:szCs w:val="18"/>
        </w:rPr>
        <w:t xml:space="preserve"> stille med;</w:t>
      </w:r>
    </w:p>
    <w:p w14:paraId="5ADDE55C" w14:textId="77777777" w:rsidR="006C5536" w:rsidRPr="00B6105F" w:rsidRDefault="006C5536" w:rsidP="006C5536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B6105F">
        <w:rPr>
          <w:color w:val="000000"/>
          <w:spacing w:val="-2"/>
          <w:sz w:val="18"/>
          <w:szCs w:val="18"/>
        </w:rPr>
        <w:t>1 landsdelshold pr. DGI landsdel og op til 4 foreningshold i hver række (bemærk foreningsholdene skal være fra forskellige foreninger)</w:t>
      </w:r>
    </w:p>
    <w:p w14:paraId="0DB4F04A" w14:textId="19D1465F" w:rsidR="006C5536" w:rsidRPr="00B6105F" w:rsidRDefault="00AE6D9C" w:rsidP="006C5536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B6105F">
        <w:rPr>
          <w:color w:val="000000"/>
          <w:spacing w:val="-2"/>
          <w:sz w:val="18"/>
          <w:szCs w:val="18"/>
        </w:rPr>
        <w:t>OBS: A</w:t>
      </w:r>
      <w:r w:rsidR="006C5536" w:rsidRPr="00B6105F">
        <w:rPr>
          <w:color w:val="000000"/>
          <w:spacing w:val="-2"/>
          <w:sz w:val="18"/>
          <w:szCs w:val="18"/>
        </w:rPr>
        <w:t xml:space="preserve">ntal hold der må stilles med, er forskellig fra landsdel til landsdel på 50 meter, </w:t>
      </w:r>
      <w:r w:rsidRPr="00B6105F">
        <w:rPr>
          <w:color w:val="000000"/>
          <w:spacing w:val="-2"/>
          <w:sz w:val="18"/>
          <w:szCs w:val="18"/>
        </w:rPr>
        <w:t>pga</w:t>
      </w:r>
      <w:r w:rsidR="006C5536" w:rsidRPr="00B6105F">
        <w:rPr>
          <w:color w:val="000000"/>
          <w:spacing w:val="-2"/>
          <w:sz w:val="18"/>
          <w:szCs w:val="18"/>
        </w:rPr>
        <w:t xml:space="preserve"> kapacitetsproblemer.</w:t>
      </w:r>
    </w:p>
    <w:p w14:paraId="0C857CB6" w14:textId="77777777" w:rsidR="00750688" w:rsidRPr="00B6105F" w:rsidRDefault="00750688" w:rsidP="006C5536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0CE3D9B" w14:textId="77777777" w:rsidR="00AE6D9C" w:rsidRPr="00B6105F" w:rsidRDefault="00AE6D9C" w:rsidP="006C5536">
      <w:pPr>
        <w:tabs>
          <w:tab w:val="left" w:pos="-1152"/>
          <w:tab w:val="left" w:pos="0"/>
          <w:tab w:val="left" w:pos="288"/>
          <w:tab w:val="left" w:pos="9792"/>
        </w:tabs>
        <w:rPr>
          <w:color w:val="FF0000"/>
          <w:spacing w:val="-2"/>
          <w:sz w:val="18"/>
          <w:szCs w:val="18"/>
        </w:rPr>
      </w:pPr>
    </w:p>
    <w:p w14:paraId="795329E6" w14:textId="12CBE4A0" w:rsidR="00466EF8" w:rsidRPr="00B6105F" w:rsidRDefault="00466EF8" w:rsidP="00466EF8">
      <w:pPr>
        <w:rPr>
          <w:b/>
          <w:sz w:val="18"/>
          <w:szCs w:val="18"/>
        </w:rPr>
      </w:pPr>
      <w:r w:rsidRPr="00B6105F">
        <w:rPr>
          <w:b/>
          <w:sz w:val="18"/>
          <w:szCs w:val="18"/>
        </w:rPr>
        <w:t xml:space="preserve">Fordeling af </w:t>
      </w:r>
      <w:r w:rsidR="00AE6D9C" w:rsidRPr="00B6105F">
        <w:rPr>
          <w:b/>
          <w:sz w:val="18"/>
          <w:szCs w:val="18"/>
        </w:rPr>
        <w:t xml:space="preserve">forenings </w:t>
      </w:r>
      <w:r w:rsidRPr="00B6105F">
        <w:rPr>
          <w:b/>
          <w:sz w:val="18"/>
          <w:szCs w:val="18"/>
        </w:rPr>
        <w:t xml:space="preserve">hold ved DM </w:t>
      </w:r>
      <w:r w:rsidRPr="00F85440">
        <w:rPr>
          <w:b/>
          <w:sz w:val="18"/>
          <w:szCs w:val="18"/>
        </w:rPr>
        <w:t>50m 20</w:t>
      </w:r>
      <w:r w:rsidR="003E1D7D" w:rsidRPr="00F85440">
        <w:rPr>
          <w:b/>
          <w:sz w:val="18"/>
          <w:szCs w:val="18"/>
        </w:rPr>
        <w:t>21</w:t>
      </w:r>
      <w:r w:rsidRPr="00F85440">
        <w:rPr>
          <w:b/>
          <w:sz w:val="18"/>
          <w:szCs w:val="18"/>
        </w:rPr>
        <w:t>:</w:t>
      </w:r>
      <w:r w:rsidRPr="00B6105F">
        <w:rPr>
          <w:b/>
          <w:sz w:val="18"/>
          <w:szCs w:val="18"/>
        </w:rPr>
        <w:t xml:space="preserve"> </w:t>
      </w:r>
    </w:p>
    <w:p w14:paraId="45AA42AF" w14:textId="40768E50" w:rsidR="004F1568" w:rsidRPr="00B6105F" w:rsidRDefault="004F1568" w:rsidP="007B36B0">
      <w:pPr>
        <w:rPr>
          <w:b/>
          <w:color w:val="000000"/>
          <w:sz w:val="20"/>
          <w:szCs w:val="20"/>
          <w:u w:val="single"/>
        </w:rPr>
      </w:pPr>
    </w:p>
    <w:p w14:paraId="57160048" w14:textId="12B6E32A" w:rsidR="009556D2" w:rsidRPr="00B6105F" w:rsidRDefault="00BB2F00" w:rsidP="009556D2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  <w:r w:rsidRPr="00B6105F">
        <w:rPr>
          <w:noProof/>
        </w:rPr>
        <w:drawing>
          <wp:inline distT="0" distB="0" distL="0" distR="0" wp14:anchorId="7A2866E3" wp14:editId="7B000879">
            <wp:extent cx="3247619" cy="3323809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247619" cy="3323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6DBA08" w14:textId="79952E80" w:rsidR="00AA22EF" w:rsidRPr="00B6105F" w:rsidRDefault="00AA22EF" w:rsidP="009556D2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</w:p>
    <w:p w14:paraId="6B0B0A07" w14:textId="718A3C8E" w:rsidR="00AA22EF" w:rsidRPr="00B6105F" w:rsidRDefault="00AA22EF" w:rsidP="009556D2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</w:p>
    <w:p w14:paraId="5090A763" w14:textId="6C0A3203" w:rsidR="009556D2" w:rsidRPr="00B6105F" w:rsidRDefault="004B07FA" w:rsidP="009556D2">
      <w:pPr>
        <w:pStyle w:val="7KolOverskrift"/>
        <w:numPr>
          <w:ilvl w:val="12"/>
          <w:numId w:val="0"/>
        </w:numPr>
        <w:tabs>
          <w:tab w:val="clear" w:pos="737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bCs/>
          <w:color w:val="000000"/>
          <w:szCs w:val="18"/>
          <w:u w:val="single"/>
        </w:rPr>
      </w:pPr>
      <w:r w:rsidRPr="00B6105F">
        <w:rPr>
          <w:rFonts w:ascii="Verdana" w:hAnsi="Verdana" w:cs="Arial"/>
          <w:bCs/>
          <w:color w:val="000000"/>
          <w:szCs w:val="18"/>
          <w:u w:val="single"/>
        </w:rPr>
        <w:t>Holdskydninger</w:t>
      </w:r>
    </w:p>
    <w:p w14:paraId="58726B70" w14:textId="2FC527C5" w:rsidR="009556D2" w:rsidRPr="00B6105F" w:rsidRDefault="009556D2" w:rsidP="009556D2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</w:tabs>
        <w:rPr>
          <w:rFonts w:ascii="Verdana" w:hAnsi="Verdana" w:cs="Arial"/>
          <w:color w:val="000000"/>
          <w:szCs w:val="18"/>
        </w:rPr>
      </w:pPr>
      <w:r w:rsidRPr="00B6105F">
        <w:rPr>
          <w:rFonts w:ascii="Verdana" w:hAnsi="Verdana" w:cs="Arial"/>
          <w:color w:val="000000"/>
          <w:szCs w:val="18"/>
        </w:rPr>
        <w:t xml:space="preserve">Skytter på foreningshold skal skyde samlet og </w:t>
      </w:r>
      <w:r w:rsidR="00AE6D9C" w:rsidRPr="00B6105F">
        <w:rPr>
          <w:rFonts w:ascii="Verdana" w:hAnsi="Verdana" w:cs="Arial"/>
          <w:color w:val="000000"/>
          <w:szCs w:val="18"/>
        </w:rPr>
        <w:t>være placeret</w:t>
      </w:r>
      <w:r w:rsidRPr="00B6105F">
        <w:rPr>
          <w:rFonts w:ascii="Verdana" w:hAnsi="Verdana" w:cs="Arial"/>
          <w:color w:val="000000"/>
          <w:szCs w:val="18"/>
        </w:rPr>
        <w:t xml:space="preserve"> ved siden af hinanden</w:t>
      </w:r>
      <w:r w:rsidR="00AE6D9C" w:rsidRPr="00B6105F">
        <w:rPr>
          <w:rFonts w:ascii="Verdana" w:hAnsi="Verdana" w:cs="Arial"/>
          <w:color w:val="000000"/>
          <w:szCs w:val="18"/>
        </w:rPr>
        <w:t>, dette gælder både 50m og 200m.</w:t>
      </w:r>
    </w:p>
    <w:p w14:paraId="38909CCD" w14:textId="7C89F896" w:rsidR="009556D2" w:rsidRPr="00B6105F" w:rsidRDefault="005D4906" w:rsidP="005D4906">
      <w:pPr>
        <w:tabs>
          <w:tab w:val="left" w:pos="-1152"/>
          <w:tab w:val="left" w:pos="0"/>
          <w:tab w:val="left" w:pos="288"/>
          <w:tab w:val="left" w:pos="9792"/>
        </w:tabs>
        <w:rPr>
          <w:sz w:val="18"/>
          <w:szCs w:val="18"/>
        </w:rPr>
      </w:pPr>
      <w:r w:rsidRPr="00B6105F">
        <w:rPr>
          <w:sz w:val="18"/>
          <w:szCs w:val="18"/>
        </w:rPr>
        <w:t>Skytter, som deltager i foreningsholdsfinalerne, skal melde på banen til skydelederen inden skydningen starter, om finaleskydningens resultat samtidig skal være gældende som skyttens individuellemesterskabs</w:t>
      </w:r>
      <w:r w:rsidRPr="00B6105F">
        <w:rPr>
          <w:sz w:val="18"/>
          <w:szCs w:val="18"/>
        </w:rPr>
        <w:softHyphen/>
        <w:t>resultat</w:t>
      </w:r>
    </w:p>
    <w:p w14:paraId="616797A2" w14:textId="734ED39C" w:rsidR="006C5536" w:rsidRPr="00B6105F" w:rsidRDefault="006C5536" w:rsidP="007B36B0">
      <w:pPr>
        <w:rPr>
          <w:b/>
          <w:color w:val="000000"/>
          <w:sz w:val="20"/>
          <w:szCs w:val="20"/>
          <w:u w:val="single"/>
        </w:rPr>
      </w:pPr>
    </w:p>
    <w:p w14:paraId="32190241" w14:textId="6515E3C4" w:rsidR="006C5536" w:rsidRPr="00B6105F" w:rsidRDefault="006C5536" w:rsidP="007B36B0">
      <w:pPr>
        <w:rPr>
          <w:b/>
          <w:color w:val="000000"/>
          <w:sz w:val="20"/>
          <w:szCs w:val="20"/>
          <w:u w:val="single"/>
        </w:rPr>
      </w:pPr>
    </w:p>
    <w:p w14:paraId="47DDA931" w14:textId="4EBB06C5" w:rsidR="006C5536" w:rsidRPr="00B6105F" w:rsidRDefault="00B66200" w:rsidP="006C5536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b/>
          <w:spacing w:val="-2"/>
          <w:sz w:val="18"/>
          <w:szCs w:val="18"/>
        </w:rPr>
      </w:pPr>
      <w:r w:rsidRPr="00B6105F">
        <w:rPr>
          <w:b/>
          <w:spacing w:val="-2"/>
          <w:sz w:val="18"/>
          <w:szCs w:val="18"/>
          <w:u w:val="single"/>
        </w:rPr>
        <w:t>Hold s</w:t>
      </w:r>
      <w:r w:rsidR="006C5536" w:rsidRPr="00B6105F">
        <w:rPr>
          <w:b/>
          <w:spacing w:val="-2"/>
          <w:sz w:val="18"/>
          <w:szCs w:val="18"/>
          <w:u w:val="single"/>
        </w:rPr>
        <w:t xml:space="preserve">eneste </w:t>
      </w:r>
      <w:r w:rsidRPr="00B6105F">
        <w:rPr>
          <w:b/>
          <w:spacing w:val="-2"/>
          <w:sz w:val="18"/>
          <w:szCs w:val="18"/>
          <w:u w:val="single"/>
        </w:rPr>
        <w:t xml:space="preserve">mulige hovedskydningstid </w:t>
      </w:r>
      <w:r w:rsidR="006C5536" w:rsidRPr="00B6105F">
        <w:rPr>
          <w:b/>
          <w:spacing w:val="-2"/>
          <w:sz w:val="18"/>
          <w:szCs w:val="18"/>
          <w:u w:val="single"/>
        </w:rPr>
        <w:tab/>
      </w:r>
      <w:r w:rsidR="006C5536" w:rsidRPr="00B6105F">
        <w:rPr>
          <w:b/>
          <w:bCs/>
          <w:spacing w:val="-2"/>
          <w:sz w:val="18"/>
          <w:szCs w:val="18"/>
          <w:u w:val="single"/>
        </w:rPr>
        <w:t>50 meter</w:t>
      </w:r>
      <w:r w:rsidR="006C5536" w:rsidRPr="00B6105F">
        <w:rPr>
          <w:b/>
          <w:spacing w:val="-2"/>
          <w:sz w:val="18"/>
          <w:szCs w:val="18"/>
          <w:u w:val="single"/>
        </w:rPr>
        <w:t xml:space="preserve">     </w:t>
      </w:r>
      <w:r w:rsidR="006C5536" w:rsidRPr="00B6105F">
        <w:rPr>
          <w:b/>
          <w:bCs/>
          <w:spacing w:val="-2"/>
          <w:sz w:val="18"/>
          <w:szCs w:val="18"/>
          <w:u w:val="single"/>
        </w:rPr>
        <w:t>200 meter</w:t>
      </w:r>
      <w:r w:rsidR="006C5536" w:rsidRPr="00B6105F">
        <w:rPr>
          <w:b/>
          <w:spacing w:val="-2"/>
          <w:sz w:val="18"/>
          <w:szCs w:val="18"/>
        </w:rPr>
        <w:tab/>
      </w:r>
    </w:p>
    <w:p w14:paraId="6880B18E" w14:textId="77777777" w:rsidR="00B66200" w:rsidRPr="00B6105F" w:rsidRDefault="00B66200" w:rsidP="006C5536">
      <w:pPr>
        <w:tabs>
          <w:tab w:val="left" w:pos="-1152"/>
          <w:tab w:val="left" w:pos="0"/>
          <w:tab w:val="left" w:pos="288"/>
          <w:tab w:val="left" w:pos="5103"/>
          <w:tab w:val="left" w:pos="7371"/>
          <w:tab w:val="left" w:pos="9792"/>
        </w:tabs>
        <w:rPr>
          <w:b/>
          <w:spacing w:val="-2"/>
          <w:sz w:val="18"/>
          <w:szCs w:val="18"/>
          <w:u w:val="single"/>
        </w:rPr>
      </w:pPr>
    </w:p>
    <w:p w14:paraId="1DB0A4A7" w14:textId="7755BEE4" w:rsidR="006C5536" w:rsidRPr="00B6105F" w:rsidRDefault="006C5536" w:rsidP="006C5536">
      <w:pPr>
        <w:rPr>
          <w:sz w:val="18"/>
          <w:szCs w:val="18"/>
        </w:rPr>
      </w:pPr>
      <w:r w:rsidRPr="00B6105F">
        <w:rPr>
          <w:sz w:val="18"/>
          <w:szCs w:val="18"/>
        </w:rPr>
        <w:t>BK</w:t>
      </w:r>
      <w:r w:rsidR="00B66200" w:rsidRPr="00B6105F">
        <w:rPr>
          <w:sz w:val="18"/>
          <w:szCs w:val="18"/>
        </w:rPr>
        <w:t xml:space="preserve"> foreningshold </w:t>
      </w:r>
      <w:r w:rsidRPr="00B6105F">
        <w:rPr>
          <w:sz w:val="18"/>
          <w:szCs w:val="18"/>
        </w:rPr>
        <w:t>(lørdag 1</w:t>
      </w:r>
      <w:r w:rsidR="003E1D7D">
        <w:rPr>
          <w:sz w:val="18"/>
          <w:szCs w:val="18"/>
        </w:rPr>
        <w:t>1</w:t>
      </w:r>
      <w:r w:rsidRPr="00B6105F">
        <w:rPr>
          <w:sz w:val="18"/>
          <w:szCs w:val="18"/>
        </w:rPr>
        <w:t>. sept.)</w:t>
      </w:r>
      <w:r w:rsidRPr="00B6105F">
        <w:rPr>
          <w:sz w:val="18"/>
          <w:szCs w:val="18"/>
        </w:rPr>
        <w:tab/>
      </w:r>
      <w:r w:rsidRPr="00B6105F">
        <w:rPr>
          <w:sz w:val="18"/>
          <w:szCs w:val="18"/>
        </w:rPr>
        <w:tab/>
        <w:t>1</w:t>
      </w:r>
      <w:r w:rsidR="00314251" w:rsidRPr="00B6105F">
        <w:rPr>
          <w:sz w:val="18"/>
          <w:szCs w:val="18"/>
        </w:rPr>
        <w:t>4</w:t>
      </w:r>
      <w:r w:rsidRPr="00B6105F">
        <w:rPr>
          <w:sz w:val="18"/>
          <w:szCs w:val="18"/>
        </w:rPr>
        <w:t>.</w:t>
      </w:r>
      <w:r w:rsidR="0043606F">
        <w:rPr>
          <w:sz w:val="18"/>
          <w:szCs w:val="18"/>
        </w:rPr>
        <w:t>20</w:t>
      </w:r>
      <w:r w:rsidRPr="00B6105F">
        <w:rPr>
          <w:sz w:val="18"/>
          <w:szCs w:val="18"/>
        </w:rPr>
        <w:tab/>
        <w:t>12.</w:t>
      </w:r>
      <w:r w:rsidR="0043606F">
        <w:rPr>
          <w:sz w:val="18"/>
          <w:szCs w:val="18"/>
        </w:rPr>
        <w:t>2</w:t>
      </w:r>
      <w:r w:rsidRPr="00B6105F">
        <w:rPr>
          <w:sz w:val="18"/>
          <w:szCs w:val="18"/>
        </w:rPr>
        <w:t>0</w:t>
      </w:r>
    </w:p>
    <w:p w14:paraId="1CA96B12" w14:textId="2DD2A71B" w:rsidR="006C5536" w:rsidRPr="00B6105F" w:rsidRDefault="006C5536" w:rsidP="006C5536">
      <w:pPr>
        <w:rPr>
          <w:sz w:val="18"/>
          <w:szCs w:val="18"/>
        </w:rPr>
      </w:pPr>
      <w:r w:rsidRPr="00B6105F">
        <w:rPr>
          <w:sz w:val="18"/>
          <w:szCs w:val="18"/>
        </w:rPr>
        <w:t>JUN</w:t>
      </w:r>
      <w:r w:rsidR="00B66200" w:rsidRPr="00B6105F">
        <w:rPr>
          <w:sz w:val="18"/>
          <w:szCs w:val="18"/>
        </w:rPr>
        <w:t xml:space="preserve"> foreningshold </w:t>
      </w:r>
      <w:r w:rsidRPr="00B6105F">
        <w:rPr>
          <w:sz w:val="18"/>
          <w:szCs w:val="18"/>
        </w:rPr>
        <w:t>(lørdag 1</w:t>
      </w:r>
      <w:r w:rsidR="003E1D7D">
        <w:rPr>
          <w:sz w:val="18"/>
          <w:szCs w:val="18"/>
        </w:rPr>
        <w:t>1</w:t>
      </w:r>
      <w:r w:rsidRPr="00B6105F">
        <w:rPr>
          <w:sz w:val="18"/>
          <w:szCs w:val="18"/>
        </w:rPr>
        <w:t>. sept.)</w:t>
      </w:r>
      <w:r w:rsidRPr="00B6105F">
        <w:rPr>
          <w:sz w:val="18"/>
          <w:szCs w:val="18"/>
        </w:rPr>
        <w:tab/>
      </w:r>
      <w:r w:rsidRPr="00B6105F">
        <w:rPr>
          <w:sz w:val="18"/>
          <w:szCs w:val="18"/>
        </w:rPr>
        <w:tab/>
        <w:t>15.</w:t>
      </w:r>
      <w:r w:rsidR="00314251" w:rsidRPr="00B6105F">
        <w:rPr>
          <w:sz w:val="18"/>
          <w:szCs w:val="18"/>
        </w:rPr>
        <w:t>00</w:t>
      </w:r>
      <w:r w:rsidRPr="00B6105F">
        <w:rPr>
          <w:sz w:val="18"/>
          <w:szCs w:val="18"/>
        </w:rPr>
        <w:tab/>
        <w:t>1</w:t>
      </w:r>
      <w:r w:rsidR="0043606F">
        <w:rPr>
          <w:sz w:val="18"/>
          <w:szCs w:val="18"/>
        </w:rPr>
        <w:t>3.00</w:t>
      </w:r>
    </w:p>
    <w:p w14:paraId="6E23C9E5" w14:textId="56D220C5" w:rsidR="005D4906" w:rsidRPr="00B6105F" w:rsidRDefault="005D4906" w:rsidP="007B36B0">
      <w:pPr>
        <w:rPr>
          <w:b/>
          <w:color w:val="000000"/>
          <w:sz w:val="20"/>
          <w:szCs w:val="20"/>
          <w:u w:val="single"/>
        </w:rPr>
      </w:pPr>
    </w:p>
    <w:p w14:paraId="56401030" w14:textId="067F9C70" w:rsidR="005607CC" w:rsidRPr="00B6105F" w:rsidRDefault="005607CC" w:rsidP="007B36B0">
      <w:pPr>
        <w:rPr>
          <w:b/>
          <w:color w:val="000000"/>
          <w:sz w:val="20"/>
          <w:szCs w:val="20"/>
          <w:u w:val="single"/>
        </w:rPr>
      </w:pPr>
    </w:p>
    <w:p w14:paraId="68A134AD" w14:textId="27529684" w:rsidR="005607CC" w:rsidRPr="00B6105F" w:rsidRDefault="005607CC" w:rsidP="007B36B0">
      <w:pPr>
        <w:rPr>
          <w:b/>
          <w:color w:val="000000"/>
          <w:sz w:val="20"/>
          <w:szCs w:val="20"/>
          <w:u w:val="single"/>
        </w:rPr>
      </w:pPr>
    </w:p>
    <w:p w14:paraId="26651AA0" w14:textId="77777777" w:rsidR="005607CC" w:rsidRPr="00B6105F" w:rsidRDefault="005607CC" w:rsidP="007B36B0">
      <w:pPr>
        <w:rPr>
          <w:b/>
          <w:color w:val="000000"/>
          <w:sz w:val="20"/>
          <w:szCs w:val="20"/>
          <w:u w:val="single"/>
        </w:rPr>
      </w:pPr>
    </w:p>
    <w:p w14:paraId="1D173ECD" w14:textId="77777777" w:rsidR="00D46F25" w:rsidRPr="00B6105F" w:rsidRDefault="00D46F25" w:rsidP="00466EF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</w:p>
    <w:p w14:paraId="45475EE3" w14:textId="02193BC9" w:rsidR="00466EF8" w:rsidRPr="00B6105F" w:rsidRDefault="00466EF8" w:rsidP="00466EF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 w:rsidRPr="00B6105F">
        <w:rPr>
          <w:b/>
          <w:color w:val="000000"/>
          <w:spacing w:val="-3"/>
          <w:sz w:val="18"/>
          <w:szCs w:val="18"/>
          <w:u w:val="single"/>
          <w:lang w:val="nb-NO"/>
        </w:rPr>
        <w:t>Finaleskydning foreningshold:</w:t>
      </w:r>
    </w:p>
    <w:p w14:paraId="4B29217F" w14:textId="4014B5C5" w:rsidR="00972A70" w:rsidRPr="00B6105F" w:rsidRDefault="00972A70" w:rsidP="00466EF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B6105F">
        <w:rPr>
          <w:color w:val="000000"/>
          <w:spacing w:val="-3"/>
          <w:sz w:val="18"/>
          <w:szCs w:val="18"/>
          <w:lang w:val="nb-NO"/>
        </w:rPr>
        <w:t xml:space="preserve">De 4 bedste hold i hver række på 50 og 200m                                                                                 </w:t>
      </w:r>
    </w:p>
    <w:p w14:paraId="4A07CFEE" w14:textId="37AEFCE2" w:rsidR="00972A70" w:rsidRPr="00B6105F" w:rsidRDefault="00972A70" w:rsidP="00466EF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  <w:lang w:val="nb-NO"/>
        </w:rPr>
      </w:pPr>
      <w:r w:rsidRPr="00B6105F">
        <w:rPr>
          <w:color w:val="000000"/>
          <w:spacing w:val="-3"/>
          <w:sz w:val="18"/>
          <w:szCs w:val="18"/>
          <w:lang w:val="nb-NO"/>
        </w:rPr>
        <w:tab/>
        <w:t xml:space="preserve">                                                                                 </w:t>
      </w:r>
      <w:r w:rsidRPr="00B6105F">
        <w:rPr>
          <w:b/>
          <w:color w:val="000000"/>
          <w:spacing w:val="-3"/>
          <w:sz w:val="18"/>
          <w:szCs w:val="18"/>
          <w:u w:val="single"/>
          <w:lang w:val="nb-NO"/>
        </w:rPr>
        <w:t>50 meter      200 meter</w:t>
      </w:r>
    </w:p>
    <w:p w14:paraId="5AFD7449" w14:textId="69B25B2A" w:rsidR="00972A70" w:rsidRPr="00F85440" w:rsidRDefault="003E1D7D" w:rsidP="00466EF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F85440">
        <w:rPr>
          <w:color w:val="000000"/>
          <w:spacing w:val="-3"/>
          <w:sz w:val="18"/>
          <w:szCs w:val="18"/>
          <w:lang w:val="nb-NO"/>
        </w:rPr>
        <w:t>BK lørdag d. 11</w:t>
      </w:r>
      <w:r w:rsidR="00972A70" w:rsidRPr="00F85440">
        <w:rPr>
          <w:color w:val="000000"/>
          <w:spacing w:val="-3"/>
          <w:sz w:val="18"/>
          <w:szCs w:val="18"/>
          <w:lang w:val="nb-NO"/>
        </w:rPr>
        <w:t>. sep.                                                        kl. 1</w:t>
      </w:r>
      <w:r w:rsidR="00314251" w:rsidRPr="00F85440">
        <w:rPr>
          <w:color w:val="000000"/>
          <w:spacing w:val="-3"/>
          <w:sz w:val="18"/>
          <w:szCs w:val="18"/>
          <w:lang w:val="nb-NO"/>
        </w:rPr>
        <w:t>6</w:t>
      </w:r>
      <w:r w:rsidR="00972A70" w:rsidRPr="00F85440">
        <w:rPr>
          <w:color w:val="000000"/>
          <w:spacing w:val="-3"/>
          <w:sz w:val="18"/>
          <w:szCs w:val="18"/>
          <w:lang w:val="nb-NO"/>
        </w:rPr>
        <w:t>.</w:t>
      </w:r>
      <w:r w:rsidR="0043606F">
        <w:rPr>
          <w:color w:val="000000"/>
          <w:spacing w:val="-3"/>
          <w:sz w:val="18"/>
          <w:szCs w:val="18"/>
          <w:lang w:val="nb-NO"/>
        </w:rPr>
        <w:t>2</w:t>
      </w:r>
      <w:r w:rsidR="00972A70" w:rsidRPr="00F85440">
        <w:rPr>
          <w:color w:val="000000"/>
          <w:spacing w:val="-3"/>
          <w:sz w:val="18"/>
          <w:szCs w:val="18"/>
          <w:lang w:val="nb-NO"/>
        </w:rPr>
        <w:t>0         kl. 1</w:t>
      </w:r>
      <w:r w:rsidR="0043606F">
        <w:rPr>
          <w:color w:val="000000"/>
          <w:spacing w:val="-3"/>
          <w:sz w:val="18"/>
          <w:szCs w:val="18"/>
          <w:lang w:val="nb-NO"/>
        </w:rPr>
        <w:t>4.20</w:t>
      </w:r>
      <w:r w:rsidR="00972A70" w:rsidRPr="00F85440">
        <w:rPr>
          <w:color w:val="000000"/>
          <w:spacing w:val="-3"/>
          <w:sz w:val="18"/>
          <w:szCs w:val="18"/>
          <w:lang w:val="nb-NO"/>
        </w:rPr>
        <w:t xml:space="preserve"> </w:t>
      </w:r>
    </w:p>
    <w:p w14:paraId="54A22CA6" w14:textId="7836B8A7" w:rsidR="00972A70" w:rsidRPr="00B6105F" w:rsidRDefault="003E1D7D" w:rsidP="00466EF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3"/>
          <w:sz w:val="18"/>
          <w:szCs w:val="18"/>
          <w:lang w:val="nb-NO"/>
        </w:rPr>
      </w:pPr>
      <w:r w:rsidRPr="00F85440">
        <w:rPr>
          <w:color w:val="000000"/>
          <w:spacing w:val="-3"/>
          <w:sz w:val="18"/>
          <w:szCs w:val="18"/>
          <w:lang w:val="nb-NO"/>
        </w:rPr>
        <w:t>Junior lørdag d. 11</w:t>
      </w:r>
      <w:r w:rsidR="00972A70" w:rsidRPr="00F85440">
        <w:rPr>
          <w:color w:val="000000"/>
          <w:spacing w:val="-3"/>
          <w:sz w:val="18"/>
          <w:szCs w:val="18"/>
          <w:lang w:val="nb-NO"/>
        </w:rPr>
        <w:t>. sep.</w:t>
      </w:r>
      <w:r w:rsidR="00972A70" w:rsidRPr="00B6105F">
        <w:rPr>
          <w:color w:val="000000"/>
          <w:spacing w:val="-3"/>
          <w:sz w:val="18"/>
          <w:szCs w:val="18"/>
          <w:lang w:val="nb-NO"/>
        </w:rPr>
        <w:t xml:space="preserve">                                                   Kl. 1</w:t>
      </w:r>
      <w:r w:rsidR="0043606F">
        <w:rPr>
          <w:color w:val="000000"/>
          <w:spacing w:val="-3"/>
          <w:sz w:val="18"/>
          <w:szCs w:val="18"/>
          <w:lang w:val="nb-NO"/>
        </w:rPr>
        <w:t>7.00</w:t>
      </w:r>
      <w:r w:rsidR="00972A70" w:rsidRPr="00B6105F">
        <w:rPr>
          <w:color w:val="000000"/>
          <w:spacing w:val="-3"/>
          <w:sz w:val="18"/>
          <w:szCs w:val="18"/>
          <w:lang w:val="nb-NO"/>
        </w:rPr>
        <w:t xml:space="preserve">         kl. 1</w:t>
      </w:r>
      <w:r w:rsidR="0043606F">
        <w:rPr>
          <w:color w:val="000000"/>
          <w:spacing w:val="-3"/>
          <w:sz w:val="18"/>
          <w:szCs w:val="18"/>
          <w:lang w:val="nb-NO"/>
        </w:rPr>
        <w:t>5.00</w:t>
      </w:r>
      <w:r w:rsidR="00972A70" w:rsidRPr="00B6105F">
        <w:rPr>
          <w:color w:val="000000"/>
          <w:spacing w:val="-3"/>
          <w:sz w:val="18"/>
          <w:szCs w:val="18"/>
          <w:lang w:val="nb-NO"/>
        </w:rPr>
        <w:t xml:space="preserve">         </w:t>
      </w:r>
    </w:p>
    <w:p w14:paraId="617BC450" w14:textId="77777777" w:rsidR="00972A70" w:rsidRPr="00B6105F" w:rsidRDefault="00972A70" w:rsidP="00466EF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  <w:lang w:val="nb-NO"/>
        </w:rPr>
      </w:pPr>
    </w:p>
    <w:p w14:paraId="283FAD79" w14:textId="4D556E78" w:rsidR="00466EF8" w:rsidRPr="00B6105F" w:rsidRDefault="00466EF8" w:rsidP="00466EF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B6105F">
        <w:rPr>
          <w:color w:val="000000"/>
          <w:spacing w:val="-2"/>
          <w:sz w:val="18"/>
          <w:szCs w:val="18"/>
          <w:lang w:val="nb-NO"/>
        </w:rPr>
        <w:t xml:space="preserve">Hold med samme point sum, som nr. 4 deltager også i finalen. </w:t>
      </w:r>
      <w:r w:rsidRPr="00B6105F">
        <w:rPr>
          <w:color w:val="000000"/>
          <w:spacing w:val="-2"/>
          <w:sz w:val="18"/>
          <w:szCs w:val="18"/>
        </w:rPr>
        <w:t>Det er</w:t>
      </w:r>
      <w:r w:rsidRPr="00B6105F">
        <w:rPr>
          <w:b/>
          <w:color w:val="000000"/>
          <w:spacing w:val="-2"/>
          <w:sz w:val="18"/>
          <w:szCs w:val="18"/>
        </w:rPr>
        <w:t xml:space="preserve"> ikke</w:t>
      </w:r>
      <w:r w:rsidRPr="00B6105F">
        <w:rPr>
          <w:color w:val="000000"/>
          <w:spacing w:val="-2"/>
          <w:sz w:val="18"/>
          <w:szCs w:val="18"/>
        </w:rPr>
        <w:t xml:space="preserve"> tilladt at udskifte skytterne på holdet mellem hoved- og finaleskydningen.</w:t>
      </w:r>
    </w:p>
    <w:p w14:paraId="2DEED0E7" w14:textId="77777777" w:rsidR="00466EF8" w:rsidRPr="00B6105F" w:rsidRDefault="00466EF8" w:rsidP="00466EF8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AEA0E4D" w14:textId="77777777" w:rsidR="005D4906" w:rsidRPr="00B6105F" w:rsidRDefault="005D4906" w:rsidP="005D4906">
      <w:pPr>
        <w:numPr>
          <w:ilvl w:val="12"/>
          <w:numId w:val="0"/>
        </w:numPr>
        <w:rPr>
          <w:b/>
          <w:color w:val="000000"/>
          <w:spacing w:val="-3"/>
          <w:sz w:val="18"/>
          <w:szCs w:val="18"/>
          <w:u w:val="single"/>
        </w:rPr>
      </w:pPr>
    </w:p>
    <w:p w14:paraId="05ECEC94" w14:textId="11404D81" w:rsidR="005D4906" w:rsidRPr="00B6105F" w:rsidRDefault="005D4906" w:rsidP="005D4906">
      <w:pPr>
        <w:numPr>
          <w:ilvl w:val="12"/>
          <w:numId w:val="0"/>
        </w:numPr>
        <w:rPr>
          <w:rFonts w:cs="Arial"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>Hovedskydning:</w:t>
      </w:r>
    </w:p>
    <w:p w14:paraId="6D3C9EE3" w14:textId="77777777" w:rsidR="005D4906" w:rsidRPr="00B6105F" w:rsidRDefault="005D4906" w:rsidP="005D490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Der er fri tilmelding til stævnet. Skydetider tildeles iht. bloktider af landsdelsforeningen. Såfremt der er ledige hovedskydningstider, kan disse tildeles under stævnet i Vingsted. </w:t>
      </w:r>
    </w:p>
    <w:p w14:paraId="49A8625A" w14:textId="77777777" w:rsidR="005D4906" w:rsidRPr="00B6105F" w:rsidRDefault="005D4906" w:rsidP="005D4906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</w:p>
    <w:p w14:paraId="701DA925" w14:textId="2696C100" w:rsidR="008F07D8" w:rsidRPr="00B6105F" w:rsidRDefault="008F07D8" w:rsidP="005D4906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</w:p>
    <w:p w14:paraId="7A1B3D7D" w14:textId="77777777" w:rsidR="008F07D8" w:rsidRPr="00B6105F" w:rsidRDefault="008F07D8" w:rsidP="005D4906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</w:p>
    <w:p w14:paraId="1DDDA246" w14:textId="77777777" w:rsidR="005D4906" w:rsidRPr="00B6105F" w:rsidRDefault="005D4906" w:rsidP="005D4906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>Mesterskab:</w:t>
      </w:r>
    </w:p>
    <w:p w14:paraId="5AA7226E" w14:textId="77777777" w:rsidR="005D4906" w:rsidRPr="00B6105F" w:rsidRDefault="005D4906" w:rsidP="005D490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Der er fri tilmelding til mesterskabsskydningen i de individuelle konkurrencer. Vejledende mesterskabskrav vil være opslået på banen. Tilmelding til mesterskab kan kun ske under stævnet i Vingsted. </w:t>
      </w:r>
    </w:p>
    <w:p w14:paraId="58E0CF58" w14:textId="77777777" w:rsidR="005D4906" w:rsidRPr="00B6105F" w:rsidRDefault="005D4906" w:rsidP="005D490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437F46B3" w14:textId="77777777" w:rsidR="005D4906" w:rsidRPr="00B6105F" w:rsidRDefault="005D4906" w:rsidP="005D4906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B6105F">
        <w:rPr>
          <w:rFonts w:ascii="Verdana" w:hAnsi="Verdana" w:cs="Arial"/>
          <w:bCs/>
          <w:color w:val="000000"/>
          <w:szCs w:val="18"/>
        </w:rPr>
        <w:t>Mesterskaber skydes sideløbende med hovedskydningerne.</w:t>
      </w:r>
    </w:p>
    <w:p w14:paraId="04C811CE" w14:textId="77777777" w:rsidR="005D4906" w:rsidRPr="00B6105F" w:rsidRDefault="005D4906" w:rsidP="005D4906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B6105F">
        <w:rPr>
          <w:rFonts w:ascii="Verdana" w:hAnsi="Verdana" w:cs="Arial"/>
          <w:bCs/>
          <w:color w:val="000000"/>
          <w:szCs w:val="18"/>
        </w:rPr>
        <w:t>Senest skydetid er:</w:t>
      </w:r>
    </w:p>
    <w:p w14:paraId="0A5FB7F9" w14:textId="42FA28FA" w:rsidR="005D4906" w:rsidRPr="00B6105F" w:rsidRDefault="005D4906" w:rsidP="005D4906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/>
          <w:bCs/>
          <w:color w:val="000000"/>
          <w:szCs w:val="18"/>
          <w:u w:val="single"/>
        </w:rPr>
      </w:pPr>
      <w:r w:rsidRPr="00B6105F">
        <w:rPr>
          <w:rFonts w:ascii="Verdana" w:hAnsi="Verdana" w:cs="Arial"/>
          <w:bCs/>
          <w:color w:val="000000"/>
          <w:szCs w:val="18"/>
        </w:rPr>
        <w:tab/>
      </w:r>
      <w:r w:rsidRPr="00B6105F">
        <w:rPr>
          <w:rFonts w:ascii="Verdana" w:hAnsi="Verdana" w:cs="Arial"/>
          <w:bCs/>
          <w:color w:val="000000"/>
          <w:szCs w:val="18"/>
        </w:rPr>
        <w:tab/>
      </w:r>
      <w:r w:rsidRPr="00B6105F">
        <w:rPr>
          <w:rFonts w:ascii="Verdana" w:hAnsi="Verdana" w:cs="Arial"/>
          <w:bCs/>
          <w:color w:val="000000"/>
          <w:szCs w:val="18"/>
        </w:rPr>
        <w:tab/>
      </w:r>
      <w:r w:rsidR="004204E6" w:rsidRPr="00B6105F">
        <w:rPr>
          <w:rFonts w:ascii="Verdana" w:hAnsi="Verdana" w:cs="Arial"/>
          <w:b/>
          <w:bCs/>
          <w:color w:val="000000"/>
          <w:szCs w:val="18"/>
          <w:u w:val="single"/>
        </w:rPr>
        <w:t>50 meter</w:t>
      </w:r>
      <w:r w:rsidRPr="00B6105F">
        <w:rPr>
          <w:rFonts w:ascii="Verdana" w:hAnsi="Verdana" w:cs="Arial"/>
          <w:b/>
          <w:bCs/>
          <w:color w:val="000000"/>
          <w:szCs w:val="18"/>
          <w:u w:val="single"/>
        </w:rPr>
        <w:tab/>
      </w:r>
      <w:r w:rsidR="004204E6" w:rsidRPr="00B6105F">
        <w:rPr>
          <w:rFonts w:ascii="Verdana" w:hAnsi="Verdana" w:cs="Arial"/>
          <w:b/>
          <w:bCs/>
          <w:color w:val="000000"/>
          <w:szCs w:val="18"/>
          <w:u w:val="single"/>
        </w:rPr>
        <w:t>200 meter</w:t>
      </w:r>
    </w:p>
    <w:p w14:paraId="15217E69" w14:textId="186C7ECB" w:rsidR="005D4906" w:rsidRPr="00F85440" w:rsidRDefault="005D4906" w:rsidP="005D4906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F85440">
        <w:rPr>
          <w:rFonts w:ascii="Verdana" w:hAnsi="Verdana" w:cs="Arial"/>
          <w:bCs/>
          <w:color w:val="000000"/>
          <w:szCs w:val="18"/>
        </w:rPr>
        <w:t>Fredag den 1</w:t>
      </w:r>
      <w:r w:rsidR="003E1D7D" w:rsidRPr="00F85440">
        <w:rPr>
          <w:rFonts w:ascii="Verdana" w:hAnsi="Verdana" w:cs="Arial"/>
          <w:bCs/>
          <w:color w:val="000000"/>
          <w:szCs w:val="18"/>
        </w:rPr>
        <w:t>0</w:t>
      </w:r>
      <w:r w:rsidRPr="00F85440">
        <w:rPr>
          <w:rFonts w:ascii="Verdana" w:hAnsi="Verdana" w:cs="Arial"/>
          <w:bCs/>
          <w:color w:val="000000"/>
          <w:szCs w:val="18"/>
        </w:rPr>
        <w:t xml:space="preserve">. </w:t>
      </w:r>
      <w:r w:rsidR="004204E6" w:rsidRPr="00F85440">
        <w:rPr>
          <w:rFonts w:ascii="Verdana" w:hAnsi="Verdana" w:cs="Arial"/>
          <w:bCs/>
          <w:color w:val="000000"/>
          <w:szCs w:val="18"/>
        </w:rPr>
        <w:t>september</w:t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="006B65E6" w:rsidRPr="00F85440">
        <w:rPr>
          <w:rFonts w:ascii="Verdana" w:hAnsi="Verdana" w:cs="Arial"/>
          <w:bCs/>
          <w:color w:val="000000"/>
          <w:szCs w:val="18"/>
        </w:rPr>
        <w:t xml:space="preserve">Kl. </w:t>
      </w:r>
      <w:r w:rsidR="004448CD" w:rsidRPr="00F85440">
        <w:rPr>
          <w:rFonts w:ascii="Verdana" w:hAnsi="Verdana" w:cs="Arial"/>
          <w:bCs/>
          <w:color w:val="000000"/>
          <w:szCs w:val="18"/>
        </w:rPr>
        <w:t>18.</w:t>
      </w:r>
      <w:r w:rsidR="0043606F">
        <w:rPr>
          <w:rFonts w:ascii="Verdana" w:hAnsi="Verdana" w:cs="Arial"/>
          <w:bCs/>
          <w:color w:val="000000"/>
          <w:szCs w:val="18"/>
        </w:rPr>
        <w:t>10</w:t>
      </w:r>
      <w:r w:rsidR="006B65E6" w:rsidRPr="00F85440">
        <w:rPr>
          <w:rFonts w:ascii="Verdana" w:hAnsi="Verdana" w:cs="Arial"/>
          <w:bCs/>
          <w:color w:val="000000"/>
          <w:szCs w:val="18"/>
        </w:rPr>
        <w:t xml:space="preserve">  </w:t>
      </w:r>
      <w:r w:rsidR="006B65E6" w:rsidRPr="00F85440">
        <w:rPr>
          <w:rFonts w:ascii="Verdana" w:hAnsi="Verdana" w:cs="Arial"/>
          <w:bCs/>
          <w:color w:val="000000"/>
          <w:szCs w:val="18"/>
        </w:rPr>
        <w:tab/>
        <w:t xml:space="preserve">  </w:t>
      </w:r>
    </w:p>
    <w:p w14:paraId="40FB4967" w14:textId="2D8AAE23" w:rsidR="005D4906" w:rsidRPr="00F85440" w:rsidRDefault="005D4906" w:rsidP="005D4906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F85440">
        <w:rPr>
          <w:rFonts w:ascii="Verdana" w:hAnsi="Verdana" w:cs="Arial"/>
          <w:bCs/>
          <w:color w:val="000000"/>
          <w:szCs w:val="18"/>
        </w:rPr>
        <w:t>Lørdag den 1</w:t>
      </w:r>
      <w:r w:rsidR="003E1D7D" w:rsidRPr="00F85440">
        <w:rPr>
          <w:rFonts w:ascii="Verdana" w:hAnsi="Verdana" w:cs="Arial"/>
          <w:bCs/>
          <w:color w:val="000000"/>
          <w:szCs w:val="18"/>
        </w:rPr>
        <w:t>1</w:t>
      </w:r>
      <w:r w:rsidRPr="00F85440">
        <w:rPr>
          <w:rFonts w:ascii="Verdana" w:hAnsi="Verdana" w:cs="Arial"/>
          <w:bCs/>
          <w:color w:val="000000"/>
          <w:szCs w:val="18"/>
        </w:rPr>
        <w:t xml:space="preserve">. </w:t>
      </w:r>
      <w:r w:rsidR="004204E6" w:rsidRPr="00F85440">
        <w:rPr>
          <w:rFonts w:ascii="Verdana" w:hAnsi="Verdana" w:cs="Arial"/>
          <w:bCs/>
          <w:color w:val="000000"/>
          <w:szCs w:val="18"/>
        </w:rPr>
        <w:t>september</w:t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="006B65E6" w:rsidRPr="00F85440">
        <w:rPr>
          <w:rFonts w:ascii="Verdana" w:hAnsi="Verdana" w:cs="Arial"/>
          <w:bCs/>
          <w:color w:val="000000"/>
          <w:szCs w:val="18"/>
        </w:rPr>
        <w:t>Kl. 1</w:t>
      </w:r>
      <w:r w:rsidR="0043606F">
        <w:rPr>
          <w:rFonts w:ascii="Verdana" w:hAnsi="Verdana" w:cs="Arial"/>
          <w:bCs/>
          <w:color w:val="000000"/>
          <w:szCs w:val="18"/>
        </w:rPr>
        <w:t>7.40</w:t>
      </w:r>
      <w:r w:rsidR="006B65E6" w:rsidRPr="00F85440">
        <w:rPr>
          <w:rFonts w:ascii="Verdana" w:hAnsi="Verdana" w:cs="Arial"/>
          <w:bCs/>
          <w:color w:val="000000"/>
          <w:szCs w:val="18"/>
        </w:rPr>
        <w:tab/>
        <w:t xml:space="preserve">  </w:t>
      </w:r>
      <w:r w:rsidRPr="00F85440">
        <w:rPr>
          <w:rFonts w:ascii="Verdana" w:hAnsi="Verdana" w:cs="Arial"/>
          <w:bCs/>
          <w:color w:val="000000"/>
          <w:szCs w:val="18"/>
        </w:rPr>
        <w:t>Kl. 1</w:t>
      </w:r>
      <w:r w:rsidR="0043606F">
        <w:rPr>
          <w:rFonts w:ascii="Verdana" w:hAnsi="Verdana" w:cs="Arial"/>
          <w:bCs/>
          <w:color w:val="000000"/>
          <w:szCs w:val="18"/>
        </w:rPr>
        <w:t>7.00</w:t>
      </w:r>
    </w:p>
    <w:p w14:paraId="033BC44C" w14:textId="1A006E0C" w:rsidR="005D4906" w:rsidRPr="00B6105F" w:rsidRDefault="005D4906" w:rsidP="005D4906">
      <w:pPr>
        <w:pStyle w:val="7KolTal"/>
        <w:numPr>
          <w:ilvl w:val="12"/>
          <w:numId w:val="0"/>
        </w:numPr>
        <w:tabs>
          <w:tab w:val="clear" w:pos="284"/>
          <w:tab w:val="clear" w:pos="737"/>
          <w:tab w:val="clear" w:pos="3402"/>
          <w:tab w:val="clear" w:pos="4536"/>
          <w:tab w:val="clear" w:pos="5387"/>
          <w:tab w:val="clear" w:pos="6237"/>
          <w:tab w:val="clear" w:pos="7088"/>
          <w:tab w:val="clear" w:pos="7938"/>
          <w:tab w:val="clear" w:pos="8789"/>
          <w:tab w:val="clear" w:pos="9639"/>
          <w:tab w:val="left" w:pos="3261"/>
        </w:tabs>
        <w:rPr>
          <w:rFonts w:ascii="Verdana" w:hAnsi="Verdana" w:cs="Arial"/>
          <w:bCs/>
          <w:color w:val="000000"/>
          <w:szCs w:val="18"/>
        </w:rPr>
      </w:pPr>
      <w:r w:rsidRPr="00F85440">
        <w:rPr>
          <w:rFonts w:ascii="Verdana" w:hAnsi="Verdana" w:cs="Arial"/>
          <w:bCs/>
          <w:color w:val="000000"/>
          <w:szCs w:val="18"/>
        </w:rPr>
        <w:t>Søndag den 1</w:t>
      </w:r>
      <w:r w:rsidR="003E1D7D" w:rsidRPr="00F85440">
        <w:rPr>
          <w:rFonts w:ascii="Verdana" w:hAnsi="Verdana" w:cs="Arial"/>
          <w:bCs/>
          <w:color w:val="000000"/>
          <w:szCs w:val="18"/>
        </w:rPr>
        <w:t>2</w:t>
      </w:r>
      <w:r w:rsidRPr="00F85440">
        <w:rPr>
          <w:rFonts w:ascii="Verdana" w:hAnsi="Verdana" w:cs="Arial"/>
          <w:bCs/>
          <w:color w:val="000000"/>
          <w:szCs w:val="18"/>
        </w:rPr>
        <w:t xml:space="preserve">. </w:t>
      </w:r>
      <w:r w:rsidR="004204E6" w:rsidRPr="00F85440">
        <w:rPr>
          <w:rFonts w:ascii="Verdana" w:hAnsi="Verdana" w:cs="Arial"/>
          <w:bCs/>
          <w:color w:val="000000"/>
          <w:szCs w:val="18"/>
        </w:rPr>
        <w:t>september</w:t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Pr="00F85440">
        <w:rPr>
          <w:rFonts w:ascii="Verdana" w:hAnsi="Verdana" w:cs="Arial"/>
          <w:bCs/>
          <w:color w:val="000000"/>
          <w:szCs w:val="18"/>
        </w:rPr>
        <w:tab/>
      </w:r>
      <w:r w:rsidR="006B65E6" w:rsidRPr="00F85440">
        <w:rPr>
          <w:rFonts w:ascii="Verdana" w:hAnsi="Verdana" w:cs="Arial"/>
          <w:bCs/>
          <w:color w:val="000000"/>
          <w:szCs w:val="18"/>
        </w:rPr>
        <w:t>Kl. 1</w:t>
      </w:r>
      <w:r w:rsidR="0043606F">
        <w:rPr>
          <w:rFonts w:ascii="Verdana" w:hAnsi="Verdana" w:cs="Arial"/>
          <w:bCs/>
          <w:color w:val="000000"/>
          <w:szCs w:val="18"/>
        </w:rPr>
        <w:t>3.00</w:t>
      </w:r>
      <w:r w:rsidR="006B65E6" w:rsidRPr="00F85440">
        <w:rPr>
          <w:rFonts w:ascii="Verdana" w:hAnsi="Verdana" w:cs="Arial"/>
          <w:bCs/>
          <w:color w:val="000000"/>
          <w:szCs w:val="18"/>
        </w:rPr>
        <w:t xml:space="preserve"> </w:t>
      </w:r>
      <w:r w:rsidR="006B65E6" w:rsidRPr="00F85440">
        <w:rPr>
          <w:rFonts w:ascii="Verdana" w:hAnsi="Verdana" w:cs="Arial"/>
          <w:bCs/>
          <w:color w:val="000000"/>
          <w:szCs w:val="18"/>
        </w:rPr>
        <w:tab/>
        <w:t xml:space="preserve">  </w:t>
      </w:r>
      <w:r w:rsidRPr="00F85440">
        <w:rPr>
          <w:rFonts w:ascii="Verdana" w:hAnsi="Verdana" w:cs="Arial"/>
          <w:bCs/>
          <w:color w:val="000000"/>
          <w:szCs w:val="18"/>
        </w:rPr>
        <w:t>Kl. 1</w:t>
      </w:r>
      <w:r w:rsidR="0043606F">
        <w:rPr>
          <w:rFonts w:ascii="Verdana" w:hAnsi="Verdana" w:cs="Arial"/>
          <w:bCs/>
          <w:color w:val="000000"/>
          <w:szCs w:val="18"/>
        </w:rPr>
        <w:t>3.00</w:t>
      </w:r>
    </w:p>
    <w:p w14:paraId="26E63CDA" w14:textId="77777777" w:rsidR="005D4906" w:rsidRPr="00B6105F" w:rsidRDefault="005D4906" w:rsidP="005D490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135ABABC" w14:textId="5AA7F64E" w:rsidR="00466EF8" w:rsidRPr="00B6105F" w:rsidRDefault="00466EF8" w:rsidP="00466EF8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</w:rPr>
      </w:pPr>
    </w:p>
    <w:p w14:paraId="46CA66D6" w14:textId="0B19958E" w:rsidR="00466EF8" w:rsidRPr="00B6105F" w:rsidRDefault="00466EF8" w:rsidP="007B36B0">
      <w:pPr>
        <w:rPr>
          <w:b/>
          <w:color w:val="000000"/>
          <w:sz w:val="18"/>
          <w:szCs w:val="18"/>
          <w:u w:val="single"/>
        </w:rPr>
      </w:pPr>
    </w:p>
    <w:p w14:paraId="5482F101" w14:textId="19992F62" w:rsidR="004204E6" w:rsidRPr="00B6105F" w:rsidRDefault="004204E6" w:rsidP="004204E6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 xml:space="preserve">Finale </w:t>
      </w:r>
      <w:r w:rsidR="006B65E6" w:rsidRPr="00B6105F">
        <w:rPr>
          <w:rFonts w:cs="Arial"/>
          <w:b/>
          <w:color w:val="000000"/>
          <w:sz w:val="18"/>
          <w:szCs w:val="18"/>
          <w:u w:val="single"/>
        </w:rPr>
        <w:t>på 50 meter</w:t>
      </w:r>
      <w:r w:rsidR="00D5220F" w:rsidRPr="00B6105F">
        <w:rPr>
          <w:rFonts w:cs="Arial"/>
          <w:b/>
          <w:color w:val="000000"/>
          <w:sz w:val="18"/>
          <w:szCs w:val="18"/>
          <w:u w:val="single"/>
        </w:rPr>
        <w:t xml:space="preserve"> - individuelt</w:t>
      </w:r>
    </w:p>
    <w:p w14:paraId="3E649884" w14:textId="77777777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Der afholdes en</w:t>
      </w:r>
      <w:r w:rsidRPr="00B6105F">
        <w:rPr>
          <w:rFonts w:cs="Arial"/>
          <w:b/>
          <w:color w:val="000000"/>
          <w:sz w:val="18"/>
          <w:szCs w:val="18"/>
        </w:rPr>
        <w:t xml:space="preserve"> finale om Danmarksmesterskabet</w:t>
      </w:r>
      <w:r w:rsidRPr="00B6105F">
        <w:rPr>
          <w:rFonts w:cs="Arial"/>
          <w:color w:val="000000"/>
          <w:sz w:val="18"/>
          <w:szCs w:val="18"/>
        </w:rPr>
        <w:t xml:space="preserve"> for henholdsvis klassegruppen BK og JUNIOR.</w:t>
      </w:r>
    </w:p>
    <w:p w14:paraId="343BE209" w14:textId="77777777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785B4430" w14:textId="77777777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Alle i de nævnte grupper kvalificerer sig til finalen hvis flg. point krav er opfyldt</w:t>
      </w:r>
    </w:p>
    <w:p w14:paraId="6053EC3B" w14:textId="77777777" w:rsidR="004204E6" w:rsidRPr="00B6105F" w:rsidRDefault="004204E6" w:rsidP="004204E6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ab/>
      </w:r>
      <w:r w:rsidRPr="00B6105F">
        <w:rPr>
          <w:rFonts w:cs="Arial"/>
          <w:color w:val="000000"/>
          <w:sz w:val="18"/>
          <w:szCs w:val="18"/>
        </w:rPr>
        <w:tab/>
      </w:r>
      <w:r w:rsidRPr="00B6105F">
        <w:rPr>
          <w:rFonts w:cs="Arial"/>
          <w:color w:val="000000"/>
          <w:sz w:val="18"/>
          <w:szCs w:val="18"/>
        </w:rPr>
        <w:tab/>
      </w:r>
      <w:r w:rsidRPr="00B6105F">
        <w:rPr>
          <w:rFonts w:cs="Arial"/>
          <w:color w:val="000000"/>
          <w:sz w:val="18"/>
          <w:szCs w:val="18"/>
        </w:rPr>
        <w:tab/>
      </w:r>
      <w:r w:rsidRPr="00B6105F">
        <w:rPr>
          <w:rFonts w:cs="Arial"/>
          <w:color w:val="000000"/>
          <w:sz w:val="18"/>
          <w:szCs w:val="18"/>
        </w:rPr>
        <w:tab/>
      </w:r>
      <w:r w:rsidRPr="00B6105F">
        <w:rPr>
          <w:rFonts w:cs="Arial"/>
          <w:color w:val="000000"/>
          <w:sz w:val="18"/>
          <w:szCs w:val="18"/>
        </w:rPr>
        <w:tab/>
      </w:r>
      <w:r w:rsidRPr="00B6105F">
        <w:rPr>
          <w:rFonts w:cs="Arial"/>
          <w:b/>
          <w:color w:val="000000"/>
          <w:sz w:val="18"/>
          <w:szCs w:val="18"/>
        </w:rPr>
        <w:t>Point krav</w:t>
      </w:r>
    </w:p>
    <w:p w14:paraId="0E9A8AF3" w14:textId="57A96780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Klassegruppe BK – Hovedskydning og Mesterskabsskydning sammenlagt</w:t>
      </w:r>
      <w:r w:rsidRPr="00B6105F">
        <w:rPr>
          <w:rFonts w:cs="Arial"/>
          <w:color w:val="000000"/>
          <w:sz w:val="18"/>
          <w:szCs w:val="18"/>
        </w:rPr>
        <w:tab/>
        <w:t xml:space="preserve">     </w:t>
      </w:r>
      <w:r w:rsidR="006B65E6" w:rsidRPr="00B6105F">
        <w:rPr>
          <w:rFonts w:cs="Arial"/>
          <w:color w:val="000000"/>
          <w:sz w:val="18"/>
          <w:szCs w:val="18"/>
        </w:rPr>
        <w:t>399</w:t>
      </w:r>
      <w:r w:rsidRPr="00B6105F">
        <w:rPr>
          <w:rFonts w:cs="Arial"/>
          <w:color w:val="000000"/>
          <w:sz w:val="18"/>
          <w:szCs w:val="18"/>
        </w:rPr>
        <w:t xml:space="preserve"> </w:t>
      </w:r>
    </w:p>
    <w:p w14:paraId="59D134E3" w14:textId="6065E311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Klassegruppe Junior – Hovedskydning og Mesters</w:t>
      </w:r>
      <w:r w:rsidR="006B65E6" w:rsidRPr="00B6105F">
        <w:rPr>
          <w:rFonts w:cs="Arial"/>
          <w:color w:val="000000"/>
          <w:sz w:val="18"/>
          <w:szCs w:val="18"/>
        </w:rPr>
        <w:t>kabsskydning sammenlagt</w:t>
      </w:r>
      <w:r w:rsidR="006B65E6" w:rsidRPr="00B6105F">
        <w:rPr>
          <w:rFonts w:cs="Arial"/>
          <w:color w:val="000000"/>
          <w:sz w:val="18"/>
          <w:szCs w:val="18"/>
        </w:rPr>
        <w:tab/>
        <w:t xml:space="preserve">     398</w:t>
      </w:r>
      <w:r w:rsidR="00D46F25" w:rsidRPr="00B6105F">
        <w:rPr>
          <w:rFonts w:cs="Arial"/>
          <w:color w:val="000000"/>
          <w:sz w:val="18"/>
          <w:szCs w:val="18"/>
        </w:rPr>
        <w:t xml:space="preserve"> </w:t>
      </w:r>
    </w:p>
    <w:p w14:paraId="49E6D389" w14:textId="77777777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0327D140" w14:textId="77777777" w:rsidR="004204E6" w:rsidRPr="00B6105F" w:rsidRDefault="004204E6" w:rsidP="004204E6">
      <w:pPr>
        <w:numPr>
          <w:ilvl w:val="12"/>
          <w:numId w:val="0"/>
        </w:numPr>
        <w:tabs>
          <w:tab w:val="left" w:pos="284"/>
          <w:tab w:val="left" w:pos="3261"/>
          <w:tab w:val="left" w:pos="3969"/>
        </w:tabs>
        <w:rPr>
          <w:rFonts w:cs="Arial"/>
          <w:sz w:val="18"/>
          <w:szCs w:val="18"/>
        </w:rPr>
      </w:pPr>
    </w:p>
    <w:p w14:paraId="5C996645" w14:textId="77777777" w:rsidR="0043606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For evt. deltagelse i finalen SKAL mesterskab skydes senest:</w:t>
      </w:r>
    </w:p>
    <w:p w14:paraId="01648847" w14:textId="77777777" w:rsidR="0043606F" w:rsidRDefault="0043606F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29933BB3" w14:textId="0B4F41A9" w:rsidR="004204E6" w:rsidRPr="00B6105F" w:rsidRDefault="0043606F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Søndag d</w:t>
      </w:r>
      <w:r w:rsidRPr="00F85440">
        <w:rPr>
          <w:rFonts w:cs="Arial"/>
          <w:color w:val="000000"/>
          <w:sz w:val="18"/>
          <w:szCs w:val="18"/>
        </w:rPr>
        <w:t>. 12. september</w:t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b/>
          <w:color w:val="000000"/>
          <w:sz w:val="18"/>
          <w:szCs w:val="18"/>
        </w:rPr>
        <w:t>Skydehold</w:t>
      </w:r>
    </w:p>
    <w:p w14:paraId="72BF5DB0" w14:textId="17D042CA" w:rsidR="0043606F" w:rsidRDefault="0043606F" w:rsidP="0043606F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  <w:t>BK</w:t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 w:rsidR="004204E6" w:rsidRPr="00B6105F"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 xml:space="preserve">  </w:t>
      </w:r>
      <w:r w:rsidR="004204E6" w:rsidRPr="00B6105F">
        <w:rPr>
          <w:rFonts w:cs="Arial"/>
          <w:color w:val="000000"/>
          <w:sz w:val="18"/>
          <w:szCs w:val="18"/>
        </w:rPr>
        <w:t>kl. 1</w:t>
      </w:r>
      <w:r>
        <w:rPr>
          <w:rFonts w:cs="Arial"/>
          <w:color w:val="000000"/>
          <w:sz w:val="18"/>
          <w:szCs w:val="18"/>
        </w:rPr>
        <w:t>2.20</w:t>
      </w:r>
    </w:p>
    <w:p w14:paraId="34E9A31F" w14:textId="0F9B68D5" w:rsidR="004204E6" w:rsidRPr="00B6105F" w:rsidRDefault="0043606F" w:rsidP="0043606F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</w:r>
      <w:r>
        <w:rPr>
          <w:rFonts w:cs="Arial"/>
          <w:color w:val="000000"/>
          <w:sz w:val="18"/>
          <w:szCs w:val="18"/>
        </w:rPr>
        <w:tab/>
        <w:t>JUN</w:t>
      </w:r>
      <w:r w:rsidR="00A607D7">
        <w:rPr>
          <w:rFonts w:cs="Arial"/>
          <w:color w:val="000000"/>
          <w:sz w:val="18"/>
          <w:szCs w:val="18"/>
        </w:rPr>
        <w:tab/>
      </w:r>
      <w:r w:rsidR="00A607D7">
        <w:rPr>
          <w:rFonts w:cs="Arial"/>
          <w:color w:val="000000"/>
          <w:sz w:val="18"/>
          <w:szCs w:val="18"/>
        </w:rPr>
        <w:tab/>
      </w:r>
      <w:r w:rsidR="00A607D7">
        <w:rPr>
          <w:rFonts w:cs="Arial"/>
          <w:color w:val="000000"/>
          <w:sz w:val="18"/>
          <w:szCs w:val="18"/>
        </w:rPr>
        <w:tab/>
        <w:t xml:space="preserve">  kl. 13.00</w:t>
      </w:r>
      <w:bookmarkStart w:id="0" w:name="_GoBack"/>
      <w:bookmarkEnd w:id="0"/>
    </w:p>
    <w:p w14:paraId="0223B548" w14:textId="77777777" w:rsidR="004204E6" w:rsidRPr="00B6105F" w:rsidRDefault="004204E6" w:rsidP="004204E6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2EEE368B" w14:textId="0A0521E0" w:rsidR="004204E6" w:rsidRPr="00B6105F" w:rsidRDefault="004204E6" w:rsidP="004204E6">
      <w:pPr>
        <w:numPr>
          <w:ilvl w:val="12"/>
          <w:numId w:val="0"/>
        </w:numPr>
        <w:rPr>
          <w:rFonts w:cs="Arial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Finalen afholdes efter bestemmelserne </w:t>
      </w:r>
      <w:r w:rsidRPr="00B6105F">
        <w:rPr>
          <w:rFonts w:cs="Arial"/>
          <w:sz w:val="18"/>
          <w:szCs w:val="18"/>
        </w:rPr>
        <w:t>for Finaleskydning for klassegruppen BK og klassegruppen Junior, som beskrevet side 1</w:t>
      </w:r>
      <w:r w:rsidR="006B65E6" w:rsidRPr="00B6105F">
        <w:rPr>
          <w:rFonts w:cs="Arial"/>
          <w:sz w:val="18"/>
          <w:szCs w:val="18"/>
        </w:rPr>
        <w:t>96-197</w:t>
      </w:r>
      <w:r w:rsidRPr="00B6105F">
        <w:rPr>
          <w:rFonts w:cs="Arial"/>
          <w:sz w:val="18"/>
          <w:szCs w:val="18"/>
        </w:rPr>
        <w:t xml:space="preserve"> i skyttebogen. Der anvendes 1/10 dels markering.</w:t>
      </w:r>
    </w:p>
    <w:p w14:paraId="6E6E8F76" w14:textId="3C62AB73" w:rsidR="00A31995" w:rsidRPr="00B6105F" w:rsidRDefault="00A31995" w:rsidP="007B36B0">
      <w:pPr>
        <w:rPr>
          <w:b/>
          <w:color w:val="000000"/>
          <w:sz w:val="18"/>
          <w:szCs w:val="18"/>
          <w:u w:val="single"/>
        </w:rPr>
      </w:pPr>
    </w:p>
    <w:p w14:paraId="5F9CB239" w14:textId="6ADD4C14" w:rsidR="006B65E6" w:rsidRPr="00B6105F" w:rsidRDefault="006B65E6" w:rsidP="007B36B0">
      <w:pPr>
        <w:rPr>
          <w:b/>
          <w:color w:val="000000"/>
          <w:sz w:val="18"/>
          <w:szCs w:val="18"/>
          <w:u w:val="single"/>
        </w:rPr>
      </w:pPr>
    </w:p>
    <w:p w14:paraId="46BC8F2E" w14:textId="0487F014" w:rsidR="00BB2F00" w:rsidRPr="00B6105F" w:rsidRDefault="00BB2F00" w:rsidP="007B36B0">
      <w:pPr>
        <w:rPr>
          <w:b/>
          <w:color w:val="000000"/>
          <w:sz w:val="18"/>
          <w:szCs w:val="18"/>
          <w:u w:val="single"/>
        </w:rPr>
      </w:pPr>
    </w:p>
    <w:p w14:paraId="6E11EF1A" w14:textId="26BD3D6D" w:rsidR="00BB2F00" w:rsidRPr="00B6105F" w:rsidRDefault="00BB2F00" w:rsidP="007B36B0">
      <w:pPr>
        <w:rPr>
          <w:b/>
          <w:color w:val="000000"/>
          <w:sz w:val="18"/>
          <w:szCs w:val="18"/>
          <w:u w:val="single"/>
        </w:rPr>
      </w:pPr>
    </w:p>
    <w:p w14:paraId="44EA5092" w14:textId="58B4D127" w:rsidR="005607CC" w:rsidRPr="00B6105F" w:rsidRDefault="005607CC" w:rsidP="007B36B0">
      <w:pPr>
        <w:rPr>
          <w:b/>
          <w:color w:val="000000"/>
          <w:sz w:val="18"/>
          <w:szCs w:val="18"/>
          <w:u w:val="single"/>
        </w:rPr>
      </w:pPr>
    </w:p>
    <w:p w14:paraId="2BC8AB4C" w14:textId="57265979" w:rsidR="005607CC" w:rsidRPr="00B6105F" w:rsidRDefault="005607CC" w:rsidP="007B36B0">
      <w:pPr>
        <w:rPr>
          <w:b/>
          <w:color w:val="000000"/>
          <w:sz w:val="18"/>
          <w:szCs w:val="18"/>
          <w:u w:val="single"/>
        </w:rPr>
      </w:pPr>
    </w:p>
    <w:p w14:paraId="75436A1E" w14:textId="077870D4" w:rsidR="005607CC" w:rsidRPr="00B6105F" w:rsidRDefault="005607CC" w:rsidP="007B36B0">
      <w:pPr>
        <w:rPr>
          <w:b/>
          <w:color w:val="000000"/>
          <w:sz w:val="18"/>
          <w:szCs w:val="18"/>
          <w:u w:val="single"/>
        </w:rPr>
      </w:pPr>
    </w:p>
    <w:p w14:paraId="328D2D23" w14:textId="4A3E25A9" w:rsidR="005607CC" w:rsidRPr="00B6105F" w:rsidRDefault="005607CC" w:rsidP="007B36B0">
      <w:pPr>
        <w:rPr>
          <w:b/>
          <w:color w:val="000000"/>
          <w:sz w:val="18"/>
          <w:szCs w:val="18"/>
          <w:u w:val="single"/>
        </w:rPr>
      </w:pPr>
    </w:p>
    <w:p w14:paraId="4D37A354" w14:textId="320AD395" w:rsidR="005607CC" w:rsidRPr="00B6105F" w:rsidRDefault="005607CC" w:rsidP="007B36B0">
      <w:pPr>
        <w:rPr>
          <w:b/>
          <w:color w:val="000000"/>
          <w:sz w:val="18"/>
          <w:szCs w:val="18"/>
          <w:u w:val="single"/>
        </w:rPr>
      </w:pPr>
    </w:p>
    <w:p w14:paraId="570F2A9D" w14:textId="2AB8B176" w:rsidR="00BB2F00" w:rsidRPr="00B6105F" w:rsidRDefault="00BB2F00" w:rsidP="007B36B0">
      <w:pPr>
        <w:rPr>
          <w:b/>
          <w:color w:val="000000"/>
          <w:sz w:val="18"/>
          <w:szCs w:val="18"/>
          <w:u w:val="single"/>
        </w:rPr>
      </w:pPr>
    </w:p>
    <w:p w14:paraId="0A7CD8B5" w14:textId="77777777" w:rsidR="00BB2F00" w:rsidRPr="00B6105F" w:rsidRDefault="00BB2F00" w:rsidP="007B36B0">
      <w:pPr>
        <w:rPr>
          <w:b/>
          <w:color w:val="000000"/>
          <w:sz w:val="18"/>
          <w:szCs w:val="18"/>
          <w:u w:val="single"/>
        </w:rPr>
      </w:pPr>
    </w:p>
    <w:p w14:paraId="698F3A10" w14:textId="0D9AE73F" w:rsidR="00A31995" w:rsidRPr="00B6105F" w:rsidRDefault="00A31995" w:rsidP="007B36B0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Særlige bemærkninger om deltagelse</w:t>
      </w:r>
    </w:p>
    <w:p w14:paraId="0AA626F8" w14:textId="77777777" w:rsidR="00A31995" w:rsidRPr="00B6105F" w:rsidRDefault="00A31995" w:rsidP="007B36B0">
      <w:pPr>
        <w:rPr>
          <w:b/>
          <w:color w:val="000000"/>
          <w:sz w:val="18"/>
          <w:szCs w:val="18"/>
          <w:u w:val="single"/>
        </w:rPr>
      </w:pPr>
    </w:p>
    <w:p w14:paraId="1293DB9A" w14:textId="77777777" w:rsidR="00A31995" w:rsidRPr="00B6105F" w:rsidRDefault="00A31995" w:rsidP="00A31995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Vedr. baner</w:t>
      </w:r>
    </w:p>
    <w:p w14:paraId="4D5C4FD4" w14:textId="4F40ABB8" w:rsidR="00A31995" w:rsidRPr="00B6105F" w:rsidRDefault="00A31995" w:rsidP="00A31995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På alle distancer skydes der på elektronisk markeringsanlæg.</w:t>
      </w:r>
    </w:p>
    <w:p w14:paraId="696F4A49" w14:textId="756589B1" w:rsidR="00A31995" w:rsidRPr="00B6105F" w:rsidRDefault="004D35EC" w:rsidP="00A31995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Der stilles</w:t>
      </w:r>
      <w:r w:rsidRPr="00B6105F">
        <w:rPr>
          <w:b/>
          <w:color w:val="000000"/>
          <w:sz w:val="18"/>
          <w:szCs w:val="18"/>
        </w:rPr>
        <w:t xml:space="preserve"> ikke</w:t>
      </w:r>
      <w:r w:rsidRPr="00B6105F">
        <w:rPr>
          <w:color w:val="000000"/>
          <w:sz w:val="18"/>
          <w:szCs w:val="18"/>
        </w:rPr>
        <w:t xml:space="preserve"> materiel </w:t>
      </w:r>
      <w:r w:rsidR="00A31995" w:rsidRPr="00B6105F">
        <w:rPr>
          <w:color w:val="000000"/>
          <w:sz w:val="18"/>
          <w:szCs w:val="18"/>
        </w:rPr>
        <w:t xml:space="preserve">til rådighed </w:t>
      </w:r>
      <w:r w:rsidRPr="00B6105F">
        <w:rPr>
          <w:color w:val="000000"/>
          <w:sz w:val="18"/>
          <w:szCs w:val="18"/>
        </w:rPr>
        <w:t>til benyttelse på banen grundet covid-19.</w:t>
      </w:r>
    </w:p>
    <w:p w14:paraId="1DF1EE55" w14:textId="4D3309CA" w:rsidR="004D35EC" w:rsidRPr="00B6105F" w:rsidRDefault="004D35EC" w:rsidP="00A31995">
      <w:pPr>
        <w:rPr>
          <w:b/>
          <w:color w:val="000000"/>
          <w:sz w:val="18"/>
          <w:szCs w:val="18"/>
        </w:rPr>
      </w:pPr>
      <w:r w:rsidRPr="00B6105F">
        <w:rPr>
          <w:b/>
          <w:color w:val="000000"/>
          <w:sz w:val="18"/>
          <w:szCs w:val="18"/>
        </w:rPr>
        <w:t>Skytterne skal selv have regelmenteret støtte/måtte med til eget brug</w:t>
      </w:r>
    </w:p>
    <w:p w14:paraId="6D81BD4A" w14:textId="77777777" w:rsidR="00A31995" w:rsidRPr="00B6105F" w:rsidRDefault="00A31995" w:rsidP="00A31995">
      <w:pPr>
        <w:rPr>
          <w:b/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Instruktion vedrørende skydningens gennemførsel op</w:t>
      </w:r>
      <w:r w:rsidRPr="00B6105F">
        <w:rPr>
          <w:color w:val="000000"/>
          <w:sz w:val="18"/>
          <w:szCs w:val="18"/>
        </w:rPr>
        <w:softHyphen/>
        <w:t>lyses forinden skydeholdets begyndelse.</w:t>
      </w:r>
      <w:r w:rsidRPr="00B6105F">
        <w:rPr>
          <w:b/>
          <w:color w:val="000000"/>
          <w:sz w:val="18"/>
          <w:szCs w:val="18"/>
        </w:rPr>
        <w:t xml:space="preserve"> </w:t>
      </w:r>
    </w:p>
    <w:p w14:paraId="2547B9DE" w14:textId="77777777" w:rsidR="00A31995" w:rsidRPr="00B6105F" w:rsidRDefault="00A31995" w:rsidP="00A31995">
      <w:pPr>
        <w:rPr>
          <w:b/>
          <w:color w:val="000000"/>
          <w:sz w:val="18"/>
          <w:szCs w:val="18"/>
        </w:rPr>
      </w:pPr>
    </w:p>
    <w:p w14:paraId="4BB24866" w14:textId="77777777" w:rsidR="00A31995" w:rsidRPr="00B6105F" w:rsidRDefault="00A31995" w:rsidP="00A31995">
      <w:pPr>
        <w:rPr>
          <w:b/>
          <w:sz w:val="18"/>
          <w:szCs w:val="18"/>
          <w:u w:val="single"/>
        </w:rPr>
      </w:pPr>
      <w:r w:rsidRPr="00B6105F">
        <w:rPr>
          <w:b/>
          <w:sz w:val="18"/>
          <w:szCs w:val="18"/>
          <w:u w:val="single"/>
        </w:rPr>
        <w:t>Klager over skud – Præcisering af regler ved skydning på elektronik.</w:t>
      </w:r>
    </w:p>
    <w:p w14:paraId="1190473A" w14:textId="77777777" w:rsidR="00A31995" w:rsidRPr="00B6105F" w:rsidRDefault="00A31995" w:rsidP="00A31995">
      <w:pPr>
        <w:rPr>
          <w:sz w:val="18"/>
          <w:szCs w:val="18"/>
        </w:rPr>
      </w:pPr>
      <w:r w:rsidRPr="00B6105F">
        <w:rPr>
          <w:sz w:val="18"/>
          <w:szCs w:val="18"/>
        </w:rPr>
        <w:t xml:space="preserve">Der køres med minimum 3mm fremtræk ved DM pr. skud. </w:t>
      </w:r>
    </w:p>
    <w:p w14:paraId="67092B33" w14:textId="77777777" w:rsidR="00A31995" w:rsidRPr="00B6105F" w:rsidRDefault="00A31995" w:rsidP="00A31995">
      <w:pPr>
        <w:rPr>
          <w:b/>
          <w:sz w:val="18"/>
          <w:szCs w:val="18"/>
          <w:u w:val="single"/>
        </w:rPr>
      </w:pPr>
      <w:r w:rsidRPr="00B6105F">
        <w:rPr>
          <w:sz w:val="18"/>
          <w:szCs w:val="18"/>
        </w:rPr>
        <w:t>Der kan ikke klages over skudværdi på 9 og der over.</w:t>
      </w:r>
    </w:p>
    <w:p w14:paraId="54FF7F67" w14:textId="77777777" w:rsidR="00A31995" w:rsidRPr="00B6105F" w:rsidRDefault="00A31995" w:rsidP="007B36B0">
      <w:pPr>
        <w:rPr>
          <w:b/>
          <w:color w:val="000000"/>
          <w:sz w:val="18"/>
          <w:szCs w:val="18"/>
          <w:u w:val="single"/>
        </w:rPr>
      </w:pPr>
    </w:p>
    <w:p w14:paraId="46127BC3" w14:textId="77777777" w:rsidR="00466EF8" w:rsidRPr="00B6105F" w:rsidRDefault="00466EF8" w:rsidP="007B36B0">
      <w:pPr>
        <w:rPr>
          <w:b/>
          <w:color w:val="000000"/>
          <w:sz w:val="18"/>
          <w:szCs w:val="18"/>
          <w:u w:val="single"/>
        </w:rPr>
      </w:pPr>
    </w:p>
    <w:p w14:paraId="266A924F" w14:textId="77777777" w:rsidR="007B36B0" w:rsidRPr="00B6105F" w:rsidRDefault="007B36B0" w:rsidP="007B36B0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Klassificering:</w:t>
      </w:r>
    </w:p>
    <w:p w14:paraId="5109AB86" w14:textId="38286790" w:rsidR="0096156B" w:rsidRPr="00B6105F" w:rsidRDefault="007B36B0" w:rsidP="0096156B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Der gøres opmærksom på, at det er BK/juniorskyttens </w:t>
      </w:r>
      <w:r w:rsidRPr="00F85440">
        <w:rPr>
          <w:b/>
          <w:color w:val="000000"/>
          <w:sz w:val="18"/>
          <w:szCs w:val="18"/>
        </w:rPr>
        <w:t xml:space="preserve">klassificering den </w:t>
      </w:r>
      <w:r w:rsidR="003E1D7D" w:rsidRPr="00F85440">
        <w:rPr>
          <w:b/>
          <w:color w:val="000000"/>
          <w:sz w:val="18"/>
          <w:szCs w:val="18"/>
        </w:rPr>
        <w:t>30</w:t>
      </w:r>
      <w:r w:rsidR="00D46F25" w:rsidRPr="00F85440">
        <w:rPr>
          <w:b/>
          <w:color w:val="000000"/>
          <w:sz w:val="18"/>
          <w:szCs w:val="18"/>
        </w:rPr>
        <w:t>. august</w:t>
      </w:r>
      <w:r w:rsidRPr="00F85440">
        <w:rPr>
          <w:color w:val="000000"/>
          <w:sz w:val="18"/>
          <w:szCs w:val="18"/>
        </w:rPr>
        <w:t>,</w:t>
      </w:r>
      <w:r w:rsidRPr="00B6105F">
        <w:rPr>
          <w:color w:val="000000"/>
          <w:sz w:val="18"/>
          <w:szCs w:val="18"/>
        </w:rPr>
        <w:t xml:space="preserve"> der er gæld</w:t>
      </w:r>
      <w:r w:rsidRPr="00B6105F">
        <w:rPr>
          <w:color w:val="000000"/>
          <w:sz w:val="18"/>
          <w:szCs w:val="18"/>
        </w:rPr>
        <w:softHyphen/>
        <w:t>ende til såvel de individuelle som til holdkonkurrencerne.</w:t>
      </w:r>
      <w:r w:rsidR="00E409A8" w:rsidRPr="00B6105F">
        <w:rPr>
          <w:color w:val="000000"/>
          <w:sz w:val="18"/>
          <w:szCs w:val="18"/>
        </w:rPr>
        <w:t xml:space="preserve"> </w:t>
      </w:r>
      <w:r w:rsidRPr="00B6105F">
        <w:rPr>
          <w:color w:val="000000"/>
          <w:sz w:val="18"/>
          <w:szCs w:val="18"/>
        </w:rPr>
        <w:t>Stikprøvevis klassificeringskontrol vil forekomme, og som minimum vil alle medaljedeltageres klassificering blive kontrolleret.</w:t>
      </w:r>
    </w:p>
    <w:p w14:paraId="7A49F4F5" w14:textId="36585C17" w:rsidR="0096156B" w:rsidRPr="00B6105F" w:rsidRDefault="0096156B" w:rsidP="001758A4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</w:rPr>
      </w:pPr>
    </w:p>
    <w:p w14:paraId="6FCA3BFA" w14:textId="77777777" w:rsidR="00BB6B1B" w:rsidRPr="00B6105F" w:rsidRDefault="00BB6B1B" w:rsidP="00C3789A">
      <w:pPr>
        <w:tabs>
          <w:tab w:val="left" w:pos="-1152"/>
          <w:tab w:val="left" w:pos="0"/>
          <w:tab w:val="left" w:pos="3168"/>
          <w:tab w:val="left" w:pos="9792"/>
        </w:tabs>
        <w:rPr>
          <w:color w:val="000000"/>
          <w:spacing w:val="-2"/>
          <w:sz w:val="16"/>
          <w:szCs w:val="16"/>
        </w:rPr>
      </w:pPr>
    </w:p>
    <w:p w14:paraId="089505C9" w14:textId="77777777" w:rsidR="003B4408" w:rsidRPr="00B6105F" w:rsidRDefault="003B4408" w:rsidP="003B4408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Øvrige bestemmelser</w:t>
      </w:r>
    </w:p>
    <w:p w14:paraId="580BB627" w14:textId="1475D7D1" w:rsidR="003B4408" w:rsidRPr="00B6105F" w:rsidRDefault="003B4408" w:rsidP="003B4408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Øvrige bestemmelser fremgår Kap </w:t>
      </w:r>
      <w:r w:rsidR="00C00380" w:rsidRPr="00B6105F">
        <w:rPr>
          <w:color w:val="000000"/>
          <w:sz w:val="18"/>
          <w:szCs w:val="18"/>
        </w:rPr>
        <w:t>4</w:t>
      </w:r>
      <w:r w:rsidRPr="00B6105F">
        <w:rPr>
          <w:color w:val="000000"/>
          <w:sz w:val="18"/>
          <w:szCs w:val="18"/>
        </w:rPr>
        <w:t xml:space="preserve"> ”konkurrencebestemmelser for baneskydning, </w:t>
      </w:r>
      <w:r w:rsidR="001F6066" w:rsidRPr="00B6105F">
        <w:rPr>
          <w:color w:val="000000"/>
          <w:sz w:val="18"/>
          <w:szCs w:val="18"/>
        </w:rPr>
        <w:t>riffel</w:t>
      </w:r>
      <w:r w:rsidRPr="00B6105F">
        <w:rPr>
          <w:color w:val="000000"/>
          <w:sz w:val="18"/>
          <w:szCs w:val="18"/>
        </w:rPr>
        <w:t>”.</w:t>
      </w:r>
    </w:p>
    <w:p w14:paraId="5457D09B" w14:textId="026080E4" w:rsidR="003B4408" w:rsidRPr="00B6105F" w:rsidRDefault="003B4408" w:rsidP="003B4408">
      <w:pPr>
        <w:rPr>
          <w:color w:val="000000"/>
          <w:sz w:val="18"/>
          <w:szCs w:val="18"/>
        </w:rPr>
      </w:pPr>
    </w:p>
    <w:p w14:paraId="5ACB40D1" w14:textId="5DEF1069" w:rsidR="004A69D9" w:rsidRPr="00B6105F" w:rsidRDefault="003B4408" w:rsidP="003B4408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Våbenkontrol </w:t>
      </w:r>
      <w:r w:rsidR="004A69D9" w:rsidRPr="00B6105F">
        <w:rPr>
          <w:color w:val="000000"/>
          <w:sz w:val="18"/>
          <w:szCs w:val="18"/>
        </w:rPr>
        <w:t>i 200m huset udgår i år</w:t>
      </w:r>
      <w:r w:rsidR="004D35EC" w:rsidRPr="00B6105F">
        <w:rPr>
          <w:color w:val="000000"/>
          <w:sz w:val="18"/>
          <w:szCs w:val="18"/>
        </w:rPr>
        <w:t xml:space="preserve"> grundet covid-19</w:t>
      </w:r>
      <w:r w:rsidR="004A69D9" w:rsidRPr="00B6105F">
        <w:rPr>
          <w:color w:val="000000"/>
          <w:sz w:val="18"/>
          <w:szCs w:val="18"/>
        </w:rPr>
        <w:t>.</w:t>
      </w:r>
    </w:p>
    <w:p w14:paraId="47EAAD5D" w14:textId="696669F4" w:rsidR="003B4408" w:rsidRPr="00B6105F" w:rsidRDefault="004A69D9" w:rsidP="003B4408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Der</w:t>
      </w:r>
      <w:r w:rsidR="003B4408" w:rsidRPr="00B6105F">
        <w:rPr>
          <w:color w:val="000000"/>
          <w:sz w:val="18"/>
          <w:szCs w:val="18"/>
        </w:rPr>
        <w:t xml:space="preserve"> foretages stikprøvekontrol ved alle skydehold</w:t>
      </w:r>
      <w:r w:rsidR="008B5742" w:rsidRPr="00B6105F">
        <w:rPr>
          <w:color w:val="000000"/>
          <w:sz w:val="18"/>
          <w:szCs w:val="18"/>
        </w:rPr>
        <w:t xml:space="preserve">. Stikprøvekontrol </w:t>
      </w:r>
      <w:r w:rsidR="003B4408" w:rsidRPr="00B6105F">
        <w:rPr>
          <w:color w:val="000000"/>
          <w:sz w:val="18"/>
          <w:szCs w:val="18"/>
        </w:rPr>
        <w:t>kan forekommer før under og efter skydning.</w:t>
      </w:r>
    </w:p>
    <w:p w14:paraId="7149F31F" w14:textId="6EAAF860" w:rsidR="0096156B" w:rsidRPr="00B6105F" w:rsidRDefault="0096156B" w:rsidP="007B36B0">
      <w:pPr>
        <w:rPr>
          <w:color w:val="000000"/>
          <w:sz w:val="18"/>
          <w:szCs w:val="18"/>
        </w:rPr>
      </w:pPr>
    </w:p>
    <w:p w14:paraId="49C56DAD" w14:textId="2A80C9BE" w:rsidR="0096156B" w:rsidRPr="00B6105F" w:rsidRDefault="0096156B" w:rsidP="007B36B0">
      <w:pPr>
        <w:rPr>
          <w:color w:val="000000"/>
          <w:sz w:val="18"/>
          <w:szCs w:val="18"/>
        </w:rPr>
      </w:pPr>
    </w:p>
    <w:p w14:paraId="710F3694" w14:textId="77777777" w:rsidR="00A31995" w:rsidRPr="00B6105F" w:rsidRDefault="00A31995" w:rsidP="00A31995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Protester:</w:t>
      </w:r>
    </w:p>
    <w:p w14:paraId="6FADC1ED" w14:textId="77777777" w:rsidR="00A31995" w:rsidRPr="00B6105F" w:rsidRDefault="00A31995" w:rsidP="00A31995">
      <w:pPr>
        <w:rPr>
          <w:sz w:val="18"/>
          <w:szCs w:val="18"/>
        </w:rPr>
      </w:pPr>
      <w:r w:rsidRPr="00B6105F">
        <w:rPr>
          <w:sz w:val="18"/>
          <w:szCs w:val="18"/>
        </w:rPr>
        <w:t xml:space="preserve">Protester afgøres i henhold til skyttebogens kap.12, dog således, at protest mod et fejlregistreret resultat (ikke skivebedømmelse) kun er gældende, dersom skytten/holdlederen fremfører denne inden 48 timer efter resultatet er offentliggjort på hjemmesiden </w:t>
      </w:r>
      <w:hyperlink r:id="rId13" w:history="1">
        <w:r w:rsidRPr="00B6105F">
          <w:rPr>
            <w:rStyle w:val="Hyperlink"/>
          </w:rPr>
          <w:t>www.dgi.dk/skydning</w:t>
        </w:r>
      </w:hyperlink>
      <w:r w:rsidRPr="00B6105F">
        <w:rPr>
          <w:sz w:val="18"/>
          <w:szCs w:val="18"/>
        </w:rPr>
        <w:t xml:space="preserve"> Der sendes besked til landsdelene via mail om tidspunkt for offentliggørelse af resultatet på hjemmesiden.</w:t>
      </w:r>
    </w:p>
    <w:p w14:paraId="5224208E" w14:textId="77777777" w:rsidR="00536380" w:rsidRPr="00B6105F" w:rsidRDefault="00536380" w:rsidP="007B36B0">
      <w:pPr>
        <w:rPr>
          <w:color w:val="000000"/>
          <w:sz w:val="18"/>
          <w:szCs w:val="18"/>
        </w:rPr>
      </w:pPr>
    </w:p>
    <w:p w14:paraId="1E2AD116" w14:textId="77777777" w:rsidR="00BB6B1B" w:rsidRPr="00B6105F" w:rsidRDefault="00BB6B1B" w:rsidP="007B36B0">
      <w:pPr>
        <w:rPr>
          <w:color w:val="000000"/>
          <w:sz w:val="16"/>
          <w:szCs w:val="16"/>
        </w:rPr>
      </w:pPr>
    </w:p>
    <w:p w14:paraId="449EE432" w14:textId="77777777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  <w:u w:val="single"/>
        </w:rPr>
      </w:pPr>
      <w:r w:rsidRPr="00B6105F">
        <w:rPr>
          <w:b/>
          <w:color w:val="000000"/>
          <w:spacing w:val="-3"/>
          <w:sz w:val="18"/>
          <w:szCs w:val="18"/>
          <w:u w:val="single"/>
        </w:rPr>
        <w:t>Indskud:</w:t>
      </w:r>
    </w:p>
    <w:p w14:paraId="1EA5312D" w14:textId="77777777" w:rsidR="00A31995" w:rsidRPr="00F85440" w:rsidRDefault="00A31995" w:rsidP="00A31995">
      <w:pPr>
        <w:tabs>
          <w:tab w:val="left" w:pos="-1152"/>
          <w:tab w:val="left" w:pos="0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F85440">
        <w:rPr>
          <w:color w:val="000000"/>
          <w:spacing w:val="-2"/>
          <w:sz w:val="18"/>
          <w:szCs w:val="18"/>
        </w:rPr>
        <w:t xml:space="preserve">For hvert klasseprogram: </w:t>
      </w:r>
    </w:p>
    <w:p w14:paraId="425C4B1D" w14:textId="764575FC" w:rsidR="00A31995" w:rsidRPr="00F85440" w:rsidRDefault="006B65E6" w:rsidP="00A31995">
      <w:pPr>
        <w:tabs>
          <w:tab w:val="left" w:pos="-1152"/>
          <w:tab w:val="left" w:pos="0"/>
          <w:tab w:val="left" w:pos="2280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F85440">
        <w:rPr>
          <w:color w:val="000000"/>
          <w:spacing w:val="-2"/>
          <w:sz w:val="18"/>
          <w:szCs w:val="18"/>
        </w:rPr>
        <w:t xml:space="preserve">Hovedskydning: </w:t>
      </w:r>
      <w:r w:rsidRPr="00F85440">
        <w:rPr>
          <w:color w:val="000000"/>
          <w:spacing w:val="-2"/>
          <w:sz w:val="18"/>
          <w:szCs w:val="18"/>
        </w:rPr>
        <w:tab/>
        <w:t>BK/JUN</w:t>
      </w:r>
      <w:r w:rsidRPr="00F85440">
        <w:rPr>
          <w:color w:val="000000"/>
          <w:spacing w:val="-2"/>
          <w:sz w:val="18"/>
          <w:szCs w:val="18"/>
        </w:rPr>
        <w:tab/>
        <w:t>75</w:t>
      </w:r>
      <w:r w:rsidR="00A31995" w:rsidRPr="00F85440">
        <w:rPr>
          <w:color w:val="000000"/>
          <w:spacing w:val="-2"/>
          <w:sz w:val="18"/>
          <w:szCs w:val="18"/>
        </w:rPr>
        <w:t xml:space="preserve"> kr. </w:t>
      </w:r>
    </w:p>
    <w:p w14:paraId="69BA611D" w14:textId="2A1DB582" w:rsidR="00A31995" w:rsidRPr="00F85440" w:rsidRDefault="00A31995" w:rsidP="00A31995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  <w:r w:rsidRPr="00F85440">
        <w:rPr>
          <w:color w:val="000000"/>
          <w:spacing w:val="-2"/>
          <w:sz w:val="18"/>
          <w:szCs w:val="18"/>
        </w:rPr>
        <w:t>Mesterskab:</w:t>
      </w:r>
      <w:r w:rsidRPr="00F85440">
        <w:rPr>
          <w:color w:val="000000"/>
          <w:spacing w:val="-2"/>
          <w:sz w:val="18"/>
          <w:szCs w:val="18"/>
        </w:rPr>
        <w:tab/>
        <w:t>Alle</w:t>
      </w:r>
      <w:r w:rsidRPr="00F85440">
        <w:rPr>
          <w:color w:val="000000"/>
          <w:spacing w:val="-2"/>
          <w:sz w:val="18"/>
          <w:szCs w:val="18"/>
        </w:rPr>
        <w:tab/>
      </w:r>
      <w:r w:rsidR="006B65E6" w:rsidRPr="00F85440">
        <w:rPr>
          <w:color w:val="000000"/>
          <w:spacing w:val="-2"/>
          <w:sz w:val="18"/>
          <w:szCs w:val="18"/>
        </w:rPr>
        <w:t>50</w:t>
      </w:r>
      <w:r w:rsidRPr="00F85440">
        <w:rPr>
          <w:color w:val="000000"/>
          <w:spacing w:val="-2"/>
          <w:sz w:val="18"/>
          <w:szCs w:val="18"/>
        </w:rPr>
        <w:t xml:space="preserve"> kr.</w:t>
      </w:r>
      <w:r w:rsidR="00D46F25" w:rsidRPr="00F85440">
        <w:rPr>
          <w:color w:val="000000"/>
          <w:spacing w:val="-2"/>
          <w:sz w:val="18"/>
          <w:szCs w:val="18"/>
        </w:rPr>
        <w:t xml:space="preserve">  </w:t>
      </w:r>
    </w:p>
    <w:p w14:paraId="2E2C7D9D" w14:textId="28B047B6" w:rsidR="00A31995" w:rsidRPr="00B6105F" w:rsidRDefault="00A31995" w:rsidP="00A31995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F85440">
        <w:rPr>
          <w:color w:val="000000"/>
          <w:spacing w:val="-2"/>
          <w:sz w:val="18"/>
          <w:szCs w:val="18"/>
        </w:rPr>
        <w:t>1 skydning*</w:t>
      </w:r>
      <w:r w:rsidRPr="00F85440">
        <w:rPr>
          <w:color w:val="000000"/>
          <w:spacing w:val="-2"/>
          <w:sz w:val="18"/>
          <w:szCs w:val="18"/>
        </w:rPr>
        <w:tab/>
        <w:t xml:space="preserve">BK/JUN                                  </w:t>
      </w:r>
      <w:r w:rsidR="006B65E6" w:rsidRPr="00F85440">
        <w:rPr>
          <w:color w:val="000000"/>
          <w:spacing w:val="-2"/>
          <w:sz w:val="18"/>
          <w:szCs w:val="18"/>
        </w:rPr>
        <w:t>105</w:t>
      </w:r>
      <w:r w:rsidRPr="00F85440">
        <w:rPr>
          <w:color w:val="000000"/>
          <w:spacing w:val="-2"/>
          <w:sz w:val="18"/>
          <w:szCs w:val="18"/>
        </w:rPr>
        <w:t xml:space="preserve"> kr.</w:t>
      </w:r>
    </w:p>
    <w:p w14:paraId="35D4767A" w14:textId="77777777" w:rsidR="00A31995" w:rsidRPr="00B6105F" w:rsidRDefault="00A31995" w:rsidP="00A31995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rPr>
          <w:color w:val="000000"/>
          <w:spacing w:val="-2"/>
          <w:sz w:val="18"/>
          <w:szCs w:val="18"/>
        </w:rPr>
      </w:pPr>
    </w:p>
    <w:p w14:paraId="32D1EF14" w14:textId="686787A5" w:rsidR="00A31995" w:rsidRPr="00B6105F" w:rsidRDefault="00A31995" w:rsidP="00A31995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B6105F">
        <w:rPr>
          <w:b/>
          <w:color w:val="000000"/>
          <w:spacing w:val="-2"/>
          <w:sz w:val="18"/>
          <w:szCs w:val="18"/>
        </w:rPr>
        <w:t>*</w:t>
      </w:r>
      <w:r w:rsidR="00AB511F" w:rsidRPr="00B6105F">
        <w:rPr>
          <w:color w:val="000000"/>
          <w:spacing w:val="-2"/>
          <w:sz w:val="18"/>
          <w:szCs w:val="18"/>
        </w:rPr>
        <w:t xml:space="preserve"> </w:t>
      </w:r>
      <w:r w:rsidRPr="00B6105F">
        <w:rPr>
          <w:color w:val="000000"/>
          <w:spacing w:val="-2"/>
          <w:sz w:val="18"/>
          <w:szCs w:val="18"/>
        </w:rPr>
        <w:t>discipliner uden separat mesterskabsskydning.</w:t>
      </w:r>
    </w:p>
    <w:p w14:paraId="208BBFFA" w14:textId="77777777" w:rsidR="00AB511F" w:rsidRPr="00B6105F" w:rsidRDefault="00AB511F" w:rsidP="00AB511F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B6105F">
        <w:rPr>
          <w:color w:val="000000"/>
          <w:spacing w:val="-2"/>
          <w:sz w:val="18"/>
          <w:szCs w:val="18"/>
        </w:rPr>
        <w:t>Indskuddene vil blive opkrævet via landsdelene.</w:t>
      </w:r>
    </w:p>
    <w:p w14:paraId="364CED1C" w14:textId="77777777" w:rsidR="00693A02" w:rsidRPr="00B6105F" w:rsidRDefault="00693A02" w:rsidP="00693A0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pacing w:val="-3"/>
          <w:sz w:val="18"/>
          <w:szCs w:val="18"/>
        </w:rPr>
      </w:pPr>
      <w:r w:rsidRPr="00B6105F">
        <w:rPr>
          <w:color w:val="000000"/>
          <w:spacing w:val="-3"/>
          <w:sz w:val="18"/>
          <w:szCs w:val="18"/>
        </w:rPr>
        <w:t xml:space="preserve">Indskud opkræves for mesterskabsskydning anvendt fra finale </w:t>
      </w:r>
    </w:p>
    <w:p w14:paraId="40310FA8" w14:textId="77777777" w:rsidR="00693A02" w:rsidRPr="00B6105F" w:rsidRDefault="00693A02" w:rsidP="00693A02">
      <w:pPr>
        <w:tabs>
          <w:tab w:val="left" w:pos="-1152"/>
          <w:tab w:val="left" w:pos="0"/>
          <w:tab w:val="left" w:pos="288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  <w:r w:rsidRPr="00B6105F">
        <w:rPr>
          <w:color w:val="000000"/>
          <w:spacing w:val="-2"/>
          <w:sz w:val="18"/>
          <w:szCs w:val="18"/>
        </w:rPr>
        <w:t>Finaleskydninger er gratis.</w:t>
      </w:r>
    </w:p>
    <w:p w14:paraId="22690D9E" w14:textId="77777777" w:rsidR="00AE1F25" w:rsidRPr="00B6105F" w:rsidRDefault="00AE1F25" w:rsidP="00A31995">
      <w:pPr>
        <w:tabs>
          <w:tab w:val="left" w:pos="-1152"/>
          <w:tab w:val="left" w:pos="0"/>
          <w:tab w:val="left" w:pos="2268"/>
          <w:tab w:val="left" w:pos="5103"/>
          <w:tab w:val="left" w:pos="9792"/>
        </w:tabs>
        <w:spacing w:line="240" w:lineRule="auto"/>
        <w:rPr>
          <w:color w:val="000000"/>
          <w:spacing w:val="-2"/>
          <w:sz w:val="18"/>
          <w:szCs w:val="18"/>
        </w:rPr>
      </w:pPr>
    </w:p>
    <w:p w14:paraId="33BAB4BB" w14:textId="77777777" w:rsidR="005D4906" w:rsidRPr="00B6105F" w:rsidRDefault="005D4906" w:rsidP="005D4906">
      <w:p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>Præmier:</w:t>
      </w:r>
    </w:p>
    <w:p w14:paraId="1CB42641" w14:textId="77777777" w:rsidR="005D4906" w:rsidRPr="00B6105F" w:rsidRDefault="005D4906" w:rsidP="005D4906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Alle BK og Junior skytter modtager en DM deltagermedalje. Der kan modtages ét stk. pr. deltager, uanset hvor mange discipliner der skydes.</w:t>
      </w:r>
    </w:p>
    <w:p w14:paraId="2BC1F86A" w14:textId="77777777" w:rsidR="005D4906" w:rsidRPr="00B6105F" w:rsidRDefault="005D4906" w:rsidP="005D4906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Der uddeles ikke hovedskydningspræmie.</w:t>
      </w:r>
    </w:p>
    <w:p w14:paraId="6E291AC6" w14:textId="617DB5EF" w:rsidR="00F20794" w:rsidRDefault="005D4906" w:rsidP="00AE1F25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Øvrige præmie</w:t>
      </w:r>
      <w:r w:rsidR="00B44367">
        <w:rPr>
          <w:rFonts w:cs="Arial"/>
          <w:color w:val="000000"/>
          <w:sz w:val="18"/>
          <w:szCs w:val="18"/>
        </w:rPr>
        <w:t xml:space="preserve">r i henhold til </w:t>
      </w:r>
      <w:r w:rsidR="00B44367" w:rsidRPr="00F85440">
        <w:rPr>
          <w:rFonts w:cs="Arial"/>
          <w:color w:val="000000"/>
          <w:sz w:val="18"/>
          <w:szCs w:val="18"/>
        </w:rPr>
        <w:t>Skyttebogen 2020/2021</w:t>
      </w:r>
      <w:r w:rsidRPr="00F85440">
        <w:rPr>
          <w:rFonts w:cs="Arial"/>
          <w:color w:val="000000"/>
          <w:sz w:val="18"/>
          <w:szCs w:val="18"/>
        </w:rPr>
        <w:t>.</w:t>
      </w:r>
      <w:r w:rsidRPr="00B6105F">
        <w:rPr>
          <w:rFonts w:cs="Arial"/>
          <w:color w:val="000000"/>
          <w:sz w:val="18"/>
          <w:szCs w:val="18"/>
        </w:rPr>
        <w:t xml:space="preserve"> </w:t>
      </w:r>
    </w:p>
    <w:p w14:paraId="2EB98CB5" w14:textId="28CDBB12" w:rsidR="00E12B49" w:rsidRPr="00B6105F" w:rsidRDefault="00E12B49" w:rsidP="00F85440">
      <w:pPr>
        <w:tabs>
          <w:tab w:val="left" w:pos="-1152"/>
          <w:tab w:val="left" w:pos="0"/>
          <w:tab w:val="left" w:pos="288"/>
          <w:tab w:val="left" w:pos="9792"/>
        </w:tabs>
        <w:rPr>
          <w:rFonts w:cs="Arial"/>
          <w:color w:val="000000"/>
          <w:sz w:val="18"/>
          <w:szCs w:val="18"/>
        </w:rPr>
      </w:pPr>
      <w:r w:rsidRPr="00F85440">
        <w:rPr>
          <w:b/>
          <w:color w:val="000000"/>
          <w:spacing w:val="-2"/>
          <w:sz w:val="18"/>
          <w:szCs w:val="18"/>
        </w:rPr>
        <w:t>Der er kun præmieoverrækkelse i de individuelle finaler</w:t>
      </w:r>
      <w:r w:rsidR="00DE1979" w:rsidRPr="00F85440">
        <w:rPr>
          <w:b/>
          <w:color w:val="000000"/>
          <w:spacing w:val="-2"/>
          <w:sz w:val="18"/>
          <w:szCs w:val="18"/>
        </w:rPr>
        <w:t xml:space="preserve"> </w:t>
      </w:r>
    </w:p>
    <w:p w14:paraId="190F56DA" w14:textId="091ED72A" w:rsidR="00982B66" w:rsidRPr="00B6105F" w:rsidRDefault="0019603A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 w:rsidRPr="00F85440">
        <w:rPr>
          <w:color w:val="000000"/>
          <w:spacing w:val="-2"/>
          <w:sz w:val="18"/>
          <w:szCs w:val="18"/>
        </w:rPr>
        <w:t>Der er ikke individuelle eller hold præmieoverrækkelse på riffel  - Præmier eftersendes</w:t>
      </w:r>
    </w:p>
    <w:p w14:paraId="2782B9F9" w14:textId="27903F77" w:rsidR="00982B66" w:rsidRPr="00B6105F" w:rsidRDefault="00982B66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3DF773E" w14:textId="1E0781E7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10F489F" w14:textId="24EAB708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B7C73D0" w14:textId="77777777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D8637CB" w14:textId="77777777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Stævnekontor:</w:t>
      </w:r>
    </w:p>
    <w:p w14:paraId="71170D2F" w14:textId="77777777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Stævnekontor kan kontaktes under stævnet på tlf 40 30 42 22. </w:t>
      </w:r>
    </w:p>
    <w:p w14:paraId="28334FE8" w14:textId="77777777" w:rsidR="00F20794" w:rsidRPr="00B6105F" w:rsidRDefault="00F20794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E8B19F6" w14:textId="77777777" w:rsidR="00A31995" w:rsidRPr="00B6105F" w:rsidRDefault="00A31995" w:rsidP="00A31995">
      <w:pPr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Våbenopbevaring</w:t>
      </w:r>
    </w:p>
    <w:p w14:paraId="296FAE3D" w14:textId="77777777" w:rsidR="00A31995" w:rsidRPr="00B6105F" w:rsidRDefault="00A31995" w:rsidP="00A31995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Der er mulighed for at opbevare våben for natten i boksen ved 200m banen.</w:t>
      </w:r>
    </w:p>
    <w:p w14:paraId="3C7C12A8" w14:textId="77777777" w:rsidR="00A31995" w:rsidRPr="00B6105F" w:rsidRDefault="00A31995" w:rsidP="00A31995">
      <w:pPr>
        <w:rPr>
          <w:color w:val="000000"/>
          <w:sz w:val="18"/>
          <w:szCs w:val="18"/>
        </w:rPr>
      </w:pPr>
    </w:p>
    <w:p w14:paraId="7EE48F38" w14:textId="77777777" w:rsidR="00A31995" w:rsidRPr="00B6105F" w:rsidRDefault="00A31995" w:rsidP="00A31995">
      <w:pPr>
        <w:rPr>
          <w:b/>
          <w:color w:val="000000"/>
          <w:sz w:val="18"/>
          <w:szCs w:val="18"/>
        </w:rPr>
      </w:pPr>
      <w:r w:rsidRPr="00B6105F">
        <w:rPr>
          <w:b/>
          <w:color w:val="000000"/>
          <w:sz w:val="18"/>
          <w:szCs w:val="18"/>
        </w:rPr>
        <w:t>Der er kun åben for ind og udlevering i nedenstående tidsrum:</w:t>
      </w:r>
    </w:p>
    <w:p w14:paraId="21574F88" w14:textId="1C710D4B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6105F">
        <w:rPr>
          <w:spacing w:val="-2"/>
          <w:sz w:val="18"/>
          <w:szCs w:val="18"/>
        </w:rPr>
        <w:t>Fredag d. 1</w:t>
      </w:r>
      <w:r w:rsidR="00B44367">
        <w:rPr>
          <w:spacing w:val="-2"/>
          <w:sz w:val="18"/>
          <w:szCs w:val="18"/>
        </w:rPr>
        <w:t>0. september 2021</w:t>
      </w:r>
      <w:r w:rsidRPr="00B6105F">
        <w:rPr>
          <w:spacing w:val="-2"/>
          <w:sz w:val="18"/>
          <w:szCs w:val="18"/>
        </w:rPr>
        <w:t xml:space="preserve"> – kl. 18.00 -19.</w:t>
      </w:r>
      <w:r w:rsidR="007233E1" w:rsidRPr="00B6105F">
        <w:rPr>
          <w:spacing w:val="-2"/>
          <w:sz w:val="18"/>
          <w:szCs w:val="18"/>
        </w:rPr>
        <w:t>00</w:t>
      </w:r>
    </w:p>
    <w:p w14:paraId="2D92D55F" w14:textId="047D7AAD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6105F">
        <w:rPr>
          <w:spacing w:val="-2"/>
          <w:sz w:val="18"/>
          <w:szCs w:val="18"/>
        </w:rPr>
        <w:t>Lørdag d. 1</w:t>
      </w:r>
      <w:r w:rsidR="00B44367">
        <w:rPr>
          <w:spacing w:val="-2"/>
          <w:sz w:val="18"/>
          <w:szCs w:val="18"/>
        </w:rPr>
        <w:t>1. september 2021</w:t>
      </w:r>
      <w:r w:rsidRPr="00B6105F">
        <w:rPr>
          <w:spacing w:val="-2"/>
          <w:sz w:val="18"/>
          <w:szCs w:val="18"/>
        </w:rPr>
        <w:t xml:space="preserve"> – kl. 0</w:t>
      </w:r>
      <w:r w:rsidR="007233E1" w:rsidRPr="00B6105F">
        <w:rPr>
          <w:spacing w:val="-2"/>
          <w:sz w:val="18"/>
          <w:szCs w:val="18"/>
        </w:rPr>
        <w:t>8.1</w:t>
      </w:r>
      <w:r w:rsidRPr="00B6105F">
        <w:rPr>
          <w:spacing w:val="-2"/>
          <w:sz w:val="18"/>
          <w:szCs w:val="18"/>
        </w:rPr>
        <w:t>5 – 1</w:t>
      </w:r>
      <w:r w:rsidR="007233E1" w:rsidRPr="00B6105F">
        <w:rPr>
          <w:spacing w:val="-2"/>
          <w:sz w:val="18"/>
          <w:szCs w:val="18"/>
        </w:rPr>
        <w:t>8</w:t>
      </w:r>
      <w:r w:rsidRPr="00B6105F">
        <w:rPr>
          <w:spacing w:val="-2"/>
          <w:sz w:val="18"/>
          <w:szCs w:val="18"/>
        </w:rPr>
        <w:t>.00</w:t>
      </w:r>
      <w:r w:rsidR="00D46F25" w:rsidRPr="00B6105F">
        <w:rPr>
          <w:spacing w:val="-2"/>
          <w:sz w:val="18"/>
          <w:szCs w:val="18"/>
        </w:rPr>
        <w:t xml:space="preserve">  </w:t>
      </w:r>
    </w:p>
    <w:p w14:paraId="7510637E" w14:textId="6077E2A5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6105F">
        <w:rPr>
          <w:spacing w:val="-2"/>
          <w:sz w:val="18"/>
          <w:szCs w:val="18"/>
        </w:rPr>
        <w:t>Søndag d. 1</w:t>
      </w:r>
      <w:r w:rsidR="00B44367">
        <w:rPr>
          <w:spacing w:val="-2"/>
          <w:sz w:val="18"/>
          <w:szCs w:val="18"/>
        </w:rPr>
        <w:t>2. september 2021</w:t>
      </w:r>
      <w:r w:rsidRPr="00B6105F">
        <w:rPr>
          <w:spacing w:val="-2"/>
          <w:sz w:val="18"/>
          <w:szCs w:val="18"/>
        </w:rPr>
        <w:t xml:space="preserve"> – kl</w:t>
      </w:r>
      <w:r w:rsidR="007233E1" w:rsidRPr="00B6105F">
        <w:rPr>
          <w:spacing w:val="-2"/>
          <w:sz w:val="18"/>
          <w:szCs w:val="18"/>
        </w:rPr>
        <w:t>. 08.1</w:t>
      </w:r>
      <w:r w:rsidRPr="00B6105F">
        <w:rPr>
          <w:spacing w:val="-2"/>
          <w:sz w:val="18"/>
          <w:szCs w:val="18"/>
        </w:rPr>
        <w:t xml:space="preserve">5 </w:t>
      </w:r>
      <w:r w:rsidR="007233E1" w:rsidRPr="00B6105F">
        <w:rPr>
          <w:spacing w:val="-2"/>
          <w:sz w:val="18"/>
          <w:szCs w:val="18"/>
        </w:rPr>
        <w:t>– 16.45</w:t>
      </w:r>
    </w:p>
    <w:p w14:paraId="55F9F1D5" w14:textId="77777777" w:rsidR="00F20794" w:rsidRPr="00B6105F" w:rsidRDefault="00F20794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0F090A6" w14:textId="77777777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Våben og bundstykke</w:t>
      </w:r>
    </w:p>
    <w:p w14:paraId="47E9E97A" w14:textId="77777777" w:rsidR="00A31995" w:rsidRPr="00B6105F" w:rsidRDefault="00A31995" w:rsidP="00A31995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Ingen våben må efterlades med bundstykke. </w:t>
      </w:r>
    </w:p>
    <w:p w14:paraId="73AEB77F" w14:textId="77777777" w:rsidR="00A31995" w:rsidRPr="00B6105F" w:rsidRDefault="00A31995" w:rsidP="00A31995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Ingen våben må efterlades. </w:t>
      </w:r>
    </w:p>
    <w:p w14:paraId="46829998" w14:textId="7DA340FE" w:rsidR="00F20794" w:rsidRPr="00B6105F" w:rsidRDefault="00A31995" w:rsidP="0096156B">
      <w:pPr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Våben skal være under opsyn af voksne.</w:t>
      </w:r>
    </w:p>
    <w:p w14:paraId="37C5484D" w14:textId="1CC920FC" w:rsidR="0096156B" w:rsidRPr="00B6105F" w:rsidRDefault="0096156B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B032628" w14:textId="7D6D8E4B" w:rsidR="0096156B" w:rsidRPr="00B6105F" w:rsidRDefault="0096156B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E75D8BB" w14:textId="7D6D8E4B" w:rsidR="0096156B" w:rsidRPr="00B6105F" w:rsidRDefault="0096156B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spacing w:val="-2"/>
          <w:sz w:val="18"/>
          <w:szCs w:val="18"/>
          <w:u w:val="single"/>
        </w:rPr>
      </w:pPr>
    </w:p>
    <w:p w14:paraId="38BB6E16" w14:textId="27ED1CC7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b/>
          <w:spacing w:val="-2"/>
          <w:sz w:val="18"/>
          <w:szCs w:val="18"/>
          <w:u w:val="single"/>
        </w:rPr>
      </w:pPr>
      <w:r w:rsidRPr="00B6105F">
        <w:rPr>
          <w:b/>
          <w:spacing w:val="-2"/>
          <w:sz w:val="18"/>
          <w:szCs w:val="18"/>
          <w:u w:val="single"/>
        </w:rPr>
        <w:t>Øvrig information:</w:t>
      </w:r>
    </w:p>
    <w:p w14:paraId="097B0F06" w14:textId="77777777" w:rsidR="00A31995" w:rsidRPr="00B6105F" w:rsidRDefault="00A31995" w:rsidP="00A31995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  <w:r w:rsidRPr="00B6105F">
        <w:rPr>
          <w:spacing w:val="-2"/>
          <w:sz w:val="18"/>
          <w:szCs w:val="18"/>
        </w:rPr>
        <w:t>DGI medarbejdere vil under stævnet tage billeder i stævneområdet, som senere vil kunne blive brugt på hjemmesider,  brochure, Facebook og øvrige digitale platforme samt andet materiale publiceret af DGI.</w:t>
      </w:r>
    </w:p>
    <w:p w14:paraId="7FBD4492" w14:textId="77777777" w:rsidR="00F20794" w:rsidRPr="00B6105F" w:rsidRDefault="00F20794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CA7D3A0" w14:textId="0FADC48D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9401A81" w14:textId="1CDDABA7" w:rsidR="00BB2F00" w:rsidRPr="00B6105F" w:rsidRDefault="006C63B7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  <w:r>
        <w:rPr>
          <w:color w:val="000000"/>
          <w:spacing w:val="-2"/>
          <w:sz w:val="18"/>
          <w:szCs w:val="18"/>
        </w:rPr>
        <w:t>A</w:t>
      </w:r>
      <w:r w:rsidR="004D35EC" w:rsidRPr="00B6105F">
        <w:rPr>
          <w:color w:val="000000"/>
          <w:spacing w:val="-2"/>
          <w:sz w:val="18"/>
          <w:szCs w:val="18"/>
        </w:rPr>
        <w:t>ktiviter</w:t>
      </w:r>
      <w:r w:rsidR="00E57BFF">
        <w:rPr>
          <w:color w:val="000000"/>
          <w:spacing w:val="-2"/>
          <w:sz w:val="18"/>
          <w:szCs w:val="18"/>
        </w:rPr>
        <w:t xml:space="preserve"> som f.eks. T-shirt maling</w:t>
      </w:r>
      <w:r w:rsidR="004D35EC" w:rsidRPr="00B6105F">
        <w:rPr>
          <w:color w:val="000000"/>
          <w:spacing w:val="-2"/>
          <w:sz w:val="18"/>
          <w:szCs w:val="18"/>
        </w:rPr>
        <w:t xml:space="preserve"> for Unge udgået.</w:t>
      </w:r>
    </w:p>
    <w:p w14:paraId="3322D4E1" w14:textId="10185F6A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12112D4B" w14:textId="1646B345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158282C" w14:textId="517DE22C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55A9ACF" w14:textId="794E63F7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F5DF2D7" w14:textId="662A45C6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EC39D6F" w14:textId="73A133FD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A54583D" w14:textId="1AD17FCD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220952A" w14:textId="1DE861B6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6F956CF" w14:textId="1BF1BFB6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4545EFE" w14:textId="424B5A1C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FCCAD60" w14:textId="63E5A0E1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B59C5E1" w14:textId="2F730BB4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B94BB00" w14:textId="6C81D1FF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4B620E56" w14:textId="5CD6B882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47146B1" w14:textId="2245269D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1E70C1B" w14:textId="6B590559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12F2210" w14:textId="234D7777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DECC487" w14:textId="41F5DDAC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1045E428" w14:textId="785D6D8C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3408933" w14:textId="4307EEEE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226604DE" w14:textId="66A5E34E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50E114A" w14:textId="07EF5A04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45CFD5C" w14:textId="3A9658E7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4DD7753" w14:textId="654D39B1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5EAB1570" w14:textId="5CD7E598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618FD92D" w14:textId="71572DD1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3885AE5A" w14:textId="74FEFD24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5423481" w14:textId="1D1D2A84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02F4CD8B" w14:textId="77777777" w:rsidR="00BB2F00" w:rsidRPr="00B6105F" w:rsidRDefault="00BB2F00" w:rsidP="002747B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pacing w:val="-2"/>
          <w:sz w:val="18"/>
          <w:szCs w:val="18"/>
        </w:rPr>
      </w:pPr>
    </w:p>
    <w:p w14:paraId="7BEF19BC" w14:textId="3F0D941A" w:rsidR="00A31995" w:rsidRPr="00B6105F" w:rsidRDefault="00A31995" w:rsidP="00AE1F25">
      <w:pPr>
        <w:rPr>
          <w:b/>
          <w:sz w:val="18"/>
          <w:szCs w:val="18"/>
        </w:rPr>
      </w:pPr>
    </w:p>
    <w:p w14:paraId="650D92D2" w14:textId="5B202868" w:rsidR="00A31995" w:rsidRPr="00B6105F" w:rsidRDefault="00A31995" w:rsidP="0035247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0D6DC2C6" w14:textId="77777777" w:rsidR="0096156B" w:rsidRPr="00B6105F" w:rsidRDefault="0096156B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166464FF" w14:textId="641825C4" w:rsidR="006A3E72" w:rsidRPr="00B6105F" w:rsidRDefault="006A3E72" w:rsidP="006A3E72">
      <w:p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>Tilmelding - vedrørende skydetider og hold:</w:t>
      </w:r>
    </w:p>
    <w:p w14:paraId="24833DD1" w14:textId="77777777" w:rsidR="006A3E72" w:rsidRPr="00B6105F" w:rsidRDefault="006A3E72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15451315" w14:textId="37F42FDA" w:rsidR="006A3E72" w:rsidRPr="00B6105F" w:rsidRDefault="006A3E72" w:rsidP="006A3E7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Tilmeldingsfrister ifm. Skydetider, bloktider, fremgår af særskilt </w:t>
      </w:r>
      <w:r w:rsidRPr="00B6105F">
        <w:rPr>
          <w:sz w:val="18"/>
          <w:szCs w:val="18"/>
        </w:rPr>
        <w:t>TIDSPLAN</w:t>
      </w:r>
      <w:r w:rsidRPr="00B6105F">
        <w:rPr>
          <w:color w:val="000000"/>
          <w:sz w:val="18"/>
          <w:szCs w:val="18"/>
        </w:rPr>
        <w:t xml:space="preserve"> tilsendt landsdelsforeningerne.</w:t>
      </w:r>
    </w:p>
    <w:p w14:paraId="15F9D95C" w14:textId="77777777" w:rsidR="006A3E72" w:rsidRPr="00B6105F" w:rsidRDefault="006A3E72" w:rsidP="006A3E7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2D1451E6" w14:textId="129B0F7B" w:rsidR="006A3E72" w:rsidRPr="00B6105F" w:rsidRDefault="006A3E72" w:rsidP="006A3E72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Skydetilmeldl</w:t>
      </w:r>
      <w:r w:rsidR="00982B66" w:rsidRPr="00B6105F">
        <w:rPr>
          <w:color w:val="000000"/>
          <w:sz w:val="18"/>
          <w:szCs w:val="18"/>
        </w:rPr>
        <w:t>i</w:t>
      </w:r>
      <w:r w:rsidR="00B44367">
        <w:rPr>
          <w:color w:val="000000"/>
          <w:sz w:val="18"/>
          <w:szCs w:val="18"/>
        </w:rPr>
        <w:t>ng.dk bliver åbent ultimo uge 33</w:t>
      </w:r>
      <w:r w:rsidRPr="00B6105F">
        <w:rPr>
          <w:color w:val="000000"/>
          <w:sz w:val="18"/>
          <w:szCs w:val="18"/>
        </w:rPr>
        <w:t xml:space="preserve"> for tilmelding </w:t>
      </w:r>
      <w:r w:rsidRPr="00B6105F">
        <w:rPr>
          <w:b/>
          <w:color w:val="000000"/>
          <w:sz w:val="18"/>
          <w:szCs w:val="18"/>
        </w:rPr>
        <w:t>på landsdelsniveau.</w:t>
      </w:r>
      <w:r w:rsidRPr="00B6105F">
        <w:rPr>
          <w:color w:val="000000"/>
          <w:sz w:val="18"/>
          <w:szCs w:val="18"/>
        </w:rPr>
        <w:t xml:space="preserve"> </w:t>
      </w:r>
    </w:p>
    <w:p w14:paraId="7F96B639" w14:textId="77777777" w:rsidR="006A3E72" w:rsidRPr="00B6105F" w:rsidRDefault="006A3E72" w:rsidP="006A3E7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53D9A875" w14:textId="77777777" w:rsidR="006A3E72" w:rsidRPr="00B6105F" w:rsidRDefault="006A3E72" w:rsidP="006A3E72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18"/>
          <w:szCs w:val="18"/>
        </w:rPr>
      </w:pPr>
    </w:p>
    <w:p w14:paraId="6020852A" w14:textId="77777777" w:rsidR="006A3E72" w:rsidRPr="00B6105F" w:rsidRDefault="006A3E72" w:rsidP="006A3E7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  <w:r w:rsidRPr="00B6105F">
        <w:rPr>
          <w:b/>
          <w:color w:val="000000"/>
          <w:sz w:val="18"/>
          <w:szCs w:val="18"/>
          <w:u w:val="single"/>
        </w:rPr>
        <w:t>Skydetider</w:t>
      </w:r>
    </w:p>
    <w:p w14:paraId="5AA19557" w14:textId="77777777" w:rsidR="006A3E72" w:rsidRPr="00B6105F" w:rsidRDefault="006A3E72" w:rsidP="006A3E72">
      <w:pPr>
        <w:tabs>
          <w:tab w:val="left" w:pos="-1152"/>
          <w:tab w:val="left" w:pos="0"/>
          <w:tab w:val="left" w:pos="288"/>
          <w:tab w:val="left" w:pos="9792"/>
        </w:tabs>
        <w:rPr>
          <w:b/>
          <w:color w:val="000000"/>
          <w:sz w:val="18"/>
          <w:szCs w:val="18"/>
          <w:u w:val="single"/>
        </w:rPr>
      </w:pPr>
    </w:p>
    <w:p w14:paraId="03EB18D4" w14:textId="77777777" w:rsidR="006A3E72" w:rsidRPr="00B6105F" w:rsidRDefault="006A3E72" w:rsidP="006A3E72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 xml:space="preserve">Landsdelsforeningerne tildeler foreningerne skydetider i forhold til de bloktider, som på forhånd er tildelt landsdelsforeningen. </w:t>
      </w:r>
    </w:p>
    <w:p w14:paraId="6D2437E8" w14:textId="77777777" w:rsidR="006A3E72" w:rsidRPr="00B6105F" w:rsidRDefault="006A3E72" w:rsidP="006A3E72">
      <w:pPr>
        <w:tabs>
          <w:tab w:val="left" w:pos="-1152"/>
        </w:tabs>
        <w:ind w:right="-1"/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Skydetider derud over kan ikke forventes imødekommet på forhånd.</w:t>
      </w:r>
    </w:p>
    <w:p w14:paraId="2181B6A5" w14:textId="77777777" w:rsidR="006A3E72" w:rsidRPr="00B6105F" w:rsidRDefault="006A3E72" w:rsidP="006A3E72">
      <w:pPr>
        <w:tabs>
          <w:tab w:val="left" w:pos="-1152"/>
        </w:tabs>
        <w:ind w:right="-1"/>
        <w:rPr>
          <w:color w:val="000000"/>
          <w:sz w:val="18"/>
          <w:szCs w:val="18"/>
        </w:rPr>
      </w:pPr>
    </w:p>
    <w:p w14:paraId="0848990F" w14:textId="77777777" w:rsidR="006A3E72" w:rsidRPr="00B6105F" w:rsidRDefault="006A3E72" w:rsidP="006A3E72">
      <w:pPr>
        <w:ind w:right="-1"/>
        <w:rPr>
          <w:color w:val="000000"/>
          <w:sz w:val="18"/>
          <w:szCs w:val="18"/>
        </w:rPr>
      </w:pPr>
      <w:r w:rsidRPr="00B6105F">
        <w:rPr>
          <w:color w:val="000000"/>
          <w:sz w:val="18"/>
          <w:szCs w:val="18"/>
        </w:rPr>
        <w:t>Landsdelsforeningerne sørger for udsendelse af tildelte skydetider og banenumre til deltagerne foreninger.</w:t>
      </w:r>
    </w:p>
    <w:p w14:paraId="64248201" w14:textId="77777777" w:rsidR="006A3E72" w:rsidRPr="00B6105F" w:rsidRDefault="006A3E72" w:rsidP="006A3E72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Skydetider baseret på tilmeldingerne ved tilmeldingsfristens afslutning kan følges på</w:t>
      </w:r>
    </w:p>
    <w:p w14:paraId="679C4AFC" w14:textId="53243519" w:rsidR="006A3E72" w:rsidRPr="00B6105F" w:rsidRDefault="00A607D7" w:rsidP="006A3E72">
      <w:pPr>
        <w:rPr>
          <w:rStyle w:val="Hyperlink"/>
          <w:rFonts w:cs="Arial"/>
          <w:sz w:val="18"/>
          <w:szCs w:val="18"/>
        </w:rPr>
      </w:pPr>
      <w:hyperlink r:id="rId14" w:history="1">
        <w:r w:rsidR="006A3E72" w:rsidRPr="00B6105F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2F15CFE2" w14:textId="77777777" w:rsidR="00AE1F25" w:rsidRPr="00B6105F" w:rsidRDefault="00AE1F25" w:rsidP="006A3E72">
      <w:pPr>
        <w:rPr>
          <w:rFonts w:cs="Arial"/>
          <w:sz w:val="18"/>
          <w:szCs w:val="18"/>
        </w:rPr>
      </w:pPr>
    </w:p>
    <w:p w14:paraId="71F59197" w14:textId="77777777" w:rsidR="006A3E72" w:rsidRPr="00B6105F" w:rsidRDefault="006A3E72" w:rsidP="006A3E72">
      <w:pPr>
        <w:rPr>
          <w:rFonts w:cs="Arial"/>
          <w:color w:val="000000"/>
          <w:sz w:val="18"/>
          <w:szCs w:val="18"/>
        </w:rPr>
      </w:pPr>
    </w:p>
    <w:p w14:paraId="74DF4B35" w14:textId="77777777" w:rsidR="006A3E72" w:rsidRPr="00B6105F" w:rsidRDefault="006A3E72" w:rsidP="006A3E72">
      <w:pPr>
        <w:rPr>
          <w:rFonts w:cs="Arial"/>
          <w:color w:val="000000"/>
          <w:sz w:val="18"/>
          <w:szCs w:val="18"/>
        </w:rPr>
      </w:pPr>
    </w:p>
    <w:p w14:paraId="35552C1D" w14:textId="77777777" w:rsidR="006A3E72" w:rsidRPr="00B6105F" w:rsidRDefault="006A3E72" w:rsidP="006A3E72">
      <w:p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>Hold tilmeldinger</w:t>
      </w:r>
    </w:p>
    <w:p w14:paraId="1F8A11C1" w14:textId="77777777" w:rsidR="006A3E72" w:rsidRPr="00B6105F" w:rsidRDefault="006A3E72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0ED7DBF4" w14:textId="77777777" w:rsidR="006A3E72" w:rsidRPr="00B6105F" w:rsidRDefault="006A3E72" w:rsidP="006A3E72">
      <w:pPr>
        <w:rPr>
          <w:rFonts w:cs="Arial"/>
          <w:b/>
          <w:color w:val="000000"/>
          <w:sz w:val="18"/>
          <w:szCs w:val="18"/>
        </w:rPr>
      </w:pPr>
      <w:r w:rsidRPr="00B6105F">
        <w:rPr>
          <w:rFonts w:cs="Arial"/>
          <w:b/>
          <w:color w:val="000000"/>
          <w:sz w:val="18"/>
          <w:szCs w:val="18"/>
        </w:rPr>
        <w:t>Foreningshold</w:t>
      </w:r>
    </w:p>
    <w:p w14:paraId="0A1DD405" w14:textId="3A18A124" w:rsidR="006A3E72" w:rsidRPr="00B6105F" w:rsidRDefault="006A3E72" w:rsidP="006A3E72">
      <w:pPr>
        <w:rPr>
          <w:rStyle w:val="Hyperlink"/>
          <w:rFonts w:cs="Arial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Landsdelenes tilmelding til </w:t>
      </w:r>
      <w:r w:rsidRPr="00B6105F">
        <w:rPr>
          <w:rFonts w:cs="Arial"/>
          <w:b/>
          <w:color w:val="000000"/>
          <w:sz w:val="18"/>
          <w:szCs w:val="18"/>
        </w:rPr>
        <w:t>foreningshold</w:t>
      </w:r>
      <w:r w:rsidRPr="00B6105F">
        <w:rPr>
          <w:rFonts w:cs="Arial"/>
          <w:color w:val="000000"/>
          <w:sz w:val="18"/>
          <w:szCs w:val="18"/>
        </w:rPr>
        <w:t xml:space="preserve"> kan registreres ved tilmeldingen på </w:t>
      </w:r>
      <w:hyperlink r:id="rId15" w:history="1">
        <w:r w:rsidRPr="00B6105F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355B7605" w14:textId="77777777" w:rsidR="006A3E72" w:rsidRPr="00B6105F" w:rsidRDefault="006A3E72" w:rsidP="006A3E72">
      <w:pPr>
        <w:rPr>
          <w:rFonts w:cs="Arial"/>
          <w:color w:val="000000"/>
          <w:sz w:val="18"/>
          <w:szCs w:val="18"/>
        </w:rPr>
      </w:pPr>
    </w:p>
    <w:p w14:paraId="74E8D49D" w14:textId="77777777" w:rsidR="006A3E72" w:rsidRPr="00B6105F" w:rsidRDefault="006A3E72" w:rsidP="006A3E72">
      <w:pPr>
        <w:rPr>
          <w:rStyle w:val="Hyperlink"/>
          <w:rFonts w:cs="Arial"/>
          <w:sz w:val="18"/>
          <w:szCs w:val="18"/>
          <w:u w:val="none"/>
        </w:rPr>
      </w:pPr>
      <w:r w:rsidRPr="00B6105F">
        <w:rPr>
          <w:rStyle w:val="Hyperlink"/>
          <w:rFonts w:cs="Arial"/>
          <w:color w:val="auto"/>
          <w:sz w:val="18"/>
          <w:szCs w:val="18"/>
          <w:u w:val="none"/>
        </w:rPr>
        <w:t>(DGI Skydning opfordre LDF til at foreningshold registres ved tilmelding på Skydetilmeldingen)</w:t>
      </w:r>
    </w:p>
    <w:p w14:paraId="233192A8" w14:textId="77777777" w:rsidR="006A3E72" w:rsidRPr="00B6105F" w:rsidRDefault="006A3E72" w:rsidP="006A3E72">
      <w:pPr>
        <w:rPr>
          <w:rStyle w:val="Hyperlink"/>
          <w:rFonts w:cs="Arial"/>
          <w:sz w:val="18"/>
          <w:szCs w:val="18"/>
          <w:u w:val="none"/>
        </w:rPr>
      </w:pPr>
    </w:p>
    <w:p w14:paraId="3FD4082E" w14:textId="7308CB7E" w:rsidR="006A3E72" w:rsidRPr="00B6105F" w:rsidRDefault="006A3E72" w:rsidP="006A3E72">
      <w:pPr>
        <w:rPr>
          <w:rFonts w:cs="Arial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Landsdelenes</w:t>
      </w:r>
      <w:r w:rsidRPr="00B6105F">
        <w:rPr>
          <w:rFonts w:cs="Arial"/>
          <w:sz w:val="18"/>
          <w:szCs w:val="18"/>
        </w:rPr>
        <w:t xml:space="preserve"> tilmelding af </w:t>
      </w:r>
      <w:r w:rsidRPr="00B6105F">
        <w:rPr>
          <w:rFonts w:cs="Arial"/>
          <w:b/>
          <w:sz w:val="18"/>
          <w:szCs w:val="18"/>
        </w:rPr>
        <w:t>foreningshold</w:t>
      </w:r>
      <w:r w:rsidRPr="00B6105F">
        <w:rPr>
          <w:rFonts w:cs="Arial"/>
          <w:sz w:val="18"/>
          <w:szCs w:val="18"/>
        </w:rPr>
        <w:t xml:space="preserve">, </w:t>
      </w:r>
      <w:r w:rsidRPr="00B6105F">
        <w:rPr>
          <w:rFonts w:cs="Arial"/>
          <w:sz w:val="18"/>
          <w:szCs w:val="18"/>
          <w:u w:val="single"/>
        </w:rPr>
        <w:t>skal</w:t>
      </w:r>
      <w:r w:rsidRPr="00B6105F">
        <w:rPr>
          <w:rFonts w:cs="Arial"/>
          <w:sz w:val="18"/>
          <w:szCs w:val="18"/>
        </w:rPr>
        <w:t xml:space="preserve"> desforuden være skriftlig og</w:t>
      </w:r>
    </w:p>
    <w:p w14:paraId="444A9BAF" w14:textId="77777777" w:rsidR="006A3E72" w:rsidRPr="00B6105F" w:rsidRDefault="006A3E72" w:rsidP="006A3E72">
      <w:pPr>
        <w:spacing w:line="276" w:lineRule="auto"/>
        <w:rPr>
          <w:rStyle w:val="Hyperlink"/>
          <w:sz w:val="18"/>
          <w:szCs w:val="18"/>
        </w:rPr>
      </w:pPr>
      <w:r w:rsidRPr="00B6105F">
        <w:rPr>
          <w:rFonts w:cs="Arial"/>
          <w:sz w:val="18"/>
          <w:szCs w:val="18"/>
        </w:rPr>
        <w:t xml:space="preserve">skytter på foreningshold </w:t>
      </w:r>
      <w:r w:rsidRPr="00B6105F">
        <w:rPr>
          <w:rFonts w:cs="Arial"/>
          <w:sz w:val="18"/>
          <w:szCs w:val="18"/>
          <w:u w:val="single"/>
        </w:rPr>
        <w:t>skal</w:t>
      </w:r>
      <w:r w:rsidRPr="00B6105F">
        <w:rPr>
          <w:rFonts w:cs="Arial"/>
          <w:b/>
          <w:sz w:val="18"/>
          <w:szCs w:val="18"/>
        </w:rPr>
        <w:t xml:space="preserve"> </w:t>
      </w:r>
      <w:r w:rsidRPr="00B6105F">
        <w:rPr>
          <w:rFonts w:cs="Arial"/>
          <w:sz w:val="18"/>
          <w:szCs w:val="18"/>
        </w:rPr>
        <w:t xml:space="preserve">forinden være tilmeldt på </w:t>
      </w:r>
      <w:r w:rsidRPr="00B6105F">
        <w:rPr>
          <w:rFonts w:cs="Arial"/>
          <w:color w:val="000000"/>
          <w:sz w:val="18"/>
          <w:szCs w:val="18"/>
        </w:rPr>
        <w:t xml:space="preserve"> </w:t>
      </w:r>
      <w:hyperlink r:id="rId16" w:history="1">
        <w:r w:rsidRPr="00B6105F">
          <w:rPr>
            <w:rStyle w:val="Hyperlink"/>
            <w:rFonts w:cs="Arial"/>
            <w:sz w:val="18"/>
            <w:szCs w:val="18"/>
          </w:rPr>
          <w:t>http://skydetilmelding.dgi.dk/</w:t>
        </w:r>
      </w:hyperlink>
    </w:p>
    <w:p w14:paraId="7D4373A5" w14:textId="77777777" w:rsidR="006A3E72" w:rsidRPr="00B6105F" w:rsidRDefault="006A3E72" w:rsidP="006A3E72">
      <w:pPr>
        <w:rPr>
          <w:rStyle w:val="Hyperlink"/>
          <w:rFonts w:cs="Arial"/>
          <w:sz w:val="18"/>
          <w:szCs w:val="18"/>
        </w:rPr>
      </w:pPr>
    </w:p>
    <w:p w14:paraId="1FB87070" w14:textId="77777777" w:rsidR="006A3E72" w:rsidRPr="00B6105F" w:rsidRDefault="006A3E72" w:rsidP="006A3E72">
      <w:pPr>
        <w:rPr>
          <w:rFonts w:cs="Arial"/>
          <w:b/>
          <w:color w:val="000000"/>
          <w:sz w:val="18"/>
          <w:szCs w:val="18"/>
        </w:rPr>
      </w:pPr>
      <w:r w:rsidRPr="00B6105F">
        <w:rPr>
          <w:rFonts w:cs="Arial"/>
          <w:b/>
          <w:color w:val="000000"/>
          <w:sz w:val="18"/>
          <w:szCs w:val="18"/>
        </w:rPr>
        <w:t>Landsdelshold</w:t>
      </w:r>
    </w:p>
    <w:p w14:paraId="01BE36F5" w14:textId="3582C0E6" w:rsidR="006A3E72" w:rsidRPr="00B6105F" w:rsidRDefault="006A3E72" w:rsidP="006A3E72">
      <w:pPr>
        <w:rPr>
          <w:rFonts w:cs="Arial"/>
          <w:b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Landsdelenes</w:t>
      </w:r>
      <w:r w:rsidRPr="00B6105F">
        <w:rPr>
          <w:rFonts w:cs="Arial"/>
          <w:sz w:val="18"/>
          <w:szCs w:val="18"/>
        </w:rPr>
        <w:t xml:space="preserve"> tilmelding til </w:t>
      </w:r>
      <w:r w:rsidRPr="00B6105F">
        <w:rPr>
          <w:rFonts w:cs="Arial"/>
          <w:b/>
          <w:sz w:val="18"/>
          <w:szCs w:val="18"/>
        </w:rPr>
        <w:t>Landsdelshold</w:t>
      </w:r>
      <w:r w:rsidRPr="00B6105F">
        <w:rPr>
          <w:rFonts w:cs="Arial"/>
          <w:sz w:val="18"/>
          <w:szCs w:val="18"/>
        </w:rPr>
        <w:t xml:space="preserve"> </w:t>
      </w:r>
      <w:r w:rsidRPr="00B6105F">
        <w:rPr>
          <w:rFonts w:cs="Arial"/>
          <w:sz w:val="18"/>
          <w:szCs w:val="18"/>
          <w:u w:val="single"/>
        </w:rPr>
        <w:t>skal</w:t>
      </w:r>
      <w:r w:rsidRPr="00B6105F">
        <w:rPr>
          <w:rFonts w:cs="Arial"/>
          <w:sz w:val="18"/>
          <w:szCs w:val="18"/>
        </w:rPr>
        <w:t xml:space="preserve"> være skriftlig.</w:t>
      </w:r>
    </w:p>
    <w:p w14:paraId="67B1CC1B" w14:textId="65F52410" w:rsidR="006A3E72" w:rsidRPr="00B6105F" w:rsidRDefault="006A3E72" w:rsidP="006A3E72">
      <w:pPr>
        <w:rPr>
          <w:rFonts w:cs="Arial"/>
          <w:b/>
          <w:sz w:val="18"/>
          <w:szCs w:val="18"/>
        </w:rPr>
      </w:pPr>
    </w:p>
    <w:p w14:paraId="2AF01CA0" w14:textId="77777777" w:rsidR="006A3E72" w:rsidRPr="00B6105F" w:rsidRDefault="006A3E72" w:rsidP="006A3E72">
      <w:pPr>
        <w:rPr>
          <w:rFonts w:cs="Arial"/>
          <w:b/>
          <w:sz w:val="18"/>
          <w:szCs w:val="18"/>
        </w:rPr>
      </w:pPr>
      <w:r w:rsidRPr="00B6105F">
        <w:rPr>
          <w:rFonts w:cs="Arial"/>
          <w:b/>
          <w:sz w:val="18"/>
          <w:szCs w:val="18"/>
        </w:rPr>
        <w:t>Indsendelse af holdskemaer</w:t>
      </w:r>
    </w:p>
    <w:p w14:paraId="5886E06B" w14:textId="77777777" w:rsidR="006A3E72" w:rsidRPr="00B6105F" w:rsidRDefault="006A3E72" w:rsidP="006A3E72">
      <w:pPr>
        <w:spacing w:line="276" w:lineRule="auto"/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Holdtilmeldingsskemaerne sendes til DGI Skydning, så sent som muligt for at undgå for mange rettelser. </w:t>
      </w:r>
    </w:p>
    <w:p w14:paraId="495C4ED9" w14:textId="177F4A9C" w:rsidR="006A3E72" w:rsidRPr="00B6105F" w:rsidRDefault="006A3E72" w:rsidP="006A3E72">
      <w:pPr>
        <w:spacing w:line="276" w:lineRule="auto"/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Holdskemaerne skal være DGI skydning i hænde pr. mail </w:t>
      </w:r>
      <w:r w:rsidRPr="00B6105F">
        <w:rPr>
          <w:rFonts w:cs="Arial"/>
          <w:b/>
          <w:color w:val="000000"/>
          <w:sz w:val="18"/>
          <w:szCs w:val="18"/>
        </w:rPr>
        <w:t xml:space="preserve">senest </w:t>
      </w:r>
      <w:r w:rsidRPr="00F85440">
        <w:rPr>
          <w:rFonts w:cs="Arial"/>
          <w:b/>
          <w:color w:val="000000"/>
          <w:sz w:val="18"/>
          <w:szCs w:val="18"/>
        </w:rPr>
        <w:t>fredag d. 1</w:t>
      </w:r>
      <w:r w:rsidR="00B44367" w:rsidRPr="00F85440">
        <w:rPr>
          <w:rFonts w:cs="Arial"/>
          <w:b/>
          <w:color w:val="000000"/>
          <w:sz w:val="18"/>
          <w:szCs w:val="18"/>
        </w:rPr>
        <w:t>0</w:t>
      </w:r>
      <w:r w:rsidRPr="00F85440">
        <w:rPr>
          <w:rFonts w:cs="Arial"/>
          <w:b/>
          <w:color w:val="000000"/>
          <w:sz w:val="18"/>
          <w:szCs w:val="18"/>
        </w:rPr>
        <w:t xml:space="preserve">. </w:t>
      </w:r>
      <w:r w:rsidR="00982B66" w:rsidRPr="00F85440">
        <w:rPr>
          <w:rFonts w:cs="Arial"/>
          <w:b/>
          <w:color w:val="000000"/>
          <w:sz w:val="18"/>
          <w:szCs w:val="18"/>
        </w:rPr>
        <w:t>september</w:t>
      </w:r>
      <w:r w:rsidRPr="00B6105F">
        <w:rPr>
          <w:rFonts w:cs="Arial"/>
          <w:b/>
          <w:color w:val="000000"/>
          <w:sz w:val="18"/>
          <w:szCs w:val="18"/>
        </w:rPr>
        <w:t xml:space="preserve"> kl. 08.00 </w:t>
      </w:r>
      <w:r w:rsidRPr="00B6105F">
        <w:rPr>
          <w:rFonts w:cs="Arial"/>
          <w:color w:val="000000"/>
          <w:sz w:val="18"/>
          <w:szCs w:val="18"/>
        </w:rPr>
        <w:t xml:space="preserve">og skal sendes til: </w:t>
      </w:r>
      <w:hyperlink r:id="rId17" w:history="1">
        <w:r w:rsidRPr="00B6105F">
          <w:rPr>
            <w:rStyle w:val="Hyperlink"/>
            <w:rFonts w:cs="Arial"/>
            <w:b/>
            <w:sz w:val="18"/>
            <w:szCs w:val="18"/>
          </w:rPr>
          <w:t>dm@dgi.dk</w:t>
        </w:r>
      </w:hyperlink>
      <w:r w:rsidRPr="00B6105F">
        <w:rPr>
          <w:rFonts w:cs="Arial"/>
          <w:color w:val="000000"/>
          <w:sz w:val="18"/>
          <w:szCs w:val="18"/>
        </w:rPr>
        <w:t xml:space="preserve"> </w:t>
      </w:r>
    </w:p>
    <w:p w14:paraId="7549BCD6" w14:textId="77777777" w:rsidR="006A3E72" w:rsidRPr="00B6105F" w:rsidRDefault="006A3E72" w:rsidP="006A3E72">
      <w:pPr>
        <w:spacing w:line="276" w:lineRule="auto"/>
        <w:rPr>
          <w:rFonts w:cs="Arial"/>
          <w:color w:val="000000"/>
          <w:sz w:val="18"/>
          <w:szCs w:val="18"/>
        </w:rPr>
      </w:pPr>
    </w:p>
    <w:p w14:paraId="28DE4E10" w14:textId="77777777" w:rsidR="006A3E72" w:rsidRPr="00B6105F" w:rsidRDefault="006A3E72" w:rsidP="006A3E72">
      <w:pPr>
        <w:spacing w:line="276" w:lineRule="auto"/>
        <w:rPr>
          <w:rFonts w:cs="Arial"/>
          <w:sz w:val="18"/>
          <w:szCs w:val="18"/>
          <w:u w:val="single"/>
        </w:rPr>
      </w:pPr>
      <w:r w:rsidRPr="00B6105F">
        <w:rPr>
          <w:rFonts w:cs="Arial"/>
          <w:color w:val="000000"/>
          <w:sz w:val="18"/>
          <w:szCs w:val="18"/>
        </w:rPr>
        <w:t>OBS – Husk skytter som er på hold skal være</w:t>
      </w:r>
      <w:r w:rsidRPr="00B6105F">
        <w:rPr>
          <w:rFonts w:cs="Arial"/>
          <w:sz w:val="18"/>
          <w:szCs w:val="18"/>
          <w:u w:val="single"/>
        </w:rPr>
        <w:t xml:space="preserve"> tilmeldt individuelt forinden</w:t>
      </w:r>
    </w:p>
    <w:p w14:paraId="73657A13" w14:textId="77777777" w:rsidR="006A3E72" w:rsidRPr="00B6105F" w:rsidRDefault="006A3E72" w:rsidP="006A3E72">
      <w:pPr>
        <w:rPr>
          <w:rFonts w:cs="Arial"/>
          <w:b/>
          <w:sz w:val="18"/>
          <w:szCs w:val="18"/>
        </w:rPr>
      </w:pPr>
    </w:p>
    <w:p w14:paraId="170928EF" w14:textId="77777777" w:rsidR="006A3E72" w:rsidRPr="00B6105F" w:rsidRDefault="006A3E72" w:rsidP="006A3E72">
      <w:pPr>
        <w:rPr>
          <w:rFonts w:cs="Arial"/>
          <w:b/>
          <w:sz w:val="18"/>
          <w:szCs w:val="18"/>
        </w:rPr>
      </w:pPr>
    </w:p>
    <w:p w14:paraId="55742061" w14:textId="77777777" w:rsidR="006A3E72" w:rsidRPr="00B6105F" w:rsidRDefault="006A3E72" w:rsidP="006A3E72">
      <w:pPr>
        <w:rPr>
          <w:rFonts w:cs="Arial"/>
          <w:b/>
          <w:sz w:val="18"/>
          <w:szCs w:val="18"/>
        </w:rPr>
      </w:pPr>
      <w:r w:rsidRPr="00B6105F">
        <w:rPr>
          <w:rFonts w:cs="Arial"/>
          <w:b/>
          <w:sz w:val="18"/>
          <w:szCs w:val="18"/>
        </w:rPr>
        <w:t>Holdskemaer</w:t>
      </w:r>
    </w:p>
    <w:p w14:paraId="630B14FC" w14:textId="77777777" w:rsidR="006A3E72" w:rsidRPr="00B6105F" w:rsidRDefault="006A3E72" w:rsidP="006A3E72">
      <w:pPr>
        <w:rPr>
          <w:rFonts w:cs="Arial"/>
          <w:b/>
          <w:sz w:val="18"/>
          <w:szCs w:val="18"/>
        </w:rPr>
      </w:pPr>
    </w:p>
    <w:p w14:paraId="3B30E907" w14:textId="77777777" w:rsidR="006A3E72" w:rsidRPr="00B6105F" w:rsidRDefault="006A3E72" w:rsidP="006A3E72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De udsendte skemaer for tilmelding af landsdelshold og foreningshold skal anvendes.</w:t>
      </w:r>
    </w:p>
    <w:p w14:paraId="5E689772" w14:textId="77777777" w:rsidR="006A3E72" w:rsidRPr="00B6105F" w:rsidRDefault="006A3E72" w:rsidP="006A3E72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Til hjælp for stilling af hold henvises til reglerne i skyttebogen</w:t>
      </w:r>
    </w:p>
    <w:p w14:paraId="6D86CB73" w14:textId="77777777" w:rsidR="006A3E72" w:rsidRPr="00B6105F" w:rsidRDefault="006A3E72" w:rsidP="006A3E72">
      <w:pPr>
        <w:rPr>
          <w:rFonts w:cs="Arial"/>
          <w:b/>
          <w:sz w:val="18"/>
          <w:szCs w:val="18"/>
        </w:rPr>
      </w:pPr>
    </w:p>
    <w:p w14:paraId="6737EF37" w14:textId="77777777" w:rsidR="006A3E72" w:rsidRPr="00B6105F" w:rsidRDefault="006A3E72" w:rsidP="006A3E72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(der tages forbehold for fejl i skemaerne, regler i skyttebogen er de gældende).</w:t>
      </w:r>
    </w:p>
    <w:p w14:paraId="67E0F54F" w14:textId="77777777" w:rsidR="006A3E72" w:rsidRPr="00B6105F" w:rsidRDefault="006A3E72" w:rsidP="006A3E72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</w:p>
    <w:p w14:paraId="7BBAF1EC" w14:textId="50AECB89" w:rsidR="00A31995" w:rsidRPr="00B6105F" w:rsidRDefault="00A31995" w:rsidP="0035247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20981CF9" w14:textId="24B5D272" w:rsidR="00982B66" w:rsidRPr="00B6105F" w:rsidRDefault="00982B66" w:rsidP="0035247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6E572445" w14:textId="1E4EBE57" w:rsidR="00AB511F" w:rsidRPr="00B6105F" w:rsidRDefault="00AB511F" w:rsidP="0035247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44285243" w14:textId="26F787BC" w:rsidR="00AB511F" w:rsidRPr="00B6105F" w:rsidRDefault="00AB511F" w:rsidP="0035247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17BCE672" w14:textId="14BCE2E0" w:rsidR="00982B66" w:rsidRPr="00B6105F" w:rsidRDefault="00982B66" w:rsidP="00352474">
      <w:pPr>
        <w:tabs>
          <w:tab w:val="left" w:pos="-1152"/>
          <w:tab w:val="left" w:pos="0"/>
          <w:tab w:val="left" w:pos="288"/>
          <w:tab w:val="left" w:pos="9792"/>
        </w:tabs>
        <w:rPr>
          <w:spacing w:val="-2"/>
          <w:sz w:val="18"/>
          <w:szCs w:val="18"/>
        </w:rPr>
      </w:pPr>
    </w:p>
    <w:p w14:paraId="55D84C4F" w14:textId="77777777" w:rsidR="00E10DEE" w:rsidRPr="00B6105F" w:rsidRDefault="00E10DEE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48F35473" w14:textId="77777777" w:rsidR="00ED75AA" w:rsidRPr="00B6105F" w:rsidRDefault="00ED75AA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4570208E" w14:textId="77777777" w:rsidR="00ED75AA" w:rsidRPr="00B6105F" w:rsidRDefault="00ED75AA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01CCF0F3" w14:textId="77777777" w:rsidR="006D2EA4" w:rsidRDefault="006D2EA4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1485AD04" w14:textId="77777777" w:rsidR="006D2EA4" w:rsidRDefault="006D2EA4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3B8E2F71" w14:textId="7D0DC684" w:rsidR="006A3E72" w:rsidRPr="00B6105F" w:rsidRDefault="006A3E72" w:rsidP="006A3E72">
      <w:pPr>
        <w:rPr>
          <w:rFonts w:cs="Arial"/>
          <w:b/>
          <w:color w:val="000000"/>
          <w:sz w:val="18"/>
          <w:szCs w:val="18"/>
          <w:u w:val="single"/>
        </w:rPr>
      </w:pPr>
      <w:r w:rsidRPr="00B6105F">
        <w:rPr>
          <w:rFonts w:cs="Arial"/>
          <w:b/>
          <w:color w:val="000000"/>
          <w:sz w:val="18"/>
          <w:szCs w:val="18"/>
          <w:u w:val="single"/>
        </w:rPr>
        <w:t xml:space="preserve">Overnatning og fællesmiddag </w:t>
      </w:r>
    </w:p>
    <w:p w14:paraId="11465D67" w14:textId="10F19A40" w:rsidR="00ED75AA" w:rsidRPr="00B6105F" w:rsidRDefault="00ED75AA" w:rsidP="006A3E72">
      <w:pPr>
        <w:rPr>
          <w:rFonts w:cs="Arial"/>
          <w:b/>
          <w:color w:val="000000"/>
          <w:sz w:val="18"/>
          <w:szCs w:val="18"/>
          <w:u w:val="single"/>
        </w:rPr>
      </w:pPr>
    </w:p>
    <w:p w14:paraId="0CCCA541" w14:textId="103F8F80" w:rsidR="00ED75AA" w:rsidRPr="00B6105F" w:rsidRDefault="00ED75AA" w:rsidP="00ED75AA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Overnatning/fællesmiddag, udbydes ikke via DGI Skydning</w:t>
      </w:r>
    </w:p>
    <w:p w14:paraId="21EC6311" w14:textId="77777777" w:rsidR="00ED75AA" w:rsidRPr="00B6105F" w:rsidRDefault="00ED75AA" w:rsidP="00ED75AA">
      <w:pPr>
        <w:rPr>
          <w:rFonts w:cs="Arial"/>
          <w:color w:val="000000"/>
          <w:sz w:val="18"/>
          <w:szCs w:val="18"/>
        </w:rPr>
      </w:pPr>
    </w:p>
    <w:p w14:paraId="58BED0F3" w14:textId="03A2FFA0" w:rsidR="006A3E72" w:rsidRPr="00B6105F" w:rsidRDefault="00ED75AA" w:rsidP="00ED75AA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Ønskes overnatning/forplejning skal deltagerne selv tage direkte kontakt til </w:t>
      </w:r>
      <w:r w:rsidR="003D36AD">
        <w:rPr>
          <w:rFonts w:cs="Arial"/>
          <w:color w:val="000000"/>
          <w:sz w:val="18"/>
          <w:szCs w:val="18"/>
        </w:rPr>
        <w:t xml:space="preserve">evt. </w:t>
      </w:r>
      <w:r w:rsidRPr="00B6105F">
        <w:rPr>
          <w:rFonts w:cs="Arial"/>
          <w:color w:val="000000"/>
          <w:sz w:val="18"/>
          <w:szCs w:val="18"/>
        </w:rPr>
        <w:t>udbyder for evt. aftale om overnatning og forplejning.</w:t>
      </w:r>
    </w:p>
    <w:p w14:paraId="26CABA8B" w14:textId="7F3858C4" w:rsidR="00ED75AA" w:rsidRPr="00B6105F" w:rsidRDefault="00ED75AA" w:rsidP="00ED75AA">
      <w:pPr>
        <w:rPr>
          <w:rFonts w:cs="Arial"/>
          <w:color w:val="000000"/>
          <w:sz w:val="18"/>
          <w:szCs w:val="18"/>
        </w:rPr>
      </w:pPr>
    </w:p>
    <w:p w14:paraId="07B2DFDD" w14:textId="77777777" w:rsidR="00E10DEE" w:rsidRPr="00B6105F" w:rsidRDefault="00E10DEE" w:rsidP="00E10DEE">
      <w:pPr>
        <w:numPr>
          <w:ilvl w:val="12"/>
          <w:numId w:val="0"/>
        </w:numPr>
        <w:rPr>
          <w:rFonts w:cs="Arial"/>
          <w:b/>
          <w:color w:val="000000"/>
          <w:sz w:val="18"/>
          <w:szCs w:val="18"/>
        </w:rPr>
      </w:pPr>
    </w:p>
    <w:p w14:paraId="7442DBCD" w14:textId="6FA3864F" w:rsidR="00E10DEE" w:rsidRPr="00B6105F" w:rsidRDefault="00E10DEE" w:rsidP="00E10DEE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Forespørgsler om overnatning kan rettes til f.eks.</w:t>
      </w:r>
    </w:p>
    <w:p w14:paraId="43F7425B" w14:textId="77777777" w:rsidR="00E10DEE" w:rsidRPr="00B6105F" w:rsidRDefault="00E10DEE" w:rsidP="00E10DEE">
      <w:pPr>
        <w:numPr>
          <w:ilvl w:val="12"/>
          <w:numId w:val="0"/>
        </w:num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Camping - </w:t>
      </w:r>
      <w:hyperlink r:id="rId18" w:history="1">
        <w:r w:rsidRPr="00B6105F">
          <w:rPr>
            <w:rStyle w:val="Hyperlink"/>
            <w:rFonts w:cs="Arial"/>
            <w:sz w:val="18"/>
            <w:szCs w:val="18"/>
          </w:rPr>
          <w:t>www.</w:t>
        </w:r>
        <w:r w:rsidRPr="00B6105F">
          <w:rPr>
            <w:rStyle w:val="Hyperlink"/>
            <w:rFonts w:cs="Arial"/>
            <w:color w:val="0000FF"/>
            <w:sz w:val="18"/>
            <w:szCs w:val="18"/>
          </w:rPr>
          <w:t>skyttebutik</w:t>
        </w:r>
        <w:r w:rsidRPr="00B6105F">
          <w:rPr>
            <w:rStyle w:val="Hyperlink"/>
            <w:rFonts w:cs="Arial"/>
            <w:sz w:val="18"/>
            <w:szCs w:val="18"/>
          </w:rPr>
          <w:t>.dk</w:t>
        </w:r>
      </w:hyperlink>
      <w:r w:rsidRPr="00B6105F">
        <w:rPr>
          <w:rFonts w:cs="Arial"/>
          <w:color w:val="000000"/>
          <w:sz w:val="18"/>
          <w:szCs w:val="18"/>
        </w:rPr>
        <w:t>.</w:t>
      </w:r>
    </w:p>
    <w:p w14:paraId="7FB972B3" w14:textId="0FA81741" w:rsidR="00E10DEE" w:rsidRPr="00B6105F" w:rsidRDefault="00ED75AA" w:rsidP="00E10DEE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 xml:space="preserve">Hotel Bredehus </w:t>
      </w:r>
    </w:p>
    <w:p w14:paraId="6F5D609B" w14:textId="54CFCE28" w:rsidR="00E10DEE" w:rsidRPr="00B6105F" w:rsidRDefault="00E10DEE" w:rsidP="00D46F25">
      <w:pPr>
        <w:rPr>
          <w:rFonts w:cs="Arial"/>
          <w:color w:val="0000FF" w:themeColor="hyperlink"/>
          <w:sz w:val="18"/>
          <w:szCs w:val="18"/>
          <w:u w:val="single"/>
        </w:rPr>
      </w:pPr>
      <w:r w:rsidRPr="00B6105F">
        <w:rPr>
          <w:rFonts w:cs="Arial"/>
          <w:color w:val="000000"/>
          <w:sz w:val="18"/>
          <w:szCs w:val="18"/>
        </w:rPr>
        <w:t xml:space="preserve">Danhostel Vejle – Skibets Vandrehjem - </w:t>
      </w:r>
      <w:hyperlink r:id="rId19" w:history="1">
        <w:r w:rsidRPr="00B6105F">
          <w:rPr>
            <w:rStyle w:val="Hyperlink"/>
            <w:rFonts w:cs="Arial"/>
            <w:sz w:val="18"/>
            <w:szCs w:val="18"/>
          </w:rPr>
          <w:t>www.vejle-danhostel.dk</w:t>
        </w:r>
      </w:hyperlink>
    </w:p>
    <w:p w14:paraId="77040FD9" w14:textId="5A54B269" w:rsidR="00E10DEE" w:rsidRPr="00B6105F" w:rsidRDefault="00E10DEE" w:rsidP="00D46F25">
      <w:pPr>
        <w:rPr>
          <w:rFonts w:cs="Arial"/>
          <w:b/>
          <w:color w:val="000000"/>
          <w:sz w:val="18"/>
          <w:szCs w:val="18"/>
        </w:rPr>
      </w:pPr>
    </w:p>
    <w:p w14:paraId="48C2C201" w14:textId="73911358" w:rsidR="00375B57" w:rsidRPr="00B6105F" w:rsidRDefault="00375B57" w:rsidP="00E10DEE">
      <w:pPr>
        <w:rPr>
          <w:rFonts w:cs="Arial"/>
          <w:color w:val="000000"/>
          <w:sz w:val="18"/>
          <w:szCs w:val="18"/>
        </w:rPr>
      </w:pPr>
    </w:p>
    <w:p w14:paraId="0BD3744A" w14:textId="77777777" w:rsidR="00E10DEE" w:rsidRPr="00B6105F" w:rsidRDefault="00E10DEE" w:rsidP="00D46F25">
      <w:pPr>
        <w:rPr>
          <w:rFonts w:cs="Arial"/>
          <w:b/>
          <w:color w:val="000000"/>
          <w:sz w:val="18"/>
          <w:szCs w:val="18"/>
        </w:rPr>
      </w:pPr>
    </w:p>
    <w:p w14:paraId="4A4BE6AE" w14:textId="0E420B96" w:rsidR="00D46F25" w:rsidRPr="00B6105F" w:rsidRDefault="00D46F25" w:rsidP="006A3E72">
      <w:pPr>
        <w:ind w:right="679"/>
        <w:jc w:val="both"/>
        <w:rPr>
          <w:rFonts w:cs="Arial"/>
          <w:color w:val="000000"/>
          <w:sz w:val="18"/>
          <w:szCs w:val="18"/>
        </w:rPr>
      </w:pPr>
    </w:p>
    <w:p w14:paraId="29EBCCD6" w14:textId="77777777" w:rsidR="000B0FC5" w:rsidRPr="00B6105F" w:rsidRDefault="000B0FC5" w:rsidP="000B0FC5">
      <w:pPr>
        <w:rPr>
          <w:rFonts w:cs="Arial"/>
          <w:color w:val="000000"/>
          <w:sz w:val="18"/>
          <w:szCs w:val="18"/>
        </w:rPr>
      </w:pPr>
      <w:r w:rsidRPr="00B6105F">
        <w:rPr>
          <w:rFonts w:cs="Arial"/>
          <w:color w:val="000000"/>
          <w:sz w:val="18"/>
          <w:szCs w:val="18"/>
        </w:rPr>
        <w:t>Med venlig hilsen</w:t>
      </w:r>
    </w:p>
    <w:p w14:paraId="6434BD77" w14:textId="2D27CBD3" w:rsidR="00E45F21" w:rsidRPr="00B9101A" w:rsidRDefault="00B44367" w:rsidP="00B9101A">
      <w:pPr>
        <w:tabs>
          <w:tab w:val="left" w:pos="-1152"/>
          <w:tab w:val="left" w:pos="0"/>
          <w:tab w:val="left" w:pos="288"/>
          <w:tab w:val="left" w:pos="9792"/>
        </w:tabs>
        <w:rPr>
          <w:color w:val="000000"/>
          <w:sz w:val="20"/>
          <w:szCs w:val="20"/>
        </w:rPr>
      </w:pPr>
      <w:r w:rsidRPr="00F85440">
        <w:rPr>
          <w:color w:val="000000"/>
          <w:sz w:val="20"/>
          <w:szCs w:val="20"/>
        </w:rPr>
        <w:t>Stævneledelsen 2021</w:t>
      </w:r>
    </w:p>
    <w:sectPr w:rsidR="00E45F21" w:rsidRPr="00B9101A" w:rsidSect="002B2393">
      <w:headerReference w:type="default" r:id="rId20"/>
      <w:footerReference w:type="default" r:id="rId21"/>
      <w:headerReference w:type="first" r:id="rId22"/>
      <w:footerReference w:type="first" r:id="rId23"/>
      <w:pgSz w:w="11906" w:h="16838" w:code="9"/>
      <w:pgMar w:top="2268" w:right="849" w:bottom="1440" w:left="1077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5962E5" w14:textId="77777777" w:rsidR="00982B66" w:rsidRDefault="00982B66" w:rsidP="009E4B94">
      <w:pPr>
        <w:spacing w:line="240" w:lineRule="auto"/>
      </w:pPr>
      <w:r>
        <w:separator/>
      </w:r>
    </w:p>
  </w:endnote>
  <w:endnote w:type="continuationSeparator" w:id="0">
    <w:p w14:paraId="2ECF5669" w14:textId="77777777" w:rsidR="00982B66" w:rsidRDefault="00982B66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4" w14:textId="17BE6801" w:rsidR="00982B66" w:rsidRPr="00681D83" w:rsidRDefault="00982B66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A607D7">
      <w:rPr>
        <w:rStyle w:val="Sidetal"/>
        <w:noProof/>
      </w:rPr>
      <w:t>6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6" w14:textId="0D167ED7" w:rsidR="00982B66" w:rsidRDefault="00982B66" w:rsidP="00F331F3">
    <w:pPr>
      <w:pStyle w:val="Template-Adresse"/>
    </w:pPr>
    <w:r>
      <w:rPr>
        <w:b/>
      </w:rPr>
      <w:t xml:space="preserve">     </w:t>
    </w:r>
    <w:r w:rsidRPr="00F331F3">
      <w:rPr>
        <w:b/>
      </w:rPr>
      <w:t>DGI</w:t>
    </w:r>
    <w:r w:rsidRPr="00F331F3">
      <w:t xml:space="preserve"> </w:t>
    </w:r>
    <w:r>
      <w:t xml:space="preserve"> </w:t>
    </w:r>
    <w:r w:rsidRPr="00F331F3">
      <w:t>|</w:t>
    </w:r>
    <w:r>
      <w:t xml:space="preserve"> </w:t>
    </w:r>
    <w:r w:rsidRPr="00F331F3">
      <w:t xml:space="preserve"> Vingsted Skovvej 1</w:t>
    </w:r>
    <w:r>
      <w:t xml:space="preserve"> </w:t>
    </w:r>
    <w:r w:rsidRPr="00F331F3">
      <w:t xml:space="preserve"> | </w:t>
    </w:r>
    <w:r>
      <w:t xml:space="preserve"> 7182</w:t>
    </w:r>
    <w:r w:rsidRPr="00F331F3">
      <w:t xml:space="preserve"> </w:t>
    </w:r>
    <w:r>
      <w:t xml:space="preserve">Bredsten </w:t>
    </w:r>
    <w:r w:rsidRPr="00F331F3">
      <w:t xml:space="preserve"> | </w:t>
    </w:r>
    <w:r>
      <w:t xml:space="preserve"> </w:t>
    </w:r>
    <w:r w:rsidRPr="00F331F3">
      <w:t xml:space="preserve">Tlf. 7940 4040 </w:t>
    </w:r>
    <w:r>
      <w:t xml:space="preserve"> </w:t>
    </w:r>
    <w:r w:rsidRPr="00F331F3">
      <w:t xml:space="preserve">| </w:t>
    </w:r>
    <w:r>
      <w:t xml:space="preserve"> </w:t>
    </w:r>
    <w:r w:rsidRPr="00F331F3">
      <w:t xml:space="preserve">CVR: 4001 1218 </w:t>
    </w:r>
    <w:r>
      <w:t xml:space="preserve"> </w:t>
    </w:r>
    <w:r w:rsidRPr="00F331F3">
      <w:t>|</w:t>
    </w:r>
    <w:r>
      <w:t xml:space="preserve"> </w:t>
    </w:r>
    <w:r w:rsidRPr="00F331F3">
      <w:t xml:space="preserve"> info@dgi.dk </w:t>
    </w:r>
    <w:r>
      <w:t xml:space="preserve"> </w:t>
    </w:r>
    <w:r w:rsidRPr="00F331F3">
      <w:t>|</w:t>
    </w:r>
    <w:r>
      <w:t xml:space="preserve"> </w:t>
    </w:r>
    <w:r w:rsidRPr="00F331F3">
      <w:t xml:space="preserve"> www.dgi.dk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CA7220" w14:textId="77777777" w:rsidR="00982B66" w:rsidRDefault="00982B66" w:rsidP="009E4B94">
      <w:pPr>
        <w:spacing w:line="240" w:lineRule="auto"/>
      </w:pPr>
      <w:r>
        <w:separator/>
      </w:r>
    </w:p>
  </w:footnote>
  <w:footnote w:type="continuationSeparator" w:id="0">
    <w:p w14:paraId="06969743" w14:textId="77777777" w:rsidR="00982B66" w:rsidRDefault="00982B66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2" w14:textId="77777777" w:rsidR="00982B66" w:rsidRPr="004D42F2" w:rsidRDefault="00982B66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2C31DB77" wp14:editId="2C31DB78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5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2C31DB79" wp14:editId="2C31DB7A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2C31DB7B" wp14:editId="2C31DB7C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6CF49E7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31DB75" w14:textId="77777777" w:rsidR="00982B66" w:rsidRDefault="00982B66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2C31DB7D" wp14:editId="2C31DB7E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27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2C31DB7F" wp14:editId="2C31DB8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28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C31DB81" wp14:editId="2C31DB82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AEFB831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ffe600 [3204]" stroked="f" strokeweight="2pt">
              <v:fill color2="#fff7b0 [1012]" rotate="t" angle="90" colors="0 #ffe600;32113f #fff173;1 #fffff4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AEE4663"/>
    <w:multiLevelType w:val="hybridMultilevel"/>
    <w:tmpl w:val="DC74DDF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DD5A10"/>
    <w:multiLevelType w:val="hybridMultilevel"/>
    <w:tmpl w:val="B57C00BC"/>
    <w:lvl w:ilvl="0" w:tplc="040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2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FFE600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FFE600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1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8"/>
  </w:num>
  <w:num w:numId="12">
    <w:abstractNumId w:val="11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attachedTemplate r:id="rId1"/>
  <w:defaultTabStop w:val="1304"/>
  <w:autoHyphenation/>
  <w:hyphenationZone w:val="425"/>
  <w:characterSpacingControl w:val="doNotCompress"/>
  <w:hdrShapeDefaults>
    <o:shapedefaults v:ext="edit" spidmax="2109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E1"/>
    <w:rsid w:val="00004865"/>
    <w:rsid w:val="00007FE1"/>
    <w:rsid w:val="00011504"/>
    <w:rsid w:val="000257FB"/>
    <w:rsid w:val="00040E58"/>
    <w:rsid w:val="00050EAD"/>
    <w:rsid w:val="00070A10"/>
    <w:rsid w:val="00094ABD"/>
    <w:rsid w:val="00097DBB"/>
    <w:rsid w:val="000A2652"/>
    <w:rsid w:val="000B0FC5"/>
    <w:rsid w:val="000C1F64"/>
    <w:rsid w:val="000C408F"/>
    <w:rsid w:val="000F03BD"/>
    <w:rsid w:val="000F49E3"/>
    <w:rsid w:val="00100A8E"/>
    <w:rsid w:val="00102E89"/>
    <w:rsid w:val="0012101F"/>
    <w:rsid w:val="00122226"/>
    <w:rsid w:val="00125330"/>
    <w:rsid w:val="0013244F"/>
    <w:rsid w:val="00134D2D"/>
    <w:rsid w:val="00153A9A"/>
    <w:rsid w:val="00160952"/>
    <w:rsid w:val="001614B5"/>
    <w:rsid w:val="00166D10"/>
    <w:rsid w:val="001715A0"/>
    <w:rsid w:val="00174B0A"/>
    <w:rsid w:val="0017561E"/>
    <w:rsid w:val="001758A4"/>
    <w:rsid w:val="001760A9"/>
    <w:rsid w:val="00182651"/>
    <w:rsid w:val="0019603A"/>
    <w:rsid w:val="001A0A8E"/>
    <w:rsid w:val="001A2921"/>
    <w:rsid w:val="001A3822"/>
    <w:rsid w:val="001B069A"/>
    <w:rsid w:val="001C7945"/>
    <w:rsid w:val="001D1E6C"/>
    <w:rsid w:val="001E37A2"/>
    <w:rsid w:val="001E5E7A"/>
    <w:rsid w:val="001F6066"/>
    <w:rsid w:val="002144D6"/>
    <w:rsid w:val="00224E4A"/>
    <w:rsid w:val="00227156"/>
    <w:rsid w:val="00244D70"/>
    <w:rsid w:val="00255C64"/>
    <w:rsid w:val="0026395A"/>
    <w:rsid w:val="002747B2"/>
    <w:rsid w:val="00287E08"/>
    <w:rsid w:val="00292584"/>
    <w:rsid w:val="002935DB"/>
    <w:rsid w:val="00293AE6"/>
    <w:rsid w:val="00293D49"/>
    <w:rsid w:val="002B2393"/>
    <w:rsid w:val="002C3ADD"/>
    <w:rsid w:val="002E0469"/>
    <w:rsid w:val="002E74A4"/>
    <w:rsid w:val="002F3806"/>
    <w:rsid w:val="002F5AEA"/>
    <w:rsid w:val="00314251"/>
    <w:rsid w:val="003211D4"/>
    <w:rsid w:val="00330009"/>
    <w:rsid w:val="0034164A"/>
    <w:rsid w:val="00342598"/>
    <w:rsid w:val="00342849"/>
    <w:rsid w:val="0035217B"/>
    <w:rsid w:val="00352474"/>
    <w:rsid w:val="00361DFE"/>
    <w:rsid w:val="00363D7F"/>
    <w:rsid w:val="00364B2B"/>
    <w:rsid w:val="003672F9"/>
    <w:rsid w:val="00375B57"/>
    <w:rsid w:val="00382460"/>
    <w:rsid w:val="00396867"/>
    <w:rsid w:val="003A602A"/>
    <w:rsid w:val="003A6EEB"/>
    <w:rsid w:val="003B35B0"/>
    <w:rsid w:val="003B4408"/>
    <w:rsid w:val="003B4D7B"/>
    <w:rsid w:val="003B6D80"/>
    <w:rsid w:val="003C4F9F"/>
    <w:rsid w:val="003C60F1"/>
    <w:rsid w:val="003D36AD"/>
    <w:rsid w:val="003E1D7D"/>
    <w:rsid w:val="003F6393"/>
    <w:rsid w:val="004204E6"/>
    <w:rsid w:val="00424709"/>
    <w:rsid w:val="00424EE6"/>
    <w:rsid w:val="0043275E"/>
    <w:rsid w:val="0043606F"/>
    <w:rsid w:val="004448CD"/>
    <w:rsid w:val="00457C46"/>
    <w:rsid w:val="00466EF8"/>
    <w:rsid w:val="00477BD6"/>
    <w:rsid w:val="0048465E"/>
    <w:rsid w:val="00493FB1"/>
    <w:rsid w:val="004A386B"/>
    <w:rsid w:val="004A69D9"/>
    <w:rsid w:val="004B0766"/>
    <w:rsid w:val="004B07FA"/>
    <w:rsid w:val="004C01B2"/>
    <w:rsid w:val="004D35EC"/>
    <w:rsid w:val="004D42F2"/>
    <w:rsid w:val="004D5A29"/>
    <w:rsid w:val="004E1AFB"/>
    <w:rsid w:val="004F1568"/>
    <w:rsid w:val="00511DDA"/>
    <w:rsid w:val="00524147"/>
    <w:rsid w:val="005256F8"/>
    <w:rsid w:val="005300A6"/>
    <w:rsid w:val="00533534"/>
    <w:rsid w:val="00536380"/>
    <w:rsid w:val="00540F67"/>
    <w:rsid w:val="00542DD8"/>
    <w:rsid w:val="00551B05"/>
    <w:rsid w:val="0055493E"/>
    <w:rsid w:val="005607CC"/>
    <w:rsid w:val="00563547"/>
    <w:rsid w:val="00564530"/>
    <w:rsid w:val="00583721"/>
    <w:rsid w:val="00584784"/>
    <w:rsid w:val="0059098F"/>
    <w:rsid w:val="005A28D4"/>
    <w:rsid w:val="005A3A99"/>
    <w:rsid w:val="005A7DCF"/>
    <w:rsid w:val="005C5F97"/>
    <w:rsid w:val="005C6007"/>
    <w:rsid w:val="005D4906"/>
    <w:rsid w:val="005E392E"/>
    <w:rsid w:val="005F1580"/>
    <w:rsid w:val="005F3ED8"/>
    <w:rsid w:val="00600DF8"/>
    <w:rsid w:val="0060553E"/>
    <w:rsid w:val="00615461"/>
    <w:rsid w:val="00645958"/>
    <w:rsid w:val="00647676"/>
    <w:rsid w:val="0065484C"/>
    <w:rsid w:val="0065557B"/>
    <w:rsid w:val="00655B49"/>
    <w:rsid w:val="00655CF4"/>
    <w:rsid w:val="00656297"/>
    <w:rsid w:val="00665D92"/>
    <w:rsid w:val="00671A47"/>
    <w:rsid w:val="00681D83"/>
    <w:rsid w:val="00682D4D"/>
    <w:rsid w:val="00683CA8"/>
    <w:rsid w:val="00685DE6"/>
    <w:rsid w:val="006878D3"/>
    <w:rsid w:val="006900C2"/>
    <w:rsid w:val="00690E87"/>
    <w:rsid w:val="00693A02"/>
    <w:rsid w:val="006A3E72"/>
    <w:rsid w:val="006B30A9"/>
    <w:rsid w:val="006B65E6"/>
    <w:rsid w:val="006C5536"/>
    <w:rsid w:val="006C63B7"/>
    <w:rsid w:val="006D1EBB"/>
    <w:rsid w:val="006D2EA4"/>
    <w:rsid w:val="006D6001"/>
    <w:rsid w:val="006E1B37"/>
    <w:rsid w:val="006F0B8E"/>
    <w:rsid w:val="007015F2"/>
    <w:rsid w:val="0070267E"/>
    <w:rsid w:val="00706E32"/>
    <w:rsid w:val="007233E1"/>
    <w:rsid w:val="0072558E"/>
    <w:rsid w:val="0072618E"/>
    <w:rsid w:val="007414BB"/>
    <w:rsid w:val="00750688"/>
    <w:rsid w:val="0075444D"/>
    <w:rsid w:val="007546AF"/>
    <w:rsid w:val="00765934"/>
    <w:rsid w:val="00770606"/>
    <w:rsid w:val="00774C9F"/>
    <w:rsid w:val="00786291"/>
    <w:rsid w:val="007927DB"/>
    <w:rsid w:val="007962E6"/>
    <w:rsid w:val="007B06FC"/>
    <w:rsid w:val="007B36B0"/>
    <w:rsid w:val="007B4147"/>
    <w:rsid w:val="007D7CF6"/>
    <w:rsid w:val="007E373C"/>
    <w:rsid w:val="007E6703"/>
    <w:rsid w:val="007E7A42"/>
    <w:rsid w:val="007F3973"/>
    <w:rsid w:val="00800C39"/>
    <w:rsid w:val="0080198C"/>
    <w:rsid w:val="0080456F"/>
    <w:rsid w:val="008060B9"/>
    <w:rsid w:val="00815AD9"/>
    <w:rsid w:val="008202A9"/>
    <w:rsid w:val="00820AE3"/>
    <w:rsid w:val="00822F03"/>
    <w:rsid w:val="008430B0"/>
    <w:rsid w:val="008705ED"/>
    <w:rsid w:val="00870743"/>
    <w:rsid w:val="00870CA4"/>
    <w:rsid w:val="00874EF5"/>
    <w:rsid w:val="00875CA9"/>
    <w:rsid w:val="00883BEC"/>
    <w:rsid w:val="00892D08"/>
    <w:rsid w:val="00893791"/>
    <w:rsid w:val="008B5742"/>
    <w:rsid w:val="008B5CDF"/>
    <w:rsid w:val="008C29C2"/>
    <w:rsid w:val="008C487D"/>
    <w:rsid w:val="008C4B32"/>
    <w:rsid w:val="008E5A6D"/>
    <w:rsid w:val="008F07D8"/>
    <w:rsid w:val="008F32DF"/>
    <w:rsid w:val="008F4334"/>
    <w:rsid w:val="008F4D20"/>
    <w:rsid w:val="009015BE"/>
    <w:rsid w:val="009059A1"/>
    <w:rsid w:val="00912B3C"/>
    <w:rsid w:val="00934690"/>
    <w:rsid w:val="00951675"/>
    <w:rsid w:val="00951B25"/>
    <w:rsid w:val="009556D2"/>
    <w:rsid w:val="0095734F"/>
    <w:rsid w:val="0096156B"/>
    <w:rsid w:val="00972A70"/>
    <w:rsid w:val="00981C59"/>
    <w:rsid w:val="00982B66"/>
    <w:rsid w:val="00983B74"/>
    <w:rsid w:val="00990263"/>
    <w:rsid w:val="009A4CCC"/>
    <w:rsid w:val="009B181F"/>
    <w:rsid w:val="009B1DA3"/>
    <w:rsid w:val="009B2678"/>
    <w:rsid w:val="009B7024"/>
    <w:rsid w:val="009C20C3"/>
    <w:rsid w:val="009D29B1"/>
    <w:rsid w:val="009D6E26"/>
    <w:rsid w:val="009E032B"/>
    <w:rsid w:val="009E06AF"/>
    <w:rsid w:val="009E29F0"/>
    <w:rsid w:val="009E4B94"/>
    <w:rsid w:val="00A160EB"/>
    <w:rsid w:val="00A255C5"/>
    <w:rsid w:val="00A31995"/>
    <w:rsid w:val="00A40B9D"/>
    <w:rsid w:val="00A607D7"/>
    <w:rsid w:val="00A7214B"/>
    <w:rsid w:val="00A95D2E"/>
    <w:rsid w:val="00A95EF1"/>
    <w:rsid w:val="00AA22EF"/>
    <w:rsid w:val="00AB511F"/>
    <w:rsid w:val="00AB781F"/>
    <w:rsid w:val="00AC542E"/>
    <w:rsid w:val="00AE1F25"/>
    <w:rsid w:val="00AE49B1"/>
    <w:rsid w:val="00AE697C"/>
    <w:rsid w:val="00AE6D9C"/>
    <w:rsid w:val="00AF1D02"/>
    <w:rsid w:val="00AF3355"/>
    <w:rsid w:val="00B00D92"/>
    <w:rsid w:val="00B013DA"/>
    <w:rsid w:val="00B040D6"/>
    <w:rsid w:val="00B14916"/>
    <w:rsid w:val="00B332AF"/>
    <w:rsid w:val="00B410DE"/>
    <w:rsid w:val="00B44367"/>
    <w:rsid w:val="00B45561"/>
    <w:rsid w:val="00B54A0D"/>
    <w:rsid w:val="00B6105F"/>
    <w:rsid w:val="00B62F5B"/>
    <w:rsid w:val="00B66200"/>
    <w:rsid w:val="00B9101A"/>
    <w:rsid w:val="00BA0978"/>
    <w:rsid w:val="00BA1D5F"/>
    <w:rsid w:val="00BB2F00"/>
    <w:rsid w:val="00BB6B1B"/>
    <w:rsid w:val="00BC1C04"/>
    <w:rsid w:val="00BE708C"/>
    <w:rsid w:val="00BF0374"/>
    <w:rsid w:val="00BF3F82"/>
    <w:rsid w:val="00C00380"/>
    <w:rsid w:val="00C01C91"/>
    <w:rsid w:val="00C11B38"/>
    <w:rsid w:val="00C173AE"/>
    <w:rsid w:val="00C343B8"/>
    <w:rsid w:val="00C3789A"/>
    <w:rsid w:val="00C54F87"/>
    <w:rsid w:val="00C86BBF"/>
    <w:rsid w:val="00CA2912"/>
    <w:rsid w:val="00CA512D"/>
    <w:rsid w:val="00CA6392"/>
    <w:rsid w:val="00CB7B0C"/>
    <w:rsid w:val="00CC6322"/>
    <w:rsid w:val="00CF14F2"/>
    <w:rsid w:val="00CF6A1D"/>
    <w:rsid w:val="00D04C3F"/>
    <w:rsid w:val="00D12A35"/>
    <w:rsid w:val="00D14A73"/>
    <w:rsid w:val="00D262B4"/>
    <w:rsid w:val="00D2635F"/>
    <w:rsid w:val="00D34EAC"/>
    <w:rsid w:val="00D3797B"/>
    <w:rsid w:val="00D42B10"/>
    <w:rsid w:val="00D46F25"/>
    <w:rsid w:val="00D5220F"/>
    <w:rsid w:val="00D6054D"/>
    <w:rsid w:val="00D770BA"/>
    <w:rsid w:val="00D814A2"/>
    <w:rsid w:val="00D82842"/>
    <w:rsid w:val="00D847FC"/>
    <w:rsid w:val="00D96141"/>
    <w:rsid w:val="00DA5BF5"/>
    <w:rsid w:val="00DB31AF"/>
    <w:rsid w:val="00DB6977"/>
    <w:rsid w:val="00DC3351"/>
    <w:rsid w:val="00DC55B8"/>
    <w:rsid w:val="00DC6044"/>
    <w:rsid w:val="00DE1979"/>
    <w:rsid w:val="00DE2B28"/>
    <w:rsid w:val="00DE33A4"/>
    <w:rsid w:val="00DE7C47"/>
    <w:rsid w:val="00DF29E5"/>
    <w:rsid w:val="00DF474A"/>
    <w:rsid w:val="00DF5663"/>
    <w:rsid w:val="00DF6860"/>
    <w:rsid w:val="00E038D7"/>
    <w:rsid w:val="00E10990"/>
    <w:rsid w:val="00E10DEE"/>
    <w:rsid w:val="00E12B49"/>
    <w:rsid w:val="00E13E89"/>
    <w:rsid w:val="00E24CA2"/>
    <w:rsid w:val="00E409A8"/>
    <w:rsid w:val="00E45F21"/>
    <w:rsid w:val="00E4695C"/>
    <w:rsid w:val="00E53D11"/>
    <w:rsid w:val="00E557A2"/>
    <w:rsid w:val="00E57BFF"/>
    <w:rsid w:val="00E6443B"/>
    <w:rsid w:val="00E8121F"/>
    <w:rsid w:val="00EB2D3D"/>
    <w:rsid w:val="00EC418D"/>
    <w:rsid w:val="00ED75AA"/>
    <w:rsid w:val="00ED7D22"/>
    <w:rsid w:val="00EE7287"/>
    <w:rsid w:val="00F13462"/>
    <w:rsid w:val="00F1651E"/>
    <w:rsid w:val="00F20794"/>
    <w:rsid w:val="00F331F3"/>
    <w:rsid w:val="00F35FA5"/>
    <w:rsid w:val="00F6453C"/>
    <w:rsid w:val="00F7363E"/>
    <w:rsid w:val="00F82D9D"/>
    <w:rsid w:val="00F8432D"/>
    <w:rsid w:val="00F85440"/>
    <w:rsid w:val="00F93ACA"/>
    <w:rsid w:val="00F940A7"/>
    <w:rsid w:val="00FB2680"/>
    <w:rsid w:val="00FB3176"/>
    <w:rsid w:val="00FB4FA0"/>
    <w:rsid w:val="00FB5395"/>
    <w:rsid w:val="00FC55B0"/>
    <w:rsid w:val="00FC7069"/>
    <w:rsid w:val="00FC7A59"/>
    <w:rsid w:val="00FD07EF"/>
    <w:rsid w:val="00FD10C1"/>
    <w:rsid w:val="00FE2C9C"/>
    <w:rsid w:val="00FE408D"/>
    <w:rsid w:val="00FF2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0945"/>
    <o:shapelayout v:ext="edit">
      <o:idmap v:ext="edit" data="1"/>
    </o:shapelayout>
  </w:shapeDefaults>
  <w:decimalSymbol w:val=","/>
  <w:listSeparator w:val=";"/>
  <w14:docId w14:val="2C31DB5D"/>
  <w15:docId w15:val="{F48E6396-6392-4364-8318-20F9EEA1B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7A59"/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Theme="majorEastAsi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/>
      <w:contextualSpacing/>
      <w:outlineLvl w:val="1"/>
    </w:pPr>
    <w:rPr>
      <w:rFonts w:eastAsiaTheme="majorEastAsi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/>
      <w:contextualSpacing/>
      <w:outlineLvl w:val="2"/>
    </w:pPr>
    <w:rPr>
      <w:rFonts w:eastAsiaTheme="majorEastAsia" w:cstheme="majorBidi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/>
      <w:contextualSpacing/>
      <w:outlineLvl w:val="3"/>
    </w:pPr>
    <w:rPr>
      <w:rFonts w:eastAsiaTheme="majorEastAsia" w:cstheme="majorBidi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/>
      <w:contextualSpacing/>
      <w:outlineLvl w:val="4"/>
    </w:pPr>
    <w:rPr>
      <w:rFonts w:eastAsiaTheme="majorEastAsia" w:cstheme="majorBidi"/>
      <w:b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/>
      <w:contextualSpacing/>
      <w:outlineLvl w:val="5"/>
    </w:pPr>
    <w:rPr>
      <w:rFonts w:eastAsiaTheme="majorEastAsia" w:cstheme="majorBidi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/>
      <w:contextualSpacing/>
      <w:outlineLvl w:val="6"/>
    </w:pPr>
    <w:rPr>
      <w:rFonts w:eastAsiaTheme="majorEastAsia" w:cstheme="majorBidi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/>
      <w:contextualSpacing/>
      <w:outlineLvl w:val="7"/>
    </w:pPr>
    <w:rPr>
      <w:rFonts w:eastAsiaTheme="majorEastAsi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/>
      <w:contextualSpacing/>
      <w:outlineLvl w:val="8"/>
    </w:pPr>
    <w:rPr>
      <w:rFonts w:eastAsiaTheme="majorEastAsi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eastAsiaTheme="majorEastAsi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eastAsiaTheme="majorEastAsi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ind w:left="1151" w:right="1151"/>
    </w:pPr>
    <w:rPr>
      <w:rFonts w:eastAsiaTheme="minorEastAsia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Theme="majorEastAsi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/>
      <w:ind w:left="567" w:right="567"/>
    </w:pPr>
    <w:rPr>
      <w:b/>
      <w:iCs/>
      <w:color w:val="FFE600" w:themeColor="accent1"/>
      <w:sz w:val="20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FFE600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FFE600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FFFACC" w:themeFill="accent1" w:themeFillTint="33"/>
      </w:tcPr>
    </w:tblStylePr>
  </w:style>
  <w:style w:type="paragraph" w:styleId="Listeafsnit">
    <w:name w:val="List Paragraph"/>
    <w:basedOn w:val="Normal"/>
    <w:uiPriority w:val="99"/>
    <w:semiHidden/>
    <w:qFormat/>
    <w:rsid w:val="00E8121F"/>
    <w:pPr>
      <w:ind w:left="720"/>
      <w:contextualSpacing/>
    </w:pPr>
  </w:style>
  <w:style w:type="character" w:styleId="BesgtLink">
    <w:name w:val="FollowedHyperlink"/>
    <w:basedOn w:val="Standardskrifttypeiafsnit"/>
    <w:uiPriority w:val="21"/>
    <w:semiHidden/>
    <w:unhideWhenUsed/>
    <w:rsid w:val="00584784"/>
    <w:rPr>
      <w:color w:val="800080" w:themeColor="followedHyperlink"/>
      <w:u w:val="single"/>
    </w:rPr>
  </w:style>
  <w:style w:type="paragraph" w:customStyle="1" w:styleId="7KolTal">
    <w:name w:val="7KolTal"/>
    <w:basedOn w:val="Normal"/>
    <w:rsid w:val="006A3E72"/>
    <w:pPr>
      <w:tabs>
        <w:tab w:val="right" w:pos="284"/>
        <w:tab w:val="left" w:pos="737"/>
        <w:tab w:val="left" w:leader="dot" w:pos="3402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18"/>
      <w:szCs w:val="20"/>
      <w:lang w:eastAsia="da-DK"/>
    </w:rPr>
  </w:style>
  <w:style w:type="paragraph" w:customStyle="1" w:styleId="7KolOverskrift">
    <w:name w:val="7KolOverskrift"/>
    <w:basedOn w:val="Normal"/>
    <w:rsid w:val="009556D2"/>
    <w:pPr>
      <w:tabs>
        <w:tab w:val="left" w:pos="737"/>
        <w:tab w:val="right" w:pos="4536"/>
        <w:tab w:val="right" w:pos="5387"/>
        <w:tab w:val="right" w:pos="6237"/>
        <w:tab w:val="right" w:pos="7088"/>
        <w:tab w:val="right" w:pos="7938"/>
        <w:tab w:val="right" w:pos="8789"/>
        <w:tab w:val="right" w:pos="9639"/>
      </w:tabs>
      <w:spacing w:line="240" w:lineRule="auto"/>
    </w:pPr>
    <w:rPr>
      <w:rFonts w:ascii="Times New Roman" w:eastAsia="Times New Roman" w:hAnsi="Times New Roman" w:cs="Times New Roman"/>
      <w:b/>
      <w:sz w:val="18"/>
      <w:szCs w:val="20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dgi.dk/skydning" TargetMode="External"/><Relationship Id="rId18" Type="http://schemas.openxmlformats.org/officeDocument/2006/relationships/hyperlink" Target="http://www.skyttebutik.dk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hyperlink" Target="mailto:dm@dgi.dk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skydetilmelding.dgi.dk/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skydetilmelding.dgi.dk/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vejle-danhostel.dk" TargetMode="External"/><Relationship Id="rId22" Type="http://schemas.openxmlformats.org/officeDocument/2006/relationships/header" Target="header2.xml"/><Relationship Id="rId9" Type="http://schemas.openxmlformats.org/officeDocument/2006/relationships/webSettings" Target="webSettings.xml"/><Relationship Id="rId14" Type="http://schemas.openxmlformats.org/officeDocument/2006/relationships/hyperlink" Target="http://skydetilmelding.dgi.dk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Gul.dotx" TargetMode="External"/></Relationships>
</file>

<file path=word/theme/theme1.xml><?xml version="1.0" encoding="utf-8"?>
<a:theme xmlns:a="http://schemas.openxmlformats.org/drawingml/2006/main" name="Office Theme">
  <a:themeElements>
    <a:clrScheme name="6 DGI Gul">
      <a:dk1>
        <a:sysClr val="windowText" lastClr="000000"/>
      </a:dk1>
      <a:lt1>
        <a:sysClr val="window" lastClr="FFFFFF"/>
      </a:lt1>
      <a:dk2>
        <a:srgbClr val="783C82"/>
      </a:dk2>
      <a:lt2>
        <a:srgbClr val="64AF64"/>
      </a:lt2>
      <a:accent1>
        <a:srgbClr val="FFE600"/>
      </a:accent1>
      <a:accent2>
        <a:srgbClr val="000000"/>
      </a:accent2>
      <a:accent3>
        <a:srgbClr val="73BEC3"/>
      </a:accent3>
      <a:accent4>
        <a:srgbClr val="D24119"/>
      </a:accent4>
      <a:accent5>
        <a:srgbClr val="3787C8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ourceUniqueId xmlns="816543fe-173a-462e-822e-b618d2b81f39">829c0332-9aa3-4774-b7cc-47a997b8beee</SourceUniqueId>
    <lcf76f155ced4ddcb4097134ff3c332f xmlns="b55a063e-bae4-49a2-bb98-2e77956fd5a5">
      <Terms xmlns="http://schemas.microsoft.com/office/infopath/2007/PartnerControls"/>
    </lcf76f155ced4ddcb4097134ff3c332f>
    <StatensArkiv xmlns="e47b5b1b-1096-4530-9e08-46f4857cfee6">false</StatensArkiv>
    <TaxCatchAll xmlns="c6442513-8399-40cd-b6c0-c8051c98096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9D365F4645EEC04EB80097D17B30B032" ma:contentTypeVersion="8" ma:contentTypeDescription="Opret et nyt dokument." ma:contentTypeScope="" ma:versionID="f6717d36c745ec0210d7e0aae015ea04">
  <xsd:schema xmlns:xsd="http://www.w3.org/2001/XMLSchema" xmlns:xs="http://www.w3.org/2001/XMLSchema" xmlns:p="http://schemas.microsoft.com/office/2006/metadata/properties" xmlns:ns2="5d0fd7cb-d47e-4560-a953-b2f1d4260e61" targetNamespace="http://schemas.microsoft.com/office/2006/metadata/properties" ma:root="true" ma:fieldsID="8ce09d9d57ba4b9990f77b69d548db06" ns2:_="">
    <xsd:import namespace="5d0fd7cb-d47e-4560-a953-b2f1d4260e61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0fd7cb-d47e-4560-a953-b2f1d4260e61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8103A7D5684F3A4280C018CEC72F60ED" ma:contentTypeVersion="17" ma:contentTypeDescription="Opret et nyt dokument." ma:contentTypeScope="" ma:versionID="c5bbd48b42604fe93647db8ccf75b89d">
  <xsd:schema xmlns:xsd="http://www.w3.org/2001/XMLSchema" xmlns:xs="http://www.w3.org/2001/XMLSchema" xmlns:p="http://schemas.microsoft.com/office/2006/metadata/properties" xmlns:ns2="e47b5b1b-1096-4530-9e08-46f4857cfee6" xmlns:ns3="816543fe-173a-462e-822e-b618d2b81f39" xmlns:ns4="b55a063e-bae4-49a2-bb98-2e77956fd5a5" xmlns:ns5="c6442513-8399-40cd-b6c0-c8051c980967" targetNamespace="http://schemas.microsoft.com/office/2006/metadata/properties" ma:root="true" ma:fieldsID="24081334be7cc040fdf33351f588d83e" ns2:_="" ns3:_="" ns4:_="" ns5:_="">
    <xsd:import namespace="e47b5b1b-1096-4530-9e08-46f4857cfee6"/>
    <xsd:import namespace="816543fe-173a-462e-822e-b618d2b81f39"/>
    <xsd:import namespace="b55a063e-bae4-49a2-bb98-2e77956fd5a5"/>
    <xsd:import namespace="c6442513-8399-40cd-b6c0-c8051c980967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SourceUniqueId" minOccurs="0"/>
                <xsd:element ref="ns4:MediaServiceMetadata" minOccurs="0"/>
                <xsd:element ref="ns4:MediaServiceFastMetadata" minOccurs="0"/>
                <xsd:element ref="ns4:MediaServiceSearchProperties" minOccurs="0"/>
                <xsd:element ref="ns4:MediaServiceDateTaken" minOccurs="0"/>
                <xsd:element ref="ns4:lcf76f155ced4ddcb4097134ff3c332f" minOccurs="0"/>
                <xsd:element ref="ns5:TaxCatchAll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6543fe-173a-462e-822e-b618d2b81f39" elementFormDefault="qualified">
    <xsd:import namespace="http://schemas.microsoft.com/office/2006/documentManagement/types"/>
    <xsd:import namespace="http://schemas.microsoft.com/office/infopath/2007/PartnerControls"/>
    <xsd:element name="SourceUniqueId" ma:index="9" nillable="true" ma:displayName="SourceUniqueId" ma:hidden="true" ma:internalName="SourceUniqueId" ma:readOnly="fals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5a063e-bae4-49a2-bb98-2e77956fd5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442513-8399-40cd-b6c0-c8051c98096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3d1194f4-c387-4fdf-ac1e-83b987e0bdb1}" ma:internalName="TaxCatchAll" ma:showField="CatchAllData" ma:web="c6442513-8399-40cd-b6c0-c8051c98096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783BB5-DD64-4C63-BA98-C2A7DAF7A73F}"/>
</file>

<file path=customXml/itemProps2.xml><?xml version="1.0" encoding="utf-8"?>
<ds:datastoreItem xmlns:ds="http://schemas.openxmlformats.org/officeDocument/2006/customXml" ds:itemID="{2B6E4DA0-C3A6-4632-A8E6-E4B4F494D519}"/>
</file>

<file path=customXml/itemProps3.xml><?xml version="1.0" encoding="utf-8"?>
<ds:datastoreItem xmlns:ds="http://schemas.openxmlformats.org/officeDocument/2006/customXml" ds:itemID="{841772F4-5645-4070-BAAE-9540D8B048D6}"/>
</file>

<file path=customXml/itemProps4.xml><?xml version="1.0" encoding="utf-8"?>
<ds:datastoreItem xmlns:ds="http://schemas.openxmlformats.org/officeDocument/2006/customXml" ds:itemID="{3545EB51-64F3-438E-AEA2-32A7ECBAB415}"/>
</file>

<file path=customXml/itemProps5.xml><?xml version="1.0" encoding="utf-8"?>
<ds:datastoreItem xmlns:ds="http://schemas.openxmlformats.org/officeDocument/2006/customXml" ds:itemID="{6FC69446-FBF6-42BC-813B-82AF15CE1DF2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Brevskabelon_Gul</Template>
  <TotalTime>1</TotalTime>
  <Pages>8</Pages>
  <Words>1498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Brevskabelon_Gul</vt:lpstr>
      <vt:lpstr>Brev</vt:lpstr>
    </vt:vector>
  </TitlesOfParts>
  <Company>DGI</Company>
  <LinksUpToDate>false</LinksUpToDate>
  <CharactersWithSpaces>10615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Brevskabelon_Gul</dc:title>
  <dc:creator>Steffen Andersen</dc:creator>
  <cp:lastModifiedBy>Laila Højfeldt</cp:lastModifiedBy>
  <cp:revision>2</cp:revision>
  <cp:lastPrinted>2019-05-23T07:32:00Z</cp:lastPrinted>
  <dcterms:created xsi:type="dcterms:W3CDTF">2021-07-28T09:15:00Z</dcterms:created>
  <dcterms:modified xsi:type="dcterms:W3CDTF">2021-07-28T09:15:00Z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0x010100AA9900393F14F741BB1E0DF50549A254008103A7D5684F3A4280C018CEC72F60ED</vt:lpwstr>
  </property>
  <property fmtid="{D5CDD505-2E9C-101B-9397-08002B2CF9AE}" pid="3" name="_dlc_DocIdItemGuid">
    <vt:lpwstr>22b198d8-2b9c-45e0-8c8d-9d6559cc53f9</vt:lpwstr>
  </property>
  <property fmtid="{D5CDD505-2E9C-101B-9397-08002B2CF9AE}" pid="4" name="DGIActivity">
    <vt:lpwstr>99;#Skydning|1510ca95-1408-467a-8f66-fccd32539233</vt:lpwstr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>5374;#000007401|c8f24947-24fa-42d2-b502-24d000b4dc28</vt:lpwstr>
  </property>
  <property fmtid="{D5CDD505-2E9C-101B-9397-08002B2CF9AE}" pid="10" name="MediaServiceImageTags">
    <vt:lpwstr/>
  </property>
</Properties>
</file>