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645"/>
        <w:tblW w:w="10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A8711B6" w14:textId="77777777" w:rsidTr="00B52EA6">
        <w:trPr>
          <w:trHeight w:val="13608"/>
        </w:trPr>
        <w:tc>
          <w:tcPr>
            <w:tcW w:w="10462" w:type="dxa"/>
            <w:shd w:val="clear" w:color="auto" w:fill="auto"/>
          </w:tcPr>
          <w:p w14:paraId="78C9248A" w14:textId="0C43B534" w:rsidR="00F7290E" w:rsidRPr="00F7290E" w:rsidRDefault="000601AB" w:rsidP="001B6E5F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1B6E5F">
              <w:rPr>
                <w:sz w:val="32"/>
              </w:rPr>
              <w:t>2</w:t>
            </w:r>
            <w:r w:rsidR="00C05325">
              <w:rPr>
                <w:sz w:val="32"/>
              </w:rPr>
              <w:t>1</w:t>
            </w:r>
            <w:r w:rsidR="00B52EA6">
              <w:rPr>
                <w:sz w:val="32"/>
              </w:rPr>
              <w:t>-2</w:t>
            </w:r>
            <w:r w:rsidR="00C05325">
              <w:rPr>
                <w:sz w:val="32"/>
              </w:rPr>
              <w:t>2</w:t>
            </w:r>
          </w:p>
          <w:p w14:paraId="578BC495" w14:textId="2B4DE4FC" w:rsidR="00F7290E" w:rsidRPr="00F7290E" w:rsidRDefault="00B52EA6" w:rsidP="00B52EA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  <w:r w:rsidR="00F7290E" w:rsidRPr="00F7290E">
              <w:rPr>
                <w:b/>
                <w:sz w:val="32"/>
              </w:rPr>
              <w:t>5 meter pistol</w:t>
            </w:r>
          </w:p>
          <w:p w14:paraId="28016B1C" w14:textId="77777777" w:rsidR="00F7567A" w:rsidRDefault="005273A3" w:rsidP="00B52EA6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976E8FD" w14:textId="1943A2F0" w:rsidR="000601AB" w:rsidRPr="00F7290E" w:rsidRDefault="00B52EA6" w:rsidP="00B52EA6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="002B3598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75A446A8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D50741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841E2F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6B52E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E1AA2E" w14:textId="77777777" w:rsidR="000601AB" w:rsidRPr="00464170" w:rsidRDefault="00D4641A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AC4E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C12772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5130499" w14:textId="77777777" w:rsidR="000601AB" w:rsidRPr="00464170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2DDAB33A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379C95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EDC38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30CE2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23150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ABA88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BF88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4F9F765C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70099" w14:textId="426144B6" w:rsidR="000601AB" w:rsidRPr="00116C22" w:rsidRDefault="004755E7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BEAD7E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2B8A8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2BE81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31A8E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7C32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31EA6D99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F125DF" w14:textId="52034363" w:rsidR="00D4641A" w:rsidRPr="00116C22" w:rsidRDefault="004755E7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B94D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F77EB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84E03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5822F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02EA7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5231D40E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7B5184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2DAA4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AAD6E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C255B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1071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D869B" w14:textId="77777777" w:rsidR="000601AB" w:rsidRPr="00116C22" w:rsidRDefault="000601AB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5CA0FEB7" w14:textId="1A7C6195" w:rsidR="000601AB" w:rsidRPr="00464170" w:rsidRDefault="00B52EA6" w:rsidP="00B52EA6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1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Luftpistol             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70C0627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58A652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F16A97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92CB51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8EBF90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57C8AF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BAC575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0935D1DB" w14:textId="77777777" w:rsidR="004F525F" w:rsidRPr="00464170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067A54F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8DAFD8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FB1D6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61358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0DE14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E46735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809BD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319A4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77A906" w14:textId="280189FD" w:rsidR="004F525F" w:rsidRPr="00116C22" w:rsidRDefault="00F7567A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9C322B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D7BD4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4568B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90D4E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C03804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34A24EDA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1610BC" w14:textId="0569940C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CB3AB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D589E1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73FCD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764C0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0C50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94D779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B7C95A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45877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28DBF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F49AEB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834F6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4AA7D" w14:textId="77777777" w:rsidR="004F525F" w:rsidRPr="00116C22" w:rsidRDefault="004F525F" w:rsidP="00C05325">
                  <w:pPr>
                    <w:framePr w:hSpace="141" w:wrap="around" w:hAnchor="margin" w:xAlign="center" w:y="645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0A603F17" w14:textId="77777777" w:rsidR="00F7290E" w:rsidRDefault="00F7290E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610563" w14:textId="77777777" w:rsidR="00116C22" w:rsidRDefault="00116C22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FD1666F" w14:textId="77777777" w:rsidTr="000606F9">
              <w:tc>
                <w:tcPr>
                  <w:tcW w:w="2519" w:type="dxa"/>
                </w:tcPr>
                <w:p w14:paraId="0A186B01" w14:textId="77777777" w:rsidR="00464170" w:rsidRPr="00231757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5CDB624" w14:textId="77777777" w:rsidR="00464170" w:rsidRPr="00116C22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2686DF1" w14:textId="77777777" w:rsidTr="000606F9">
              <w:tc>
                <w:tcPr>
                  <w:tcW w:w="2519" w:type="dxa"/>
                </w:tcPr>
                <w:p w14:paraId="3F53849E" w14:textId="77777777" w:rsidR="00464170" w:rsidRPr="00231757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02138881" w14:textId="77777777" w:rsidR="00464170" w:rsidRPr="00116C22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7F98D71B" w14:textId="77777777" w:rsidTr="000606F9">
              <w:tc>
                <w:tcPr>
                  <w:tcW w:w="2519" w:type="dxa"/>
                </w:tcPr>
                <w:p w14:paraId="3B4E8F6B" w14:textId="77777777" w:rsidR="00464170" w:rsidRPr="00231757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FE0D6AF" w14:textId="77777777" w:rsidR="00464170" w:rsidRPr="00116C22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CFB1D2" w14:textId="77777777" w:rsidTr="000606F9">
              <w:tc>
                <w:tcPr>
                  <w:tcW w:w="2519" w:type="dxa"/>
                </w:tcPr>
                <w:p w14:paraId="2581175A" w14:textId="77777777" w:rsidR="00464170" w:rsidRPr="00231757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6469AAF0" w14:textId="77777777" w:rsidR="00464170" w:rsidRPr="00116C22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27625613" w14:textId="77777777" w:rsidTr="000606F9">
              <w:tc>
                <w:tcPr>
                  <w:tcW w:w="2519" w:type="dxa"/>
                </w:tcPr>
                <w:p w14:paraId="6EE5B00F" w14:textId="77777777" w:rsidR="00464170" w:rsidRPr="00231757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7CA0296E" w14:textId="77777777" w:rsidR="00464170" w:rsidRPr="00116C22" w:rsidRDefault="00464170" w:rsidP="00C05325">
                  <w:pPr>
                    <w:framePr w:hSpace="141" w:wrap="around" w:hAnchor="margin" w:xAlign="center" w:y="645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028CED26" w14:textId="77777777" w:rsidR="00464170" w:rsidRDefault="00464170" w:rsidP="00B52E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86B694" w14:textId="77777777" w:rsidR="00B52EA6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737280E6" w14:textId="043942E3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C05325">
              <w:rPr>
                <w:rFonts w:cs="Arial"/>
                <w:b/>
                <w:color w:val="FF0000"/>
                <w:sz w:val="22"/>
                <w:szCs w:val="24"/>
              </w:rPr>
              <w:t>12</w:t>
            </w:r>
            <w:r w:rsidR="00B52EA6">
              <w:rPr>
                <w:rFonts w:cs="Arial"/>
                <w:b/>
                <w:color w:val="FF0000"/>
                <w:sz w:val="22"/>
                <w:szCs w:val="24"/>
              </w:rPr>
              <w:t>. 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1B6E5F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C05325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1DD464A7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0AC7FD4F" w14:textId="78260BF8" w:rsidR="00A571E3" w:rsidRDefault="00A571E3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66A616DD" w14:textId="77777777" w:rsidR="00B52EA6" w:rsidRPr="000606F9" w:rsidRDefault="00B52EA6" w:rsidP="00B52EA6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54D6C95" w14:textId="77777777" w:rsidR="000606F9" w:rsidRDefault="00464170" w:rsidP="00B52EA6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64B6266" w14:textId="77777777" w:rsidR="000F5F7F" w:rsidRDefault="000F5F7F" w:rsidP="00B52EA6">
            <w:pPr>
              <w:rPr>
                <w:rFonts w:cs="Arial"/>
                <w:sz w:val="18"/>
                <w:szCs w:val="24"/>
              </w:rPr>
            </w:pPr>
          </w:p>
          <w:p w14:paraId="450ACDD4" w14:textId="13149F3B" w:rsidR="000606F9" w:rsidRPr="000606F9" w:rsidRDefault="000606F9" w:rsidP="00B52EA6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C05325">
              <w:rPr>
                <w:rFonts w:cs="Arial"/>
                <w:sz w:val="18"/>
                <w:szCs w:val="24"/>
              </w:rPr>
              <w:t>1. september 2021</w:t>
            </w:r>
          </w:p>
        </w:tc>
      </w:tr>
    </w:tbl>
    <w:p w14:paraId="3ABF48D6" w14:textId="77777777" w:rsidR="00900140" w:rsidRPr="00464170" w:rsidRDefault="00900140" w:rsidP="00064C38">
      <w:bookmarkStart w:id="0" w:name="_GoBack"/>
      <w:bookmarkEnd w:id="0"/>
    </w:p>
    <w:sectPr w:rsidR="00900140" w:rsidRPr="00464170" w:rsidSect="00064C3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C9383" w14:textId="77777777" w:rsidR="007378CB" w:rsidRDefault="007378CB" w:rsidP="009E4B94">
      <w:pPr>
        <w:spacing w:line="240" w:lineRule="auto"/>
      </w:pPr>
      <w:r>
        <w:separator/>
      </w:r>
    </w:p>
  </w:endnote>
  <w:endnote w:type="continuationSeparator" w:id="0">
    <w:p w14:paraId="54096CC0" w14:textId="77777777" w:rsidR="007378CB" w:rsidRDefault="007378CB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7C7EE" w14:textId="0D5F9D2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0742E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2E25D118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931C1" w14:textId="77777777" w:rsidR="007378CB" w:rsidRDefault="007378CB" w:rsidP="009E4B94">
      <w:pPr>
        <w:spacing w:line="240" w:lineRule="auto"/>
      </w:pPr>
      <w:r>
        <w:separator/>
      </w:r>
    </w:p>
  </w:footnote>
  <w:footnote w:type="continuationSeparator" w:id="0">
    <w:p w14:paraId="76588524" w14:textId="77777777" w:rsidR="007378CB" w:rsidRDefault="007378CB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64B0F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BAAD11C" wp14:editId="5324F9E9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4C943836" wp14:editId="6D3D3DE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D3317" wp14:editId="1B1DE7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C4051E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321D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6549D3A8" wp14:editId="5C49CB6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160CA2BB" wp14:editId="7DCBACE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B448D9" wp14:editId="645B724A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A708C4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Vkym8N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F5F7F"/>
    <w:rsid w:val="00116C22"/>
    <w:rsid w:val="0013244F"/>
    <w:rsid w:val="00160952"/>
    <w:rsid w:val="00182651"/>
    <w:rsid w:val="001905EC"/>
    <w:rsid w:val="001B3DB8"/>
    <w:rsid w:val="001B6E5F"/>
    <w:rsid w:val="00205EE0"/>
    <w:rsid w:val="0021283E"/>
    <w:rsid w:val="00231757"/>
    <w:rsid w:val="00244D70"/>
    <w:rsid w:val="00250F22"/>
    <w:rsid w:val="00255C64"/>
    <w:rsid w:val="00293D49"/>
    <w:rsid w:val="002B3598"/>
    <w:rsid w:val="002E74A4"/>
    <w:rsid w:val="002F5AEA"/>
    <w:rsid w:val="002F6230"/>
    <w:rsid w:val="002F7212"/>
    <w:rsid w:val="00364991"/>
    <w:rsid w:val="00375AB9"/>
    <w:rsid w:val="003B35B0"/>
    <w:rsid w:val="003B4D7B"/>
    <w:rsid w:val="003C4F9F"/>
    <w:rsid w:val="003C60F1"/>
    <w:rsid w:val="003F0220"/>
    <w:rsid w:val="00424709"/>
    <w:rsid w:val="00464170"/>
    <w:rsid w:val="004755E7"/>
    <w:rsid w:val="004B15A9"/>
    <w:rsid w:val="004C01B2"/>
    <w:rsid w:val="004D42F2"/>
    <w:rsid w:val="004D543F"/>
    <w:rsid w:val="004D7639"/>
    <w:rsid w:val="004E54D7"/>
    <w:rsid w:val="004F525F"/>
    <w:rsid w:val="005273A3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7743E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378CB"/>
    <w:rsid w:val="007546AF"/>
    <w:rsid w:val="00765934"/>
    <w:rsid w:val="007840F1"/>
    <w:rsid w:val="007A508A"/>
    <w:rsid w:val="007E0B04"/>
    <w:rsid w:val="007E373C"/>
    <w:rsid w:val="0080198C"/>
    <w:rsid w:val="00815AD9"/>
    <w:rsid w:val="00837ABD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A3137"/>
    <w:rsid w:val="00AF1D02"/>
    <w:rsid w:val="00AF310E"/>
    <w:rsid w:val="00B00D92"/>
    <w:rsid w:val="00B20280"/>
    <w:rsid w:val="00B45561"/>
    <w:rsid w:val="00B52EA6"/>
    <w:rsid w:val="00B557FE"/>
    <w:rsid w:val="00C05325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E2B28"/>
    <w:rsid w:val="00E13E89"/>
    <w:rsid w:val="00E324A5"/>
    <w:rsid w:val="00E5348A"/>
    <w:rsid w:val="00EA0651"/>
    <w:rsid w:val="00EA6A25"/>
    <w:rsid w:val="00F331F3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1C3A9"/>
  <w15:docId w15:val="{1E8E9248-D1D7-4024-AD7F-65E0EACA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5" ma:contentTypeDescription="Opret et nyt dokument." ma:contentTypeScope="" ma:versionID="e97b06a880d2be47c4a05954f8bac2a4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e884e8693e32b46d92a2b8b6507af857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default="0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C794C45B-FA98-420A-83CA-994AA2AA56B0}"/>
</file>

<file path=customXml/itemProps2.xml><?xml version="1.0" encoding="utf-8"?>
<ds:datastoreItem xmlns:ds="http://schemas.openxmlformats.org/officeDocument/2006/customXml" ds:itemID="{499AE861-3F32-4797-9E25-0A8A9F449FFE}"/>
</file>

<file path=customXml/itemProps3.xml><?xml version="1.0" encoding="utf-8"?>
<ds:datastoreItem xmlns:ds="http://schemas.openxmlformats.org/officeDocument/2006/customXml" ds:itemID="{BFD52BCE-4AC3-43BB-A427-EBF0130B7407}"/>
</file>

<file path=customXml/itemProps4.xml><?xml version="1.0" encoding="utf-8"?>
<ds:datastoreItem xmlns:ds="http://schemas.openxmlformats.org/officeDocument/2006/customXml" ds:itemID="{37EDD494-6162-4004-B6AB-B28F9F200E4D}"/>
</file>

<file path=customXml/itemProps5.xml><?xml version="1.0" encoding="utf-8"?>
<ds:datastoreItem xmlns:ds="http://schemas.openxmlformats.org/officeDocument/2006/customXml" ds:itemID="{20EFC47A-AB92-457C-9682-CF5EA584691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1</TotalTime>
  <Pages>1</Pages>
  <Words>212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til foreningsholdturneringen 2020-21</vt:lpstr>
      <vt:lpstr>Tilmeldingsskema</vt:lpstr>
    </vt:vector>
  </TitlesOfParts>
  <Company>DGI</Company>
  <LinksUpToDate>false</LinksUpToDate>
  <CharactersWithSpaces>1509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15m pistol vinterturnering 2021-22</dc:title>
  <dc:creator>"Kim Bay" &lt;Kim.Bay@dgi.dk&gt;</dc:creator>
  <cp:keywords>Turnering;Skydning</cp:keywords>
  <cp:lastModifiedBy>Berit Vintersfjord</cp:lastModifiedBy>
  <cp:revision>4</cp:revision>
  <cp:lastPrinted>2019-03-12T08:23:00Z</cp:lastPrinted>
  <dcterms:created xsi:type="dcterms:W3CDTF">2021-08-31T12:16:00Z</dcterms:created>
  <dcterms:modified xsi:type="dcterms:W3CDTF">2021-08-31T12:18:00Z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