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8F3EC2" w14:textId="77777777" w:rsidR="005E264A" w:rsidRDefault="005E264A" w:rsidP="001758A4">
      <w:pPr>
        <w:tabs>
          <w:tab w:val="left" w:pos="-1152"/>
          <w:tab w:val="left" w:pos="0"/>
          <w:tab w:val="left" w:pos="288"/>
          <w:tab w:val="left" w:pos="9792"/>
        </w:tabs>
        <w:jc w:val="center"/>
        <w:rPr>
          <w:b/>
          <w:color w:val="000000"/>
          <w:sz w:val="40"/>
          <w:szCs w:val="40"/>
        </w:rPr>
      </w:pPr>
    </w:p>
    <w:p w14:paraId="5554D262" w14:textId="77777777" w:rsidR="005E264A" w:rsidRDefault="005E264A" w:rsidP="001758A4">
      <w:pPr>
        <w:tabs>
          <w:tab w:val="left" w:pos="-1152"/>
          <w:tab w:val="left" w:pos="0"/>
          <w:tab w:val="left" w:pos="288"/>
          <w:tab w:val="left" w:pos="9792"/>
        </w:tabs>
        <w:jc w:val="center"/>
        <w:rPr>
          <w:b/>
          <w:color w:val="000000"/>
          <w:sz w:val="40"/>
          <w:szCs w:val="40"/>
        </w:rPr>
      </w:pPr>
    </w:p>
    <w:p w14:paraId="6CA7D190" w14:textId="77777777" w:rsidR="00F34F05" w:rsidRPr="00C53A4C" w:rsidRDefault="00F34F05" w:rsidP="00431590">
      <w:pPr>
        <w:tabs>
          <w:tab w:val="left" w:pos="-1152"/>
          <w:tab w:val="left" w:pos="0"/>
          <w:tab w:val="left" w:pos="288"/>
          <w:tab w:val="left" w:pos="9792"/>
        </w:tabs>
        <w:jc w:val="center"/>
        <w:rPr>
          <w:b/>
          <w:color w:val="000000"/>
          <w:sz w:val="40"/>
          <w:szCs w:val="40"/>
          <w:highlight w:val="yellow"/>
        </w:rPr>
      </w:pPr>
    </w:p>
    <w:p w14:paraId="206A8624" w14:textId="0F1D0E02" w:rsidR="00F34F05" w:rsidRPr="00043CF1" w:rsidRDefault="00F34F05" w:rsidP="00431590">
      <w:pPr>
        <w:tabs>
          <w:tab w:val="left" w:pos="-1152"/>
          <w:tab w:val="left" w:pos="0"/>
          <w:tab w:val="left" w:pos="288"/>
          <w:tab w:val="left" w:pos="9792"/>
        </w:tabs>
        <w:jc w:val="center"/>
        <w:rPr>
          <w:b/>
          <w:color w:val="000000"/>
          <w:sz w:val="144"/>
          <w:szCs w:val="144"/>
        </w:rPr>
      </w:pPr>
      <w:r w:rsidRPr="00043CF1">
        <w:rPr>
          <w:b/>
          <w:color w:val="000000"/>
          <w:sz w:val="144"/>
          <w:szCs w:val="144"/>
        </w:rPr>
        <w:t>Pistol</w:t>
      </w:r>
    </w:p>
    <w:p w14:paraId="737F5E73" w14:textId="77777777" w:rsidR="00043CF1" w:rsidRDefault="00043CF1" w:rsidP="00431590">
      <w:pPr>
        <w:tabs>
          <w:tab w:val="left" w:pos="-1152"/>
          <w:tab w:val="left" w:pos="0"/>
          <w:tab w:val="left" w:pos="288"/>
          <w:tab w:val="left" w:pos="9792"/>
        </w:tabs>
        <w:jc w:val="center"/>
        <w:rPr>
          <w:b/>
          <w:color w:val="000000"/>
          <w:sz w:val="96"/>
          <w:szCs w:val="96"/>
        </w:rPr>
      </w:pPr>
      <w:r>
        <w:rPr>
          <w:b/>
          <w:color w:val="000000"/>
          <w:sz w:val="96"/>
          <w:szCs w:val="96"/>
        </w:rPr>
        <w:t>A</w:t>
      </w:r>
      <w:r w:rsidR="00F34F05" w:rsidRPr="00043CF1">
        <w:rPr>
          <w:b/>
          <w:color w:val="000000"/>
          <w:sz w:val="96"/>
          <w:szCs w:val="96"/>
        </w:rPr>
        <w:t xml:space="preserve">lle </w:t>
      </w:r>
    </w:p>
    <w:p w14:paraId="378742AE" w14:textId="0AAEEB23" w:rsidR="001758A4" w:rsidRPr="00043CF1" w:rsidRDefault="00F34F05" w:rsidP="00431590">
      <w:pPr>
        <w:tabs>
          <w:tab w:val="left" w:pos="-1152"/>
          <w:tab w:val="left" w:pos="0"/>
          <w:tab w:val="left" w:pos="288"/>
          <w:tab w:val="left" w:pos="9792"/>
        </w:tabs>
        <w:jc w:val="center"/>
        <w:rPr>
          <w:b/>
          <w:color w:val="000000"/>
          <w:sz w:val="96"/>
          <w:szCs w:val="96"/>
        </w:rPr>
      </w:pPr>
      <w:r w:rsidRPr="00043CF1">
        <w:rPr>
          <w:b/>
          <w:color w:val="000000"/>
          <w:sz w:val="96"/>
          <w:szCs w:val="96"/>
        </w:rPr>
        <w:t>klassegrupper</w:t>
      </w:r>
    </w:p>
    <w:p w14:paraId="326638DD" w14:textId="3BDB3991" w:rsidR="001758A4" w:rsidRDefault="001758A4" w:rsidP="00431590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color w:val="000000"/>
          <w:sz w:val="32"/>
          <w:szCs w:val="32"/>
        </w:rPr>
      </w:pPr>
    </w:p>
    <w:p w14:paraId="7C5F96ED" w14:textId="52489741" w:rsidR="00043CF1" w:rsidRPr="00B72EC4" w:rsidRDefault="00DC120C" w:rsidP="00043CF1">
      <w:pPr>
        <w:tabs>
          <w:tab w:val="left" w:pos="-142"/>
          <w:tab w:val="center" w:pos="4896"/>
        </w:tabs>
        <w:ind w:left="-142" w:firstLine="142"/>
        <w:jc w:val="center"/>
        <w:rPr>
          <w:b/>
          <w:color w:val="000000"/>
          <w:sz w:val="16"/>
          <w:szCs w:val="16"/>
        </w:rPr>
      </w:pPr>
      <w:r w:rsidRPr="00B72EC4">
        <w:rPr>
          <w:b/>
          <w:color w:val="000000"/>
          <w:sz w:val="56"/>
          <w:szCs w:val="56"/>
        </w:rPr>
        <w:t>D. 11</w:t>
      </w:r>
      <w:r w:rsidR="00642365" w:rsidRPr="00B72EC4">
        <w:rPr>
          <w:b/>
          <w:color w:val="000000"/>
          <w:sz w:val="56"/>
          <w:szCs w:val="56"/>
        </w:rPr>
        <w:t>.-12</w:t>
      </w:r>
      <w:r w:rsidR="00043CF1" w:rsidRPr="00B72EC4">
        <w:rPr>
          <w:b/>
          <w:color w:val="000000"/>
          <w:sz w:val="56"/>
          <w:szCs w:val="56"/>
        </w:rPr>
        <w:t>. september</w:t>
      </w:r>
    </w:p>
    <w:p w14:paraId="643C5367" w14:textId="77777777" w:rsidR="00043CF1" w:rsidRPr="00B72EC4" w:rsidRDefault="00043CF1" w:rsidP="00431590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color w:val="000000"/>
          <w:sz w:val="32"/>
          <w:szCs w:val="32"/>
        </w:rPr>
      </w:pPr>
    </w:p>
    <w:p w14:paraId="2F01D6A3" w14:textId="6D4B019B" w:rsidR="00043CF1" w:rsidRDefault="00043CF1" w:rsidP="00043CF1">
      <w:pPr>
        <w:tabs>
          <w:tab w:val="left" w:pos="-142"/>
          <w:tab w:val="center" w:pos="4896"/>
        </w:tabs>
        <w:ind w:left="-142" w:firstLine="142"/>
        <w:jc w:val="center"/>
        <w:rPr>
          <w:b/>
          <w:color w:val="000000"/>
          <w:sz w:val="16"/>
          <w:szCs w:val="16"/>
        </w:rPr>
      </w:pPr>
      <w:r w:rsidRPr="00B72EC4">
        <w:rPr>
          <w:b/>
          <w:color w:val="000000"/>
          <w:sz w:val="56"/>
          <w:szCs w:val="56"/>
        </w:rPr>
        <w:t xml:space="preserve">D. </w:t>
      </w:r>
      <w:r w:rsidR="00DC120C" w:rsidRPr="00B72EC4">
        <w:rPr>
          <w:b/>
          <w:color w:val="000000"/>
          <w:sz w:val="56"/>
          <w:szCs w:val="56"/>
        </w:rPr>
        <w:t>25</w:t>
      </w:r>
      <w:r w:rsidRPr="00B72EC4">
        <w:rPr>
          <w:b/>
          <w:color w:val="000000"/>
          <w:sz w:val="56"/>
          <w:szCs w:val="56"/>
        </w:rPr>
        <w:t>.-</w:t>
      </w:r>
      <w:r w:rsidR="00642365" w:rsidRPr="00B72EC4">
        <w:rPr>
          <w:b/>
          <w:color w:val="000000"/>
          <w:sz w:val="56"/>
          <w:szCs w:val="56"/>
        </w:rPr>
        <w:t>26</w:t>
      </w:r>
      <w:r w:rsidRPr="00B72EC4">
        <w:rPr>
          <w:b/>
          <w:color w:val="000000"/>
          <w:sz w:val="56"/>
          <w:szCs w:val="56"/>
        </w:rPr>
        <w:t>. september</w:t>
      </w:r>
    </w:p>
    <w:p w14:paraId="749401E7" w14:textId="77777777" w:rsidR="00043CF1" w:rsidRDefault="00043CF1" w:rsidP="00043CF1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color w:val="000000"/>
          <w:sz w:val="32"/>
          <w:szCs w:val="32"/>
        </w:rPr>
      </w:pPr>
    </w:p>
    <w:p w14:paraId="7BA02848" w14:textId="77777777" w:rsidR="005E264A" w:rsidRDefault="005E264A" w:rsidP="00431590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color w:val="000000"/>
          <w:sz w:val="32"/>
          <w:szCs w:val="32"/>
        </w:rPr>
      </w:pPr>
    </w:p>
    <w:p w14:paraId="31ADF36B" w14:textId="77777777" w:rsidR="00431590" w:rsidRPr="005E264A" w:rsidRDefault="00431590" w:rsidP="00431590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color w:val="000000"/>
          <w:sz w:val="32"/>
          <w:szCs w:val="32"/>
        </w:rPr>
      </w:pPr>
    </w:p>
    <w:p w14:paraId="7166E735" w14:textId="0D8D5382" w:rsidR="00F34F05" w:rsidRDefault="00F34F05" w:rsidP="00431590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color w:val="000000"/>
          <w:sz w:val="32"/>
          <w:szCs w:val="32"/>
        </w:rPr>
      </w:pPr>
      <w:r w:rsidRPr="005E264A">
        <w:rPr>
          <w:color w:val="000000"/>
          <w:sz w:val="32"/>
          <w:szCs w:val="32"/>
        </w:rPr>
        <w:t>25 meter</w:t>
      </w:r>
    </w:p>
    <w:p w14:paraId="01C958A1" w14:textId="77777777" w:rsidR="00861D51" w:rsidRDefault="00861D51" w:rsidP="00431590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color w:val="000000"/>
          <w:sz w:val="32"/>
          <w:szCs w:val="32"/>
        </w:rPr>
      </w:pPr>
    </w:p>
    <w:p w14:paraId="5714F806" w14:textId="65A3D4D4" w:rsidR="00861D51" w:rsidRPr="00861D51" w:rsidRDefault="00861D51" w:rsidP="00431590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color w:val="000000"/>
          <w:sz w:val="32"/>
          <w:szCs w:val="32"/>
          <w:u w:val="single"/>
        </w:rPr>
      </w:pPr>
      <w:r w:rsidRPr="00861D51">
        <w:rPr>
          <w:color w:val="000000"/>
          <w:sz w:val="32"/>
          <w:szCs w:val="32"/>
          <w:u w:val="single"/>
        </w:rPr>
        <w:t>Disciplinerne</w:t>
      </w:r>
    </w:p>
    <w:p w14:paraId="7A89D38C" w14:textId="77777777" w:rsidR="00861D51" w:rsidRDefault="005E264A" w:rsidP="00431590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color w:val="000000"/>
          <w:sz w:val="32"/>
          <w:szCs w:val="32"/>
        </w:rPr>
      </w:pPr>
      <w:r w:rsidRPr="005E264A">
        <w:rPr>
          <w:color w:val="000000"/>
          <w:sz w:val="32"/>
          <w:szCs w:val="32"/>
        </w:rPr>
        <w:t>Standard</w:t>
      </w:r>
      <w:r w:rsidR="00861D51">
        <w:rPr>
          <w:color w:val="000000"/>
          <w:sz w:val="32"/>
          <w:szCs w:val="32"/>
        </w:rPr>
        <w:t xml:space="preserve"> pistol</w:t>
      </w:r>
    </w:p>
    <w:p w14:paraId="24AA5637" w14:textId="77777777" w:rsidR="00861D51" w:rsidRDefault="00861D51" w:rsidP="00431590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F</w:t>
      </w:r>
      <w:r w:rsidR="005E264A" w:rsidRPr="005E264A">
        <w:rPr>
          <w:color w:val="000000"/>
          <w:sz w:val="32"/>
          <w:szCs w:val="32"/>
        </w:rPr>
        <w:t>in</w:t>
      </w:r>
      <w:r>
        <w:rPr>
          <w:color w:val="000000"/>
          <w:sz w:val="32"/>
          <w:szCs w:val="32"/>
        </w:rPr>
        <w:t xml:space="preserve"> pistol</w:t>
      </w:r>
    </w:p>
    <w:p w14:paraId="38198B84" w14:textId="0E882A59" w:rsidR="00861D51" w:rsidRDefault="00861D51" w:rsidP="00431590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GPA/GP32/GR</w:t>
      </w:r>
    </w:p>
    <w:p w14:paraId="13C0C60E" w14:textId="5D9D3A4B" w:rsidR="00F34F05" w:rsidRDefault="000C665A" w:rsidP="00431590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GF</w:t>
      </w:r>
    </w:p>
    <w:p w14:paraId="29C793F5" w14:textId="42EF3527" w:rsidR="00861D51" w:rsidRPr="005E264A" w:rsidRDefault="000C665A" w:rsidP="00431590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22</w:t>
      </w:r>
      <w:r w:rsidR="00861D51">
        <w:rPr>
          <w:color w:val="000000"/>
          <w:sz w:val="32"/>
          <w:szCs w:val="32"/>
        </w:rPr>
        <w:t>FRI</w:t>
      </w:r>
    </w:p>
    <w:p w14:paraId="3311586E" w14:textId="77777777" w:rsidR="00F34F05" w:rsidRPr="005E264A" w:rsidRDefault="00F34F05" w:rsidP="00431590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color w:val="000000"/>
          <w:sz w:val="32"/>
          <w:szCs w:val="32"/>
        </w:rPr>
      </w:pPr>
    </w:p>
    <w:p w14:paraId="33C73099" w14:textId="77777777" w:rsidR="005E264A" w:rsidRPr="005E264A" w:rsidRDefault="005E264A" w:rsidP="00431590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color w:val="000000"/>
          <w:sz w:val="32"/>
          <w:szCs w:val="32"/>
        </w:rPr>
      </w:pPr>
    </w:p>
    <w:p w14:paraId="37E2C646" w14:textId="4CDB66C0" w:rsidR="001758A4" w:rsidRPr="007B6E49" w:rsidRDefault="001758A4" w:rsidP="00861D51">
      <w:pPr>
        <w:tabs>
          <w:tab w:val="left" w:pos="-142"/>
          <w:tab w:val="center" w:pos="4896"/>
        </w:tabs>
        <w:rPr>
          <w:color w:val="000000"/>
          <w:sz w:val="28"/>
        </w:rPr>
      </w:pPr>
    </w:p>
    <w:p w14:paraId="53F9A55A" w14:textId="1D893301" w:rsidR="00043CF1" w:rsidRDefault="00043CF1" w:rsidP="00043CF1">
      <w:pPr>
        <w:rPr>
          <w:sz w:val="18"/>
          <w:szCs w:val="18"/>
        </w:rPr>
      </w:pPr>
    </w:p>
    <w:p w14:paraId="283BE229" w14:textId="71599267" w:rsidR="00667F78" w:rsidRPr="00D77F64" w:rsidRDefault="00667F78" w:rsidP="00667F78">
      <w:pPr>
        <w:rPr>
          <w:iCs/>
          <w:color w:val="2E75B6"/>
          <w:sz w:val="18"/>
          <w:szCs w:val="18"/>
        </w:rPr>
      </w:pPr>
      <w:r w:rsidRPr="00D77F64">
        <w:rPr>
          <w:iCs/>
          <w:color w:val="2E75B6"/>
          <w:sz w:val="18"/>
          <w:szCs w:val="18"/>
        </w:rPr>
        <w:lastRenderedPageBreak/>
        <w:t>Stævneledelsen og DGI Skydning håber og tror på</w:t>
      </w:r>
      <w:r w:rsidRPr="00344675">
        <w:rPr>
          <w:iCs/>
          <w:color w:val="2E75B6"/>
          <w:sz w:val="18"/>
          <w:szCs w:val="18"/>
        </w:rPr>
        <w:t>,</w:t>
      </w:r>
      <w:r w:rsidR="00D77F64" w:rsidRPr="00344675">
        <w:rPr>
          <w:iCs/>
          <w:color w:val="2E75B6"/>
          <w:sz w:val="18"/>
          <w:szCs w:val="18"/>
        </w:rPr>
        <w:t xml:space="preserve"> </w:t>
      </w:r>
      <w:r w:rsidRPr="00344675">
        <w:rPr>
          <w:iCs/>
          <w:color w:val="2E75B6"/>
          <w:sz w:val="18"/>
          <w:szCs w:val="18"/>
        </w:rPr>
        <w:t>at antal personer der må samles, hæves frem mod DM og</w:t>
      </w:r>
      <w:r w:rsidRPr="00D77F64">
        <w:rPr>
          <w:iCs/>
          <w:color w:val="2E75B6"/>
          <w:sz w:val="18"/>
          <w:szCs w:val="18"/>
        </w:rPr>
        <w:t xml:space="preserve"> vi forventer derfor, at kunne gennemfører DM evt. med visse begrænsninger.</w:t>
      </w:r>
    </w:p>
    <w:p w14:paraId="1C5FFC7D" w14:textId="77777777" w:rsidR="00667F78" w:rsidRPr="00D77F64" w:rsidRDefault="00667F78" w:rsidP="00667F78">
      <w:pPr>
        <w:rPr>
          <w:iCs/>
          <w:color w:val="2E75B6"/>
          <w:sz w:val="16"/>
          <w:szCs w:val="16"/>
        </w:rPr>
      </w:pPr>
    </w:p>
    <w:p w14:paraId="296606BA" w14:textId="77777777" w:rsidR="00667F78" w:rsidRPr="00D77F64" w:rsidRDefault="00667F78" w:rsidP="00667F78">
      <w:pPr>
        <w:rPr>
          <w:iCs/>
          <w:color w:val="2E75B6"/>
          <w:sz w:val="18"/>
          <w:szCs w:val="18"/>
        </w:rPr>
      </w:pPr>
      <w:r w:rsidRPr="00D77F64">
        <w:rPr>
          <w:iCs/>
          <w:color w:val="2E75B6"/>
          <w:sz w:val="18"/>
          <w:szCs w:val="18"/>
        </w:rPr>
        <w:t xml:space="preserve">Der tages forbehold for ændringer i afviklingen af DM, såfremt myndighedernes retningslinjer vedr. Covid-19 ændres. Dette vil kunne ske med kort varsel helt op til DM. </w:t>
      </w:r>
    </w:p>
    <w:p w14:paraId="4A1CD3B4" w14:textId="77777777" w:rsidR="00667F78" w:rsidRPr="00D77F64" w:rsidRDefault="00667F78" w:rsidP="00667F78">
      <w:pPr>
        <w:rPr>
          <w:iCs/>
          <w:color w:val="2E75B6"/>
          <w:sz w:val="16"/>
          <w:szCs w:val="16"/>
        </w:rPr>
      </w:pPr>
    </w:p>
    <w:p w14:paraId="4EF27AD4" w14:textId="7CFEC73E" w:rsidR="00667F78" w:rsidRPr="004B5782" w:rsidRDefault="00667F78" w:rsidP="00667F78">
      <w:pPr>
        <w:rPr>
          <w:iCs/>
          <w:sz w:val="18"/>
          <w:szCs w:val="18"/>
        </w:rPr>
      </w:pPr>
      <w:r w:rsidRPr="004B5782">
        <w:rPr>
          <w:iCs/>
          <w:color w:val="2E75B6"/>
          <w:sz w:val="18"/>
          <w:szCs w:val="18"/>
        </w:rPr>
        <w:t>DM vil blive gennemført i henhold til de på et hvert tidspunkt gældende retningslinjer vedr. covid-19 og DGI Skydning forventer/henstiller til, at de efterleves af alle ved deltagelse i DM</w:t>
      </w:r>
      <w:r w:rsidRPr="004B5782">
        <w:rPr>
          <w:iCs/>
          <w:sz w:val="18"/>
          <w:szCs w:val="18"/>
        </w:rPr>
        <w:t>.</w:t>
      </w:r>
    </w:p>
    <w:p w14:paraId="552E9A98" w14:textId="77777777" w:rsidR="004B5782" w:rsidRPr="004B5782" w:rsidRDefault="004B5782" w:rsidP="00667F78">
      <w:pPr>
        <w:rPr>
          <w:rFonts w:ascii="Calibri" w:hAnsi="Calibri"/>
          <w:color w:val="1F497D"/>
          <w:sz w:val="18"/>
          <w:szCs w:val="18"/>
        </w:rPr>
      </w:pPr>
    </w:p>
    <w:p w14:paraId="18B4C90D" w14:textId="77777777" w:rsidR="004B5782" w:rsidRPr="004B5782" w:rsidRDefault="004B5782" w:rsidP="004B5782">
      <w:pPr>
        <w:rPr>
          <w:rFonts w:cs="Calibri"/>
          <w:color w:val="2E75B6"/>
          <w:sz w:val="18"/>
          <w:szCs w:val="18"/>
        </w:rPr>
      </w:pPr>
      <w:r w:rsidRPr="004B5782">
        <w:rPr>
          <w:rFonts w:cs="Calibri"/>
          <w:color w:val="2E75B6"/>
          <w:sz w:val="18"/>
          <w:szCs w:val="18"/>
        </w:rPr>
        <w:t>Som det ser ud pt. så tegner alt til, at man skal fremvises coronapas/negativ test for deltagelse i DM, gældende for personer fra 18 år og op efter.</w:t>
      </w:r>
    </w:p>
    <w:p w14:paraId="475EFA12" w14:textId="77777777" w:rsidR="00667F78" w:rsidRPr="00D77F64" w:rsidRDefault="00667F78" w:rsidP="00667F78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z w:val="18"/>
          <w:szCs w:val="18"/>
        </w:rPr>
      </w:pPr>
    </w:p>
    <w:p w14:paraId="44AF81D2" w14:textId="6C834B89" w:rsidR="00A267DA" w:rsidRPr="00D77F64" w:rsidRDefault="00A267DA" w:rsidP="00667F78">
      <w:pPr>
        <w:tabs>
          <w:tab w:val="left" w:pos="-1152"/>
          <w:tab w:val="left" w:pos="-142"/>
          <w:tab w:val="left" w:pos="288"/>
          <w:tab w:val="left" w:pos="9792"/>
        </w:tabs>
        <w:spacing w:line="240" w:lineRule="auto"/>
        <w:rPr>
          <w:color w:val="000000"/>
          <w:sz w:val="18"/>
          <w:szCs w:val="18"/>
        </w:rPr>
      </w:pPr>
    </w:p>
    <w:p w14:paraId="63E520E9" w14:textId="3D862385" w:rsidR="00A267DA" w:rsidRPr="00D77F64" w:rsidRDefault="00A267DA" w:rsidP="00D53A8D">
      <w:pPr>
        <w:tabs>
          <w:tab w:val="left" w:pos="-1152"/>
          <w:tab w:val="left" w:pos="-142"/>
          <w:tab w:val="left" w:pos="288"/>
          <w:tab w:val="left" w:pos="9792"/>
        </w:tabs>
        <w:spacing w:line="240" w:lineRule="auto"/>
        <w:ind w:left="-142" w:firstLine="142"/>
        <w:rPr>
          <w:color w:val="000000"/>
          <w:sz w:val="18"/>
          <w:szCs w:val="18"/>
        </w:rPr>
      </w:pPr>
      <w:r w:rsidRPr="00D77F64">
        <w:rPr>
          <w:b/>
          <w:color w:val="000000"/>
          <w:sz w:val="18"/>
          <w:szCs w:val="18"/>
          <w:u w:val="single"/>
        </w:rPr>
        <w:t>Indbydelse</w:t>
      </w:r>
    </w:p>
    <w:p w14:paraId="617DFBDF" w14:textId="77777777" w:rsidR="00A267DA" w:rsidRPr="00D77F64" w:rsidRDefault="00A267DA" w:rsidP="00D425B6">
      <w:pPr>
        <w:rPr>
          <w:color w:val="000000"/>
          <w:sz w:val="18"/>
          <w:szCs w:val="18"/>
        </w:rPr>
      </w:pPr>
    </w:p>
    <w:p w14:paraId="24570E46" w14:textId="53B1FA79" w:rsidR="00D425B6" w:rsidRPr="00D77F64" w:rsidRDefault="00D425B6" w:rsidP="00D425B6">
      <w:pPr>
        <w:rPr>
          <w:color w:val="000000"/>
          <w:sz w:val="18"/>
          <w:szCs w:val="18"/>
        </w:rPr>
      </w:pPr>
      <w:r w:rsidRPr="00D77F64">
        <w:rPr>
          <w:color w:val="000000"/>
          <w:sz w:val="18"/>
          <w:szCs w:val="18"/>
        </w:rPr>
        <w:t>Hverken 1. eller 2. pistol weekend er forbeholdt bestemte klasse grupper</w:t>
      </w:r>
      <w:r w:rsidR="006703FE" w:rsidRPr="00D77F64">
        <w:rPr>
          <w:color w:val="000000"/>
          <w:sz w:val="18"/>
          <w:szCs w:val="18"/>
        </w:rPr>
        <w:t xml:space="preserve"> eller dicipliner</w:t>
      </w:r>
      <w:r w:rsidRPr="00D77F64">
        <w:rPr>
          <w:color w:val="000000"/>
          <w:sz w:val="18"/>
          <w:szCs w:val="18"/>
        </w:rPr>
        <w:t xml:space="preserve">. Begge weekender er for </w:t>
      </w:r>
      <w:r w:rsidRPr="00D77F64">
        <w:rPr>
          <w:b/>
          <w:color w:val="000000"/>
          <w:sz w:val="18"/>
          <w:szCs w:val="18"/>
        </w:rPr>
        <w:t>alle</w:t>
      </w:r>
      <w:r w:rsidRPr="00D77F64">
        <w:rPr>
          <w:color w:val="000000"/>
          <w:sz w:val="18"/>
          <w:szCs w:val="18"/>
        </w:rPr>
        <w:t xml:space="preserve"> klassegrupper. </w:t>
      </w:r>
    </w:p>
    <w:p w14:paraId="3ACB4D6D" w14:textId="33B2BFBF" w:rsidR="00D425B6" w:rsidRPr="00D77F64" w:rsidRDefault="00D425B6" w:rsidP="00D425B6">
      <w:pPr>
        <w:rPr>
          <w:color w:val="000000"/>
          <w:sz w:val="18"/>
          <w:szCs w:val="18"/>
        </w:rPr>
      </w:pPr>
      <w:r w:rsidRPr="00D77F64">
        <w:rPr>
          <w:color w:val="000000"/>
          <w:sz w:val="18"/>
          <w:szCs w:val="18"/>
        </w:rPr>
        <w:t>Opfording: Gør brug af skydetiderne i 1. weekend hvis muligt</w:t>
      </w:r>
      <w:r w:rsidR="00654018" w:rsidRPr="00D77F64">
        <w:rPr>
          <w:color w:val="000000"/>
          <w:sz w:val="18"/>
          <w:szCs w:val="18"/>
        </w:rPr>
        <w:t>, da alle ikke</w:t>
      </w:r>
      <w:r w:rsidRPr="00D77F64">
        <w:rPr>
          <w:color w:val="000000"/>
          <w:sz w:val="18"/>
          <w:szCs w:val="18"/>
        </w:rPr>
        <w:t xml:space="preserve"> kan </w:t>
      </w:r>
      <w:r w:rsidR="00654018" w:rsidRPr="00D77F64">
        <w:rPr>
          <w:color w:val="000000"/>
          <w:sz w:val="18"/>
          <w:szCs w:val="18"/>
        </w:rPr>
        <w:t>få skydetid i 2. weekend.</w:t>
      </w:r>
    </w:p>
    <w:p w14:paraId="29DE2BA6" w14:textId="77777777" w:rsidR="00754F5E" w:rsidRPr="00D77F64" w:rsidRDefault="00754F5E" w:rsidP="00D425B6">
      <w:pPr>
        <w:rPr>
          <w:color w:val="000000"/>
          <w:sz w:val="18"/>
          <w:szCs w:val="18"/>
        </w:rPr>
      </w:pPr>
    </w:p>
    <w:p w14:paraId="65C33532" w14:textId="7C0896E8" w:rsidR="00754F5E" w:rsidRPr="00D77F64" w:rsidRDefault="00754F5E" w:rsidP="00754F5E">
      <w:pPr>
        <w:tabs>
          <w:tab w:val="left" w:pos="-1152"/>
          <w:tab w:val="left" w:pos="-142"/>
          <w:tab w:val="left" w:pos="288"/>
          <w:tab w:val="left" w:pos="9792"/>
        </w:tabs>
        <w:spacing w:line="240" w:lineRule="auto"/>
        <w:rPr>
          <w:color w:val="000000"/>
          <w:sz w:val="18"/>
          <w:szCs w:val="18"/>
        </w:rPr>
      </w:pPr>
      <w:r w:rsidRPr="00D77F64">
        <w:rPr>
          <w:color w:val="000000"/>
          <w:sz w:val="18"/>
          <w:szCs w:val="18"/>
        </w:rPr>
        <w:t xml:space="preserve">BK skytter skal have </w:t>
      </w:r>
      <w:r w:rsidRPr="00D77F64">
        <w:rPr>
          <w:b/>
          <w:color w:val="000000"/>
          <w:sz w:val="18"/>
          <w:szCs w:val="18"/>
        </w:rPr>
        <w:t>egne</w:t>
      </w:r>
      <w:r w:rsidR="00654018" w:rsidRPr="00D77F64">
        <w:rPr>
          <w:color w:val="000000"/>
          <w:sz w:val="18"/>
          <w:szCs w:val="18"/>
        </w:rPr>
        <w:t xml:space="preserve"> </w:t>
      </w:r>
      <w:r w:rsidR="00EE0DA5" w:rsidRPr="00D77F64">
        <w:rPr>
          <w:color w:val="000000"/>
          <w:sz w:val="18"/>
          <w:szCs w:val="18"/>
        </w:rPr>
        <w:t xml:space="preserve">kompetente pistol </w:t>
      </w:r>
      <w:r w:rsidRPr="00D77F64">
        <w:rPr>
          <w:color w:val="000000"/>
          <w:sz w:val="18"/>
          <w:szCs w:val="18"/>
        </w:rPr>
        <w:t>hjælpere</w:t>
      </w:r>
      <w:r w:rsidR="006703FE" w:rsidRPr="00D77F64">
        <w:rPr>
          <w:color w:val="000000"/>
          <w:sz w:val="18"/>
          <w:szCs w:val="18"/>
        </w:rPr>
        <w:t xml:space="preserve"> med på 25m banen.</w:t>
      </w:r>
    </w:p>
    <w:p w14:paraId="7AE3BBF3" w14:textId="77777777" w:rsidR="00D425B6" w:rsidRPr="00D77F64" w:rsidRDefault="00D425B6" w:rsidP="00D425B6">
      <w:pPr>
        <w:tabs>
          <w:tab w:val="left" w:pos="-1152"/>
          <w:tab w:val="left" w:pos="-142"/>
          <w:tab w:val="left" w:pos="288"/>
          <w:tab w:val="left" w:pos="9792"/>
        </w:tabs>
        <w:spacing w:line="240" w:lineRule="auto"/>
        <w:rPr>
          <w:color w:val="000000"/>
          <w:sz w:val="18"/>
          <w:szCs w:val="18"/>
        </w:rPr>
      </w:pPr>
    </w:p>
    <w:p w14:paraId="753DAD29" w14:textId="114E3A05" w:rsidR="000407D2" w:rsidRPr="00D77F64" w:rsidRDefault="000407D2" w:rsidP="00D53A8D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pacing w:val="-3"/>
          <w:sz w:val="18"/>
          <w:szCs w:val="18"/>
        </w:rPr>
      </w:pPr>
      <w:r w:rsidRPr="00D77F64">
        <w:rPr>
          <w:color w:val="000000"/>
          <w:sz w:val="18"/>
          <w:szCs w:val="18"/>
        </w:rPr>
        <w:t>Der konkurreres individuelt</w:t>
      </w:r>
      <w:r w:rsidR="00785CB6" w:rsidRPr="00D77F64">
        <w:rPr>
          <w:color w:val="000000"/>
          <w:sz w:val="18"/>
          <w:szCs w:val="18"/>
        </w:rPr>
        <w:t>,</w:t>
      </w:r>
      <w:r w:rsidR="00475D79" w:rsidRPr="00D77F64">
        <w:rPr>
          <w:color w:val="000000"/>
          <w:sz w:val="18"/>
          <w:szCs w:val="18"/>
        </w:rPr>
        <w:t xml:space="preserve"> for landsdelshold </w:t>
      </w:r>
      <w:r w:rsidRPr="00D77F64">
        <w:rPr>
          <w:color w:val="000000"/>
          <w:sz w:val="18"/>
          <w:szCs w:val="18"/>
        </w:rPr>
        <w:t xml:space="preserve">og for </w:t>
      </w:r>
      <w:r w:rsidRPr="00D77F64">
        <w:rPr>
          <w:color w:val="000000"/>
          <w:spacing w:val="-3"/>
          <w:sz w:val="18"/>
          <w:szCs w:val="18"/>
        </w:rPr>
        <w:t>foreningshold på 25</w:t>
      </w:r>
      <w:r w:rsidR="00785CB6" w:rsidRPr="00D77F64">
        <w:rPr>
          <w:color w:val="000000"/>
          <w:spacing w:val="-3"/>
          <w:sz w:val="18"/>
          <w:szCs w:val="18"/>
        </w:rPr>
        <w:t xml:space="preserve"> meter</w:t>
      </w:r>
      <w:r w:rsidRPr="00D77F64">
        <w:rPr>
          <w:color w:val="000000"/>
          <w:spacing w:val="-3"/>
          <w:sz w:val="18"/>
          <w:szCs w:val="18"/>
        </w:rPr>
        <w:t>.</w:t>
      </w:r>
    </w:p>
    <w:p w14:paraId="07B8E531" w14:textId="77777777" w:rsidR="00344FCF" w:rsidRPr="00D77F64" w:rsidRDefault="00344FCF" w:rsidP="00D53A8D">
      <w:pPr>
        <w:spacing w:line="240" w:lineRule="auto"/>
        <w:rPr>
          <w:sz w:val="18"/>
          <w:szCs w:val="18"/>
        </w:rPr>
      </w:pPr>
    </w:p>
    <w:p w14:paraId="0FA5C9B7" w14:textId="77B2D1A0" w:rsidR="00043CF1" w:rsidRPr="00D77F64" w:rsidRDefault="00043CF1" w:rsidP="00D53A8D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z w:val="18"/>
          <w:szCs w:val="18"/>
        </w:rPr>
      </w:pPr>
    </w:p>
    <w:p w14:paraId="1B066406" w14:textId="77777777" w:rsidR="00043CF1" w:rsidRPr="00D77F64" w:rsidRDefault="00043CF1" w:rsidP="00043CF1">
      <w:pPr>
        <w:spacing w:line="240" w:lineRule="auto"/>
        <w:rPr>
          <w:b/>
          <w:color w:val="000000"/>
          <w:sz w:val="18"/>
          <w:szCs w:val="18"/>
          <w:u w:val="single"/>
        </w:rPr>
      </w:pPr>
      <w:r w:rsidRPr="00D77F64">
        <w:rPr>
          <w:b/>
          <w:color w:val="000000"/>
          <w:sz w:val="18"/>
          <w:szCs w:val="18"/>
          <w:u w:val="single"/>
        </w:rPr>
        <w:t>Bestemmelser.</w:t>
      </w:r>
    </w:p>
    <w:p w14:paraId="5F37F91E" w14:textId="20146587" w:rsidR="00043CF1" w:rsidRPr="00B72EC4" w:rsidRDefault="00043CF1" w:rsidP="00043CF1">
      <w:pPr>
        <w:tabs>
          <w:tab w:val="left" w:pos="-1152"/>
          <w:tab w:val="left" w:pos="-142"/>
          <w:tab w:val="left" w:pos="288"/>
          <w:tab w:val="left" w:pos="9792"/>
        </w:tabs>
        <w:spacing w:line="240" w:lineRule="auto"/>
        <w:ind w:left="-142" w:firstLine="142"/>
        <w:rPr>
          <w:color w:val="000000"/>
          <w:sz w:val="18"/>
          <w:szCs w:val="18"/>
        </w:rPr>
      </w:pPr>
      <w:r w:rsidRPr="00D77F64">
        <w:rPr>
          <w:color w:val="000000"/>
          <w:sz w:val="18"/>
          <w:szCs w:val="18"/>
        </w:rPr>
        <w:t xml:space="preserve">Bestemmelser for konkurrencerne findes i </w:t>
      </w:r>
      <w:r w:rsidRPr="00B72EC4">
        <w:rPr>
          <w:color w:val="000000"/>
          <w:sz w:val="18"/>
          <w:szCs w:val="18"/>
        </w:rPr>
        <w:t xml:space="preserve">Skyttebogen </w:t>
      </w:r>
      <w:r w:rsidR="00D77F64" w:rsidRPr="00B72EC4">
        <w:rPr>
          <w:color w:val="000000"/>
          <w:sz w:val="18"/>
          <w:szCs w:val="18"/>
        </w:rPr>
        <w:t>2020/21</w:t>
      </w:r>
    </w:p>
    <w:p w14:paraId="015CE3EC" w14:textId="70F8CFD3" w:rsidR="00043CF1" w:rsidRPr="00D77F64" w:rsidRDefault="00043CF1" w:rsidP="00043CF1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z w:val="18"/>
          <w:szCs w:val="18"/>
        </w:rPr>
      </w:pPr>
      <w:r w:rsidRPr="00B72EC4">
        <w:rPr>
          <w:color w:val="000000"/>
          <w:sz w:val="18"/>
          <w:szCs w:val="18"/>
        </w:rPr>
        <w:t xml:space="preserve">DM 25 meter standard-, finpistol og grovvåben </w:t>
      </w:r>
      <w:r w:rsidR="00E94937" w:rsidRPr="00B72EC4">
        <w:rPr>
          <w:color w:val="000000"/>
          <w:sz w:val="18"/>
          <w:szCs w:val="18"/>
        </w:rPr>
        <w:t>(side 185</w:t>
      </w:r>
      <w:r w:rsidRPr="00B72EC4">
        <w:rPr>
          <w:color w:val="000000"/>
          <w:sz w:val="18"/>
          <w:szCs w:val="18"/>
        </w:rPr>
        <w:t>)</w:t>
      </w:r>
    </w:p>
    <w:p w14:paraId="63A0770D" w14:textId="77777777" w:rsidR="00043CF1" w:rsidRPr="00D77F64" w:rsidRDefault="00043CF1" w:rsidP="00043CF1">
      <w:r w:rsidRPr="00D77F64">
        <w:rPr>
          <w:sz w:val="18"/>
        </w:rPr>
        <w:t>Pistol udvalget gør opmærksom på Disciplinære reglerne i Skyttebogen Kap. 12</w:t>
      </w:r>
      <w:r w:rsidRPr="00D77F64">
        <w:rPr>
          <w:sz w:val="18"/>
          <w:szCs w:val="18"/>
        </w:rPr>
        <w:t>.3.</w:t>
      </w:r>
      <w:r w:rsidRPr="00D77F64">
        <w:t xml:space="preserve"> </w:t>
      </w:r>
    </w:p>
    <w:p w14:paraId="05674DAF" w14:textId="1734DF93" w:rsidR="00B012E6" w:rsidRPr="00D77F64" w:rsidRDefault="00B012E6" w:rsidP="00D53A8D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z w:val="20"/>
          <w:szCs w:val="20"/>
        </w:rPr>
      </w:pPr>
    </w:p>
    <w:p w14:paraId="20FB7DB7" w14:textId="40C0B9F2" w:rsidR="001758A4" w:rsidRPr="00D77F64" w:rsidRDefault="001758A4" w:rsidP="001758A4">
      <w:pPr>
        <w:tabs>
          <w:tab w:val="left" w:pos="-1152"/>
          <w:tab w:val="left" w:pos="0"/>
          <w:tab w:val="left" w:pos="3168"/>
          <w:tab w:val="left" w:pos="9792"/>
        </w:tabs>
        <w:rPr>
          <w:b/>
          <w:color w:val="000000"/>
          <w:spacing w:val="-2"/>
          <w:sz w:val="20"/>
          <w:szCs w:val="20"/>
          <w:u w:val="single"/>
        </w:rPr>
      </w:pPr>
      <w:r w:rsidRPr="00D77F64">
        <w:rPr>
          <w:b/>
          <w:color w:val="000000"/>
          <w:spacing w:val="-2"/>
          <w:sz w:val="20"/>
          <w:szCs w:val="20"/>
          <w:u w:val="single"/>
        </w:rPr>
        <w:t>Overordnet tidsplan</w:t>
      </w:r>
      <w:r w:rsidR="00FB5395" w:rsidRPr="00D77F64">
        <w:rPr>
          <w:b/>
          <w:color w:val="000000"/>
          <w:spacing w:val="-2"/>
          <w:sz w:val="20"/>
          <w:szCs w:val="20"/>
          <w:u w:val="single"/>
        </w:rPr>
        <w:t xml:space="preserve"> for alle discipliner</w:t>
      </w:r>
      <w:r w:rsidR="00973855" w:rsidRPr="00D77F64">
        <w:rPr>
          <w:b/>
          <w:color w:val="000000"/>
          <w:spacing w:val="-2"/>
          <w:sz w:val="20"/>
          <w:szCs w:val="20"/>
          <w:u w:val="single"/>
        </w:rPr>
        <w:t xml:space="preserve"> 25 meter pistol</w:t>
      </w:r>
      <w:r w:rsidRPr="00D77F64">
        <w:rPr>
          <w:b/>
          <w:color w:val="000000"/>
          <w:spacing w:val="-2"/>
          <w:sz w:val="20"/>
          <w:szCs w:val="20"/>
          <w:u w:val="single"/>
        </w:rPr>
        <w:t>:</w:t>
      </w:r>
    </w:p>
    <w:p w14:paraId="4CF5D808" w14:textId="77777777" w:rsidR="00502E2C" w:rsidRPr="00D77F64" w:rsidRDefault="00502E2C" w:rsidP="001758A4">
      <w:pPr>
        <w:tabs>
          <w:tab w:val="left" w:pos="-1152"/>
          <w:tab w:val="left" w:pos="0"/>
          <w:tab w:val="left" w:pos="3168"/>
          <w:tab w:val="left" w:pos="9792"/>
        </w:tabs>
        <w:rPr>
          <w:b/>
          <w:color w:val="000000"/>
          <w:spacing w:val="-2"/>
          <w:sz w:val="18"/>
          <w:szCs w:val="18"/>
          <w:u w:val="single"/>
        </w:rPr>
      </w:pPr>
    </w:p>
    <w:p w14:paraId="60994AFA" w14:textId="7DE5BE43" w:rsidR="006F2D85" w:rsidRPr="00B72EC4" w:rsidRDefault="002B467B" w:rsidP="001758A4">
      <w:pPr>
        <w:tabs>
          <w:tab w:val="left" w:pos="-1152"/>
          <w:tab w:val="left" w:pos="0"/>
          <w:tab w:val="left" w:pos="3168"/>
          <w:tab w:val="left" w:pos="9792"/>
        </w:tabs>
        <w:rPr>
          <w:color w:val="000000"/>
          <w:spacing w:val="-2"/>
          <w:sz w:val="16"/>
          <w:szCs w:val="16"/>
          <w:u w:val="single"/>
        </w:rPr>
      </w:pPr>
      <w:r w:rsidRPr="00B72EC4">
        <w:rPr>
          <w:color w:val="000000"/>
          <w:spacing w:val="-2"/>
          <w:sz w:val="16"/>
          <w:szCs w:val="16"/>
          <w:u w:val="single"/>
        </w:rPr>
        <w:t>D. 1</w:t>
      </w:r>
      <w:r w:rsidR="00D77F64" w:rsidRPr="00B72EC4">
        <w:rPr>
          <w:color w:val="000000"/>
          <w:spacing w:val="-2"/>
          <w:sz w:val="16"/>
          <w:szCs w:val="16"/>
          <w:u w:val="single"/>
        </w:rPr>
        <w:t>1</w:t>
      </w:r>
      <w:r w:rsidRPr="00B72EC4">
        <w:rPr>
          <w:color w:val="000000"/>
          <w:spacing w:val="-2"/>
          <w:sz w:val="16"/>
          <w:szCs w:val="16"/>
          <w:u w:val="single"/>
        </w:rPr>
        <w:t>.-1</w:t>
      </w:r>
      <w:r w:rsidR="00D77F64" w:rsidRPr="00B72EC4">
        <w:rPr>
          <w:color w:val="000000"/>
          <w:spacing w:val="-2"/>
          <w:sz w:val="16"/>
          <w:szCs w:val="16"/>
          <w:u w:val="single"/>
        </w:rPr>
        <w:t>2</w:t>
      </w:r>
      <w:r w:rsidRPr="00B72EC4">
        <w:rPr>
          <w:color w:val="000000"/>
          <w:spacing w:val="-2"/>
          <w:sz w:val="16"/>
          <w:szCs w:val="16"/>
          <w:u w:val="single"/>
        </w:rPr>
        <w:t>. september</w:t>
      </w:r>
    </w:p>
    <w:p w14:paraId="4CD6F3AA" w14:textId="77777777" w:rsidR="002B467B" w:rsidRPr="00B72EC4" w:rsidRDefault="002B467B" w:rsidP="001758A4">
      <w:pPr>
        <w:tabs>
          <w:tab w:val="left" w:pos="-1152"/>
          <w:tab w:val="left" w:pos="0"/>
          <w:tab w:val="left" w:pos="3168"/>
          <w:tab w:val="left" w:pos="9792"/>
        </w:tabs>
        <w:rPr>
          <w:color w:val="000000"/>
          <w:spacing w:val="-2"/>
          <w:sz w:val="16"/>
          <w:szCs w:val="16"/>
        </w:rPr>
      </w:pPr>
    </w:p>
    <w:tbl>
      <w:tblPr>
        <w:tblW w:w="0" w:type="auto"/>
        <w:tblInd w:w="-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27"/>
        <w:gridCol w:w="1831"/>
      </w:tblGrid>
      <w:tr w:rsidR="00785CB6" w:rsidRPr="00B72EC4" w14:paraId="3F2D4FB4" w14:textId="77777777" w:rsidTr="001D7971">
        <w:trPr>
          <w:trHeight w:val="459"/>
        </w:trPr>
        <w:tc>
          <w:tcPr>
            <w:tcW w:w="2027" w:type="dxa"/>
          </w:tcPr>
          <w:p w14:paraId="3BAE7AAE" w14:textId="58815665" w:rsidR="00785CB6" w:rsidRPr="00B72EC4" w:rsidRDefault="00785CB6" w:rsidP="000E3D16">
            <w:pPr>
              <w:rPr>
                <w:b/>
                <w:sz w:val="16"/>
                <w:szCs w:val="16"/>
              </w:rPr>
            </w:pPr>
            <w:r w:rsidRPr="00B72EC4">
              <w:rPr>
                <w:b/>
                <w:sz w:val="16"/>
                <w:szCs w:val="16"/>
              </w:rPr>
              <w:t>Lørdag 1</w:t>
            </w:r>
            <w:r w:rsidR="00D77F64" w:rsidRPr="00B72EC4">
              <w:rPr>
                <w:b/>
                <w:sz w:val="16"/>
                <w:szCs w:val="16"/>
              </w:rPr>
              <w:t>1</w:t>
            </w:r>
            <w:r w:rsidRPr="00B72EC4">
              <w:rPr>
                <w:b/>
                <w:sz w:val="16"/>
                <w:szCs w:val="16"/>
              </w:rPr>
              <w:t>. sept.</w:t>
            </w:r>
          </w:p>
        </w:tc>
        <w:tc>
          <w:tcPr>
            <w:tcW w:w="1831" w:type="dxa"/>
          </w:tcPr>
          <w:p w14:paraId="2FA526C6" w14:textId="77777777" w:rsidR="00785CB6" w:rsidRPr="00B72EC4" w:rsidRDefault="00785CB6" w:rsidP="0058658A">
            <w:pPr>
              <w:rPr>
                <w:b/>
                <w:sz w:val="16"/>
                <w:szCs w:val="16"/>
              </w:rPr>
            </w:pPr>
            <w:r w:rsidRPr="00B72EC4">
              <w:rPr>
                <w:b/>
                <w:sz w:val="16"/>
                <w:szCs w:val="16"/>
              </w:rPr>
              <w:t>25 meter Pistol</w:t>
            </w:r>
          </w:p>
        </w:tc>
      </w:tr>
      <w:tr w:rsidR="00785CB6" w:rsidRPr="00B72EC4" w14:paraId="26234542" w14:textId="77777777" w:rsidTr="001D7971">
        <w:trPr>
          <w:trHeight w:val="229"/>
        </w:trPr>
        <w:tc>
          <w:tcPr>
            <w:tcW w:w="2027" w:type="dxa"/>
          </w:tcPr>
          <w:p w14:paraId="48577C1D" w14:textId="77777777" w:rsidR="00785CB6" w:rsidRPr="00B72EC4" w:rsidRDefault="00785CB6" w:rsidP="0058658A">
            <w:pPr>
              <w:rPr>
                <w:sz w:val="16"/>
                <w:szCs w:val="16"/>
              </w:rPr>
            </w:pPr>
            <w:r w:rsidRPr="00B72EC4">
              <w:rPr>
                <w:sz w:val="16"/>
                <w:szCs w:val="16"/>
              </w:rPr>
              <w:t>Hovedskydninger:</w:t>
            </w:r>
          </w:p>
        </w:tc>
        <w:tc>
          <w:tcPr>
            <w:tcW w:w="1831" w:type="dxa"/>
          </w:tcPr>
          <w:p w14:paraId="5F414890" w14:textId="2CE66627" w:rsidR="00785CB6" w:rsidRPr="00B72EC4" w:rsidRDefault="00D54786" w:rsidP="00050AA2">
            <w:pPr>
              <w:rPr>
                <w:sz w:val="16"/>
                <w:szCs w:val="16"/>
              </w:rPr>
            </w:pPr>
            <w:r w:rsidRPr="00B72EC4">
              <w:rPr>
                <w:sz w:val="16"/>
                <w:szCs w:val="16"/>
              </w:rPr>
              <w:t>09.00-1</w:t>
            </w:r>
            <w:r w:rsidR="00050AA2" w:rsidRPr="00B72EC4">
              <w:rPr>
                <w:sz w:val="16"/>
                <w:szCs w:val="16"/>
              </w:rPr>
              <w:t>6</w:t>
            </w:r>
            <w:r w:rsidR="00785CB6" w:rsidRPr="00B72EC4">
              <w:rPr>
                <w:sz w:val="16"/>
                <w:szCs w:val="16"/>
              </w:rPr>
              <w:t>.00</w:t>
            </w:r>
          </w:p>
        </w:tc>
      </w:tr>
    </w:tbl>
    <w:p w14:paraId="2DFF36C3" w14:textId="27F6B629" w:rsidR="000407D2" w:rsidRPr="00B72EC4" w:rsidRDefault="000407D2" w:rsidP="000407D2">
      <w:pPr>
        <w:rPr>
          <w:sz w:val="16"/>
          <w:szCs w:val="16"/>
        </w:rPr>
      </w:pPr>
    </w:p>
    <w:p w14:paraId="3EB71398" w14:textId="3A757A38" w:rsidR="00EE0DA5" w:rsidRPr="00B72EC4" w:rsidRDefault="00EE0DA5" w:rsidP="000407D2">
      <w:pPr>
        <w:rPr>
          <w:sz w:val="16"/>
          <w:szCs w:val="16"/>
        </w:rPr>
      </w:pPr>
    </w:p>
    <w:tbl>
      <w:tblPr>
        <w:tblW w:w="0" w:type="auto"/>
        <w:tblInd w:w="-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6"/>
        <w:gridCol w:w="1872"/>
      </w:tblGrid>
      <w:tr w:rsidR="002B467B" w:rsidRPr="00B72EC4" w14:paraId="5AE50958" w14:textId="77777777" w:rsidTr="001D7971">
        <w:tc>
          <w:tcPr>
            <w:tcW w:w="1986" w:type="dxa"/>
          </w:tcPr>
          <w:p w14:paraId="32E49482" w14:textId="6D06E993" w:rsidR="002B467B" w:rsidRPr="00B72EC4" w:rsidRDefault="002B467B" w:rsidP="000E3D16">
            <w:pPr>
              <w:rPr>
                <w:b/>
                <w:sz w:val="16"/>
                <w:szCs w:val="16"/>
              </w:rPr>
            </w:pPr>
            <w:r w:rsidRPr="00B72EC4">
              <w:rPr>
                <w:b/>
                <w:sz w:val="16"/>
                <w:szCs w:val="16"/>
              </w:rPr>
              <w:t>Søndag 1</w:t>
            </w:r>
            <w:r w:rsidR="00D77F64" w:rsidRPr="00B72EC4">
              <w:rPr>
                <w:b/>
                <w:sz w:val="16"/>
                <w:szCs w:val="16"/>
              </w:rPr>
              <w:t>2</w:t>
            </w:r>
            <w:r w:rsidRPr="00B72EC4">
              <w:rPr>
                <w:b/>
                <w:sz w:val="16"/>
                <w:szCs w:val="16"/>
              </w:rPr>
              <w:t>. sept.</w:t>
            </w:r>
          </w:p>
        </w:tc>
        <w:tc>
          <w:tcPr>
            <w:tcW w:w="1872" w:type="dxa"/>
          </w:tcPr>
          <w:p w14:paraId="06220583" w14:textId="77777777" w:rsidR="002B467B" w:rsidRPr="00B72EC4" w:rsidRDefault="002B467B" w:rsidP="0058658A">
            <w:pPr>
              <w:rPr>
                <w:b/>
                <w:sz w:val="16"/>
                <w:szCs w:val="16"/>
              </w:rPr>
            </w:pPr>
            <w:r w:rsidRPr="00B72EC4">
              <w:rPr>
                <w:b/>
                <w:sz w:val="16"/>
                <w:szCs w:val="16"/>
              </w:rPr>
              <w:t>25 meter Pistol</w:t>
            </w:r>
          </w:p>
        </w:tc>
      </w:tr>
      <w:tr w:rsidR="002B467B" w:rsidRPr="00B72EC4" w14:paraId="4B3DB75C" w14:textId="77777777" w:rsidTr="001D7971">
        <w:tc>
          <w:tcPr>
            <w:tcW w:w="1986" w:type="dxa"/>
          </w:tcPr>
          <w:p w14:paraId="1FA44F09" w14:textId="77777777" w:rsidR="002B467B" w:rsidRPr="00B72EC4" w:rsidRDefault="002B467B" w:rsidP="0058658A">
            <w:pPr>
              <w:rPr>
                <w:sz w:val="16"/>
                <w:szCs w:val="16"/>
              </w:rPr>
            </w:pPr>
            <w:r w:rsidRPr="00B72EC4">
              <w:rPr>
                <w:sz w:val="16"/>
                <w:szCs w:val="16"/>
              </w:rPr>
              <w:t>Hovedskydninger:</w:t>
            </w:r>
          </w:p>
        </w:tc>
        <w:tc>
          <w:tcPr>
            <w:tcW w:w="1872" w:type="dxa"/>
          </w:tcPr>
          <w:p w14:paraId="7D78CC7B" w14:textId="3E24B60F" w:rsidR="002B467B" w:rsidRPr="00B72EC4" w:rsidRDefault="002B467B" w:rsidP="001E3F6D">
            <w:pPr>
              <w:rPr>
                <w:sz w:val="16"/>
                <w:szCs w:val="16"/>
              </w:rPr>
            </w:pPr>
            <w:r w:rsidRPr="00B72EC4">
              <w:rPr>
                <w:sz w:val="16"/>
                <w:szCs w:val="16"/>
              </w:rPr>
              <w:t>09.00-1</w:t>
            </w:r>
            <w:r w:rsidR="001E3F6D" w:rsidRPr="00B72EC4">
              <w:rPr>
                <w:sz w:val="16"/>
                <w:szCs w:val="16"/>
              </w:rPr>
              <w:t>4</w:t>
            </w:r>
            <w:r w:rsidR="00AE5838" w:rsidRPr="00B72EC4">
              <w:rPr>
                <w:sz w:val="16"/>
                <w:szCs w:val="16"/>
              </w:rPr>
              <w:t>.00</w:t>
            </w:r>
          </w:p>
        </w:tc>
      </w:tr>
    </w:tbl>
    <w:p w14:paraId="147E031F" w14:textId="77777777" w:rsidR="00066D46" w:rsidRPr="00B72EC4" w:rsidRDefault="00066D46" w:rsidP="000407D2">
      <w:pPr>
        <w:tabs>
          <w:tab w:val="left" w:pos="-1152"/>
          <w:tab w:val="left" w:pos="0"/>
          <w:tab w:val="left" w:pos="3168"/>
          <w:tab w:val="left" w:pos="9792"/>
        </w:tabs>
        <w:rPr>
          <w:b/>
          <w:i/>
          <w:color w:val="000000"/>
          <w:spacing w:val="-2"/>
          <w:sz w:val="16"/>
          <w:szCs w:val="16"/>
        </w:rPr>
      </w:pPr>
    </w:p>
    <w:p w14:paraId="28CB7E75" w14:textId="77777777" w:rsidR="00EE0DA5" w:rsidRPr="00B72EC4" w:rsidRDefault="00EE0DA5" w:rsidP="000407D2">
      <w:pPr>
        <w:tabs>
          <w:tab w:val="left" w:pos="-1152"/>
          <w:tab w:val="left" w:pos="0"/>
          <w:tab w:val="left" w:pos="3168"/>
          <w:tab w:val="left" w:pos="9792"/>
        </w:tabs>
        <w:rPr>
          <w:color w:val="000000"/>
          <w:spacing w:val="-2"/>
          <w:sz w:val="16"/>
          <w:szCs w:val="16"/>
        </w:rPr>
      </w:pPr>
    </w:p>
    <w:p w14:paraId="6B12ABA5" w14:textId="293C0878" w:rsidR="001758A4" w:rsidRPr="00B72EC4" w:rsidRDefault="002B467B" w:rsidP="001758A4">
      <w:pPr>
        <w:tabs>
          <w:tab w:val="left" w:pos="-1152"/>
          <w:tab w:val="left" w:pos="0"/>
          <w:tab w:val="left" w:pos="3168"/>
          <w:tab w:val="left" w:pos="9792"/>
        </w:tabs>
        <w:rPr>
          <w:color w:val="000000"/>
          <w:spacing w:val="-2"/>
          <w:sz w:val="16"/>
          <w:szCs w:val="16"/>
          <w:u w:val="single"/>
        </w:rPr>
      </w:pPr>
      <w:r w:rsidRPr="00B72EC4">
        <w:rPr>
          <w:color w:val="000000"/>
          <w:spacing w:val="-2"/>
          <w:sz w:val="16"/>
          <w:szCs w:val="16"/>
          <w:u w:val="single"/>
        </w:rPr>
        <w:t xml:space="preserve">D. </w:t>
      </w:r>
      <w:r w:rsidR="004266AC" w:rsidRPr="00B72EC4">
        <w:rPr>
          <w:color w:val="000000"/>
          <w:spacing w:val="-2"/>
          <w:sz w:val="16"/>
          <w:szCs w:val="16"/>
          <w:u w:val="single"/>
        </w:rPr>
        <w:t>2</w:t>
      </w:r>
      <w:r w:rsidR="00D77F64" w:rsidRPr="00B72EC4">
        <w:rPr>
          <w:color w:val="000000"/>
          <w:spacing w:val="-2"/>
          <w:sz w:val="16"/>
          <w:szCs w:val="16"/>
          <w:u w:val="single"/>
        </w:rPr>
        <w:t>5</w:t>
      </w:r>
      <w:r w:rsidR="00D77842" w:rsidRPr="00B72EC4">
        <w:rPr>
          <w:color w:val="000000"/>
          <w:spacing w:val="-2"/>
          <w:sz w:val="16"/>
          <w:szCs w:val="16"/>
          <w:u w:val="single"/>
        </w:rPr>
        <w:t xml:space="preserve"> sep. – </w:t>
      </w:r>
      <w:r w:rsidR="004266AC" w:rsidRPr="00B72EC4">
        <w:rPr>
          <w:color w:val="000000"/>
          <w:spacing w:val="-2"/>
          <w:sz w:val="16"/>
          <w:szCs w:val="16"/>
          <w:u w:val="single"/>
        </w:rPr>
        <w:t>2</w:t>
      </w:r>
      <w:r w:rsidR="00D77F64" w:rsidRPr="00B72EC4">
        <w:rPr>
          <w:color w:val="000000"/>
          <w:spacing w:val="-2"/>
          <w:sz w:val="16"/>
          <w:szCs w:val="16"/>
          <w:u w:val="single"/>
        </w:rPr>
        <w:t>6</w:t>
      </w:r>
      <w:r w:rsidR="00D425B6" w:rsidRPr="00B72EC4">
        <w:rPr>
          <w:color w:val="000000"/>
          <w:spacing w:val="-2"/>
          <w:sz w:val="16"/>
          <w:szCs w:val="16"/>
          <w:u w:val="single"/>
        </w:rPr>
        <w:t>. sep</w:t>
      </w:r>
      <w:r w:rsidR="00D77842" w:rsidRPr="00B72EC4">
        <w:rPr>
          <w:color w:val="000000"/>
          <w:spacing w:val="-2"/>
          <w:sz w:val="16"/>
          <w:szCs w:val="16"/>
          <w:u w:val="single"/>
        </w:rPr>
        <w:t>.</w:t>
      </w:r>
    </w:p>
    <w:p w14:paraId="7A9F1BFC" w14:textId="77777777" w:rsidR="002B467B" w:rsidRPr="00B72EC4" w:rsidRDefault="002B467B" w:rsidP="001758A4">
      <w:pPr>
        <w:tabs>
          <w:tab w:val="left" w:pos="-1152"/>
          <w:tab w:val="left" w:pos="0"/>
          <w:tab w:val="left" w:pos="3168"/>
          <w:tab w:val="left" w:pos="9792"/>
        </w:tabs>
        <w:rPr>
          <w:b/>
          <w:color w:val="000000"/>
          <w:spacing w:val="-2"/>
          <w:sz w:val="16"/>
          <w:szCs w:val="16"/>
          <w:u w:val="single"/>
        </w:rPr>
      </w:pPr>
    </w:p>
    <w:tbl>
      <w:tblPr>
        <w:tblStyle w:val="Tabel-Gitter"/>
        <w:tblW w:w="3823" w:type="dxa"/>
        <w:tblLayout w:type="fixed"/>
        <w:tblLook w:val="0000" w:firstRow="0" w:lastRow="0" w:firstColumn="0" w:lastColumn="0" w:noHBand="0" w:noVBand="0"/>
      </w:tblPr>
      <w:tblGrid>
        <w:gridCol w:w="1986"/>
        <w:gridCol w:w="1837"/>
      </w:tblGrid>
      <w:tr w:rsidR="002B467B" w:rsidRPr="00B72EC4" w14:paraId="6DD63DEA" w14:textId="77777777" w:rsidTr="00D54786">
        <w:tc>
          <w:tcPr>
            <w:tcW w:w="1986" w:type="dxa"/>
          </w:tcPr>
          <w:p w14:paraId="421DDC4A" w14:textId="6839D586" w:rsidR="002B467B" w:rsidRPr="00B72EC4" w:rsidRDefault="002B467B" w:rsidP="000E3D16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b/>
                <w:color w:val="000000"/>
                <w:spacing w:val="-2"/>
                <w:sz w:val="16"/>
                <w:szCs w:val="16"/>
              </w:rPr>
            </w:pPr>
            <w:r w:rsidRPr="00B72EC4">
              <w:rPr>
                <w:b/>
                <w:color w:val="000000"/>
                <w:spacing w:val="-2"/>
                <w:sz w:val="16"/>
                <w:szCs w:val="16"/>
              </w:rPr>
              <w:t xml:space="preserve">Lørdag </w:t>
            </w:r>
            <w:r w:rsidR="004266AC" w:rsidRPr="00B72EC4">
              <w:rPr>
                <w:b/>
                <w:color w:val="000000"/>
                <w:spacing w:val="-2"/>
                <w:sz w:val="16"/>
                <w:szCs w:val="16"/>
              </w:rPr>
              <w:t>2</w:t>
            </w:r>
            <w:r w:rsidR="00D77F64" w:rsidRPr="00B72EC4">
              <w:rPr>
                <w:b/>
                <w:color w:val="000000"/>
                <w:spacing w:val="-2"/>
                <w:sz w:val="16"/>
                <w:szCs w:val="16"/>
              </w:rPr>
              <w:t>5</w:t>
            </w:r>
            <w:r w:rsidRPr="00B72EC4">
              <w:rPr>
                <w:b/>
                <w:color w:val="000000"/>
                <w:spacing w:val="-2"/>
                <w:sz w:val="16"/>
                <w:szCs w:val="16"/>
              </w:rPr>
              <w:t>. sept.</w:t>
            </w:r>
          </w:p>
        </w:tc>
        <w:tc>
          <w:tcPr>
            <w:tcW w:w="1837" w:type="dxa"/>
          </w:tcPr>
          <w:p w14:paraId="0E98D8AE" w14:textId="77777777" w:rsidR="002B467B" w:rsidRPr="00B72EC4" w:rsidRDefault="002B467B" w:rsidP="0058658A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b/>
                <w:color w:val="000000"/>
                <w:spacing w:val="-2"/>
                <w:sz w:val="16"/>
                <w:szCs w:val="16"/>
              </w:rPr>
            </w:pPr>
            <w:r w:rsidRPr="00B72EC4">
              <w:rPr>
                <w:b/>
                <w:color w:val="000000"/>
                <w:spacing w:val="-2"/>
                <w:sz w:val="16"/>
                <w:szCs w:val="16"/>
              </w:rPr>
              <w:t>25 meter Pistol</w:t>
            </w:r>
          </w:p>
        </w:tc>
      </w:tr>
      <w:tr w:rsidR="002B467B" w:rsidRPr="00B72EC4" w14:paraId="395D416F" w14:textId="77777777" w:rsidTr="00D54786">
        <w:tc>
          <w:tcPr>
            <w:tcW w:w="1986" w:type="dxa"/>
          </w:tcPr>
          <w:p w14:paraId="4F122F7F" w14:textId="77777777" w:rsidR="002B467B" w:rsidRPr="00B72EC4" w:rsidRDefault="002B467B" w:rsidP="0058658A">
            <w:pPr>
              <w:rPr>
                <w:sz w:val="16"/>
                <w:szCs w:val="16"/>
              </w:rPr>
            </w:pPr>
            <w:r w:rsidRPr="00B72EC4">
              <w:rPr>
                <w:sz w:val="16"/>
                <w:szCs w:val="16"/>
              </w:rPr>
              <w:t>Hovedskydninger:</w:t>
            </w:r>
          </w:p>
        </w:tc>
        <w:tc>
          <w:tcPr>
            <w:tcW w:w="1837" w:type="dxa"/>
          </w:tcPr>
          <w:p w14:paraId="07B4EDC9" w14:textId="0721E75F" w:rsidR="002B467B" w:rsidRPr="00B72EC4" w:rsidRDefault="002B467B" w:rsidP="00050AA2">
            <w:pPr>
              <w:rPr>
                <w:sz w:val="16"/>
                <w:szCs w:val="16"/>
              </w:rPr>
            </w:pPr>
            <w:r w:rsidRPr="00B72EC4">
              <w:rPr>
                <w:sz w:val="16"/>
                <w:szCs w:val="16"/>
              </w:rPr>
              <w:t>09.00-1</w:t>
            </w:r>
            <w:r w:rsidR="00050AA2" w:rsidRPr="00B72EC4">
              <w:rPr>
                <w:sz w:val="16"/>
                <w:szCs w:val="16"/>
              </w:rPr>
              <w:t>6</w:t>
            </w:r>
            <w:r w:rsidRPr="00B72EC4">
              <w:rPr>
                <w:sz w:val="16"/>
                <w:szCs w:val="16"/>
              </w:rPr>
              <w:t>.00</w:t>
            </w:r>
          </w:p>
        </w:tc>
      </w:tr>
    </w:tbl>
    <w:p w14:paraId="0A368A8C" w14:textId="03AD37CA" w:rsidR="001758A4" w:rsidRPr="00B72EC4" w:rsidRDefault="001758A4" w:rsidP="001758A4">
      <w:pPr>
        <w:tabs>
          <w:tab w:val="left" w:pos="-1152"/>
          <w:tab w:val="left" w:pos="0"/>
          <w:tab w:val="left" w:pos="3168"/>
          <w:tab w:val="left" w:pos="9792"/>
        </w:tabs>
      </w:pPr>
    </w:p>
    <w:p w14:paraId="5FE06194" w14:textId="77777777" w:rsidR="00066D46" w:rsidRPr="00B72EC4" w:rsidRDefault="00066D46" w:rsidP="001758A4">
      <w:pPr>
        <w:tabs>
          <w:tab w:val="left" w:pos="-1152"/>
          <w:tab w:val="left" w:pos="0"/>
          <w:tab w:val="left" w:pos="3168"/>
          <w:tab w:val="left" w:pos="9792"/>
        </w:tabs>
      </w:pPr>
    </w:p>
    <w:tbl>
      <w:tblPr>
        <w:tblW w:w="3858" w:type="dxa"/>
        <w:tblInd w:w="-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6"/>
        <w:gridCol w:w="1872"/>
      </w:tblGrid>
      <w:tr w:rsidR="002B467B" w:rsidRPr="00B72EC4" w14:paraId="3CF9AF9D" w14:textId="77777777" w:rsidTr="00D54786">
        <w:tc>
          <w:tcPr>
            <w:tcW w:w="1986" w:type="dxa"/>
          </w:tcPr>
          <w:p w14:paraId="696DD3A1" w14:textId="77B39028" w:rsidR="002B467B" w:rsidRPr="00B72EC4" w:rsidRDefault="002B467B" w:rsidP="000E3D16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b/>
                <w:color w:val="000000"/>
                <w:spacing w:val="-2"/>
                <w:sz w:val="16"/>
                <w:szCs w:val="16"/>
              </w:rPr>
            </w:pPr>
            <w:r w:rsidRPr="00B72EC4">
              <w:rPr>
                <w:b/>
                <w:color w:val="000000"/>
                <w:spacing w:val="-2"/>
                <w:sz w:val="16"/>
                <w:szCs w:val="16"/>
              </w:rPr>
              <w:t xml:space="preserve">Søndag </w:t>
            </w:r>
            <w:r w:rsidR="004266AC" w:rsidRPr="00B72EC4">
              <w:rPr>
                <w:b/>
                <w:color w:val="000000"/>
                <w:spacing w:val="-2"/>
                <w:sz w:val="16"/>
                <w:szCs w:val="16"/>
              </w:rPr>
              <w:t>2</w:t>
            </w:r>
            <w:r w:rsidR="00D77F64" w:rsidRPr="00B72EC4">
              <w:rPr>
                <w:b/>
                <w:color w:val="000000"/>
                <w:spacing w:val="-2"/>
                <w:sz w:val="16"/>
                <w:szCs w:val="16"/>
              </w:rPr>
              <w:t>6</w:t>
            </w:r>
            <w:r w:rsidR="00D425B6" w:rsidRPr="00B72EC4">
              <w:rPr>
                <w:b/>
                <w:color w:val="000000"/>
                <w:spacing w:val="-2"/>
                <w:sz w:val="16"/>
                <w:szCs w:val="16"/>
              </w:rPr>
              <w:t>. sep</w:t>
            </w:r>
            <w:r w:rsidR="00D77842" w:rsidRPr="00B72EC4">
              <w:rPr>
                <w:b/>
                <w:color w:val="000000"/>
                <w:spacing w:val="-2"/>
                <w:sz w:val="16"/>
                <w:szCs w:val="16"/>
              </w:rPr>
              <w:t>.</w:t>
            </w:r>
          </w:p>
        </w:tc>
        <w:tc>
          <w:tcPr>
            <w:tcW w:w="1872" w:type="dxa"/>
          </w:tcPr>
          <w:p w14:paraId="355CBF3A" w14:textId="77777777" w:rsidR="002B467B" w:rsidRPr="00B72EC4" w:rsidRDefault="002B467B" w:rsidP="0058658A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b/>
                <w:color w:val="000000"/>
                <w:spacing w:val="-2"/>
                <w:sz w:val="16"/>
                <w:szCs w:val="16"/>
              </w:rPr>
            </w:pPr>
            <w:r w:rsidRPr="00B72EC4">
              <w:rPr>
                <w:b/>
                <w:color w:val="000000"/>
                <w:spacing w:val="-2"/>
                <w:sz w:val="16"/>
                <w:szCs w:val="16"/>
              </w:rPr>
              <w:t>25 meter Pistol</w:t>
            </w:r>
          </w:p>
        </w:tc>
      </w:tr>
      <w:tr w:rsidR="002B467B" w:rsidRPr="009E3F29" w14:paraId="2D0E9F6E" w14:textId="77777777" w:rsidTr="00D54786">
        <w:tc>
          <w:tcPr>
            <w:tcW w:w="1986" w:type="dxa"/>
          </w:tcPr>
          <w:p w14:paraId="51D30196" w14:textId="77777777" w:rsidR="002B467B" w:rsidRPr="00B72EC4" w:rsidRDefault="002B467B" w:rsidP="0058658A">
            <w:pPr>
              <w:rPr>
                <w:sz w:val="16"/>
                <w:szCs w:val="16"/>
              </w:rPr>
            </w:pPr>
            <w:r w:rsidRPr="00B72EC4">
              <w:rPr>
                <w:sz w:val="16"/>
                <w:szCs w:val="16"/>
              </w:rPr>
              <w:t>Hovedskydninger:</w:t>
            </w:r>
          </w:p>
        </w:tc>
        <w:tc>
          <w:tcPr>
            <w:tcW w:w="1872" w:type="dxa"/>
          </w:tcPr>
          <w:p w14:paraId="26F0B262" w14:textId="70E51609" w:rsidR="002B467B" w:rsidRPr="009E3F29" w:rsidRDefault="002B467B" w:rsidP="00AE5838">
            <w:pPr>
              <w:rPr>
                <w:sz w:val="16"/>
                <w:szCs w:val="16"/>
              </w:rPr>
            </w:pPr>
            <w:r w:rsidRPr="00B72EC4">
              <w:rPr>
                <w:sz w:val="16"/>
                <w:szCs w:val="16"/>
              </w:rPr>
              <w:t>09.00-1</w:t>
            </w:r>
            <w:r w:rsidR="00D46365" w:rsidRPr="00B72EC4">
              <w:rPr>
                <w:sz w:val="16"/>
                <w:szCs w:val="16"/>
              </w:rPr>
              <w:t>4</w:t>
            </w:r>
            <w:r w:rsidR="00AE5838" w:rsidRPr="00B72EC4">
              <w:rPr>
                <w:sz w:val="16"/>
                <w:szCs w:val="16"/>
              </w:rPr>
              <w:t>.00</w:t>
            </w:r>
          </w:p>
        </w:tc>
      </w:tr>
    </w:tbl>
    <w:p w14:paraId="0AFAFD35" w14:textId="77777777" w:rsidR="001758A4" w:rsidRPr="009E3F29" w:rsidRDefault="001758A4" w:rsidP="001758A4">
      <w:pPr>
        <w:rPr>
          <w:b/>
          <w:color w:val="000000"/>
          <w:sz w:val="16"/>
          <w:szCs w:val="16"/>
          <w:u w:val="single"/>
        </w:rPr>
      </w:pPr>
    </w:p>
    <w:p w14:paraId="4214466E" w14:textId="7CCC7645" w:rsidR="006523A4" w:rsidRPr="009E3F29" w:rsidRDefault="004B43FE" w:rsidP="001758A4">
      <w:pPr>
        <w:rPr>
          <w:b/>
          <w:color w:val="000000"/>
          <w:sz w:val="20"/>
          <w:szCs w:val="20"/>
        </w:rPr>
      </w:pPr>
      <w:r w:rsidRPr="009E3F29">
        <w:rPr>
          <w:b/>
          <w:color w:val="000000"/>
          <w:sz w:val="20"/>
          <w:szCs w:val="20"/>
        </w:rPr>
        <w:t>Der</w:t>
      </w:r>
      <w:r w:rsidR="006703FE" w:rsidRPr="009E3F29">
        <w:rPr>
          <w:b/>
          <w:color w:val="000000"/>
          <w:sz w:val="20"/>
          <w:szCs w:val="20"/>
        </w:rPr>
        <w:t xml:space="preserve"> er</w:t>
      </w:r>
      <w:r w:rsidRPr="009E3F29">
        <w:rPr>
          <w:b/>
          <w:color w:val="000000"/>
          <w:sz w:val="20"/>
          <w:szCs w:val="20"/>
        </w:rPr>
        <w:t xml:space="preserve"> ikke </w:t>
      </w:r>
      <w:r w:rsidR="00D3084A" w:rsidRPr="009E3F29">
        <w:rPr>
          <w:b/>
          <w:color w:val="000000"/>
          <w:sz w:val="20"/>
          <w:szCs w:val="20"/>
        </w:rPr>
        <w:t xml:space="preserve">individuelle eller hold </w:t>
      </w:r>
      <w:r w:rsidRPr="009E3F29">
        <w:rPr>
          <w:b/>
          <w:color w:val="000000"/>
          <w:sz w:val="20"/>
          <w:szCs w:val="20"/>
        </w:rPr>
        <w:t>præmieoverrækkelse på pistol</w:t>
      </w:r>
      <w:r w:rsidR="007C4CCF" w:rsidRPr="009E3F29">
        <w:rPr>
          <w:b/>
          <w:color w:val="000000"/>
          <w:sz w:val="20"/>
          <w:szCs w:val="20"/>
        </w:rPr>
        <w:t xml:space="preserve"> </w:t>
      </w:r>
      <w:r w:rsidRPr="009E3F29">
        <w:rPr>
          <w:b/>
          <w:color w:val="000000"/>
          <w:sz w:val="20"/>
          <w:szCs w:val="20"/>
        </w:rPr>
        <w:t>– Præmier eftersendes</w:t>
      </w:r>
      <w:r w:rsidR="0012630A" w:rsidRPr="009E3F29">
        <w:rPr>
          <w:b/>
          <w:color w:val="000000"/>
          <w:sz w:val="20"/>
          <w:szCs w:val="20"/>
        </w:rPr>
        <w:t xml:space="preserve"> </w:t>
      </w:r>
    </w:p>
    <w:p w14:paraId="4AE2375E" w14:textId="77777777" w:rsidR="00E4301C" w:rsidRPr="009E3F29" w:rsidRDefault="00E4301C" w:rsidP="001758A4">
      <w:pPr>
        <w:rPr>
          <w:b/>
          <w:color w:val="000000"/>
          <w:sz w:val="20"/>
          <w:szCs w:val="20"/>
        </w:rPr>
      </w:pPr>
    </w:p>
    <w:p w14:paraId="4AC89C76" w14:textId="6494A964" w:rsidR="00BA2782" w:rsidRPr="009E3F29" w:rsidRDefault="00BA2782" w:rsidP="001758A4">
      <w:pPr>
        <w:rPr>
          <w:b/>
          <w:color w:val="000000"/>
          <w:sz w:val="20"/>
          <w:szCs w:val="20"/>
        </w:rPr>
      </w:pPr>
    </w:p>
    <w:p w14:paraId="745D6BC5" w14:textId="77777777" w:rsidR="00043CF1" w:rsidRPr="009E3F29" w:rsidRDefault="00043CF1" w:rsidP="00043CF1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color w:val="000000"/>
          <w:spacing w:val="-3"/>
          <w:sz w:val="18"/>
          <w:szCs w:val="18"/>
          <w:u w:val="single"/>
        </w:rPr>
      </w:pPr>
      <w:r w:rsidRPr="009E3F29">
        <w:rPr>
          <w:b/>
          <w:color w:val="000000"/>
          <w:spacing w:val="-3"/>
          <w:sz w:val="18"/>
          <w:szCs w:val="18"/>
          <w:u w:val="single"/>
        </w:rPr>
        <w:t>Skydetider/Tidsplan:</w:t>
      </w:r>
    </w:p>
    <w:p w14:paraId="3EFC5350" w14:textId="77777777" w:rsidR="00043CF1" w:rsidRPr="009E3F29" w:rsidRDefault="00043CF1" w:rsidP="00043CF1">
      <w:pPr>
        <w:tabs>
          <w:tab w:val="left" w:pos="-1152"/>
          <w:tab w:val="left" w:pos="0"/>
          <w:tab w:val="left" w:pos="3168"/>
          <w:tab w:val="left" w:pos="9792"/>
        </w:tabs>
        <w:spacing w:line="240" w:lineRule="auto"/>
        <w:rPr>
          <w:color w:val="000000"/>
          <w:spacing w:val="-2"/>
          <w:sz w:val="18"/>
          <w:szCs w:val="18"/>
        </w:rPr>
      </w:pPr>
      <w:r w:rsidRPr="009E3F29">
        <w:rPr>
          <w:color w:val="000000"/>
          <w:spacing w:val="-2"/>
          <w:sz w:val="18"/>
          <w:szCs w:val="18"/>
        </w:rPr>
        <w:t>Der anvendes ikke bloktider på 25 meter pistol.</w:t>
      </w:r>
    </w:p>
    <w:p w14:paraId="7114E985" w14:textId="77777777" w:rsidR="00043CF1" w:rsidRPr="009E3F29" w:rsidRDefault="00043CF1" w:rsidP="00043CF1">
      <w:pPr>
        <w:tabs>
          <w:tab w:val="left" w:pos="-1152"/>
          <w:tab w:val="left" w:pos="0"/>
          <w:tab w:val="left" w:pos="3168"/>
          <w:tab w:val="left" w:pos="9792"/>
        </w:tabs>
        <w:spacing w:line="240" w:lineRule="auto"/>
        <w:rPr>
          <w:color w:val="000000"/>
          <w:spacing w:val="-2"/>
          <w:sz w:val="18"/>
          <w:szCs w:val="18"/>
        </w:rPr>
      </w:pPr>
      <w:r w:rsidRPr="009E3F29">
        <w:rPr>
          <w:color w:val="000000"/>
          <w:spacing w:val="-2"/>
          <w:sz w:val="18"/>
          <w:szCs w:val="18"/>
        </w:rPr>
        <w:t xml:space="preserve">Landsdelene disponerer over skydetider for pistol indtil oplyst fastsat tidspunkt, hvorefter tilmelding på </w:t>
      </w:r>
    </w:p>
    <w:p w14:paraId="4A4F7BC4" w14:textId="77777777" w:rsidR="00043CF1" w:rsidRPr="009E3F29" w:rsidRDefault="00043CF1" w:rsidP="00043CF1">
      <w:pPr>
        <w:tabs>
          <w:tab w:val="left" w:pos="-1152"/>
          <w:tab w:val="left" w:pos="0"/>
          <w:tab w:val="left" w:pos="3168"/>
          <w:tab w:val="left" w:pos="9792"/>
        </w:tabs>
        <w:spacing w:line="240" w:lineRule="auto"/>
        <w:rPr>
          <w:color w:val="000000"/>
          <w:spacing w:val="-2"/>
          <w:sz w:val="18"/>
          <w:szCs w:val="18"/>
        </w:rPr>
      </w:pPr>
      <w:r w:rsidRPr="009E3F29">
        <w:rPr>
          <w:color w:val="000000"/>
          <w:spacing w:val="-2"/>
          <w:sz w:val="18"/>
          <w:szCs w:val="18"/>
        </w:rPr>
        <w:t xml:space="preserve">skydetilmelding.dgi.dk lukkes. </w:t>
      </w:r>
    </w:p>
    <w:p w14:paraId="664BF022" w14:textId="32A0F889" w:rsidR="00043CF1" w:rsidRPr="009E3F29" w:rsidRDefault="00043CF1" w:rsidP="00043CF1">
      <w:pPr>
        <w:tabs>
          <w:tab w:val="left" w:pos="-1152"/>
          <w:tab w:val="left" w:pos="0"/>
          <w:tab w:val="left" w:pos="3168"/>
          <w:tab w:val="left" w:pos="9792"/>
        </w:tabs>
        <w:spacing w:line="240" w:lineRule="auto"/>
        <w:rPr>
          <w:b/>
          <w:color w:val="000000"/>
          <w:spacing w:val="-2"/>
          <w:sz w:val="18"/>
          <w:szCs w:val="18"/>
        </w:rPr>
      </w:pPr>
      <w:r w:rsidRPr="009E3F29">
        <w:rPr>
          <w:color w:val="000000"/>
          <w:spacing w:val="-2"/>
          <w:sz w:val="18"/>
          <w:szCs w:val="18"/>
        </w:rPr>
        <w:lastRenderedPageBreak/>
        <w:t xml:space="preserve">Tilmelding og tildeling af skydetider skal ske via skyttens/skytteforeningens-,  </w:t>
      </w:r>
      <w:r w:rsidRPr="009E3F29">
        <w:rPr>
          <w:b/>
          <w:color w:val="000000"/>
          <w:spacing w:val="-2"/>
          <w:sz w:val="18"/>
          <w:szCs w:val="18"/>
        </w:rPr>
        <w:t>Landsdelsforening.</w:t>
      </w:r>
    </w:p>
    <w:p w14:paraId="646B5CD6" w14:textId="77777777" w:rsidR="007C52AE" w:rsidRPr="009E3F29" w:rsidRDefault="007C52AE" w:rsidP="00043CF1">
      <w:pPr>
        <w:tabs>
          <w:tab w:val="left" w:pos="-1152"/>
          <w:tab w:val="left" w:pos="0"/>
          <w:tab w:val="left" w:pos="3168"/>
          <w:tab w:val="left" w:pos="9792"/>
        </w:tabs>
        <w:spacing w:line="240" w:lineRule="auto"/>
        <w:rPr>
          <w:color w:val="000000"/>
          <w:spacing w:val="-2"/>
          <w:sz w:val="18"/>
          <w:szCs w:val="18"/>
        </w:rPr>
      </w:pPr>
    </w:p>
    <w:p w14:paraId="7B1FBFCB" w14:textId="000523F9" w:rsidR="00A267DA" w:rsidRPr="009E3F29" w:rsidRDefault="002013FA" w:rsidP="006703FE">
      <w:pPr>
        <w:rPr>
          <w:sz w:val="18"/>
          <w:szCs w:val="18"/>
        </w:rPr>
      </w:pPr>
      <w:r w:rsidRPr="009E3F29">
        <w:rPr>
          <w:sz w:val="18"/>
          <w:szCs w:val="18"/>
        </w:rPr>
        <w:t>Der kan</w:t>
      </w:r>
      <w:r w:rsidR="007C52AE" w:rsidRPr="009E3F29">
        <w:rPr>
          <w:sz w:val="18"/>
          <w:szCs w:val="18"/>
        </w:rPr>
        <w:t xml:space="preserve"> på skydetilmelding.dgi.dk</w:t>
      </w:r>
      <w:r w:rsidRPr="009E3F29">
        <w:rPr>
          <w:sz w:val="18"/>
          <w:szCs w:val="18"/>
        </w:rPr>
        <w:t xml:space="preserve"> tilmeldes </w:t>
      </w:r>
      <w:r w:rsidRPr="009E3F29">
        <w:rPr>
          <w:sz w:val="18"/>
          <w:szCs w:val="18"/>
          <w:u w:val="single"/>
        </w:rPr>
        <w:t>individuelle</w:t>
      </w:r>
      <w:r w:rsidRPr="009E3F29">
        <w:rPr>
          <w:sz w:val="18"/>
          <w:szCs w:val="18"/>
        </w:rPr>
        <w:t xml:space="preserve"> skytter mellem de to weekender</w:t>
      </w:r>
      <w:r w:rsidR="007C52AE" w:rsidRPr="009E3F29">
        <w:rPr>
          <w:sz w:val="18"/>
          <w:szCs w:val="18"/>
        </w:rPr>
        <w:t>.</w:t>
      </w:r>
    </w:p>
    <w:p w14:paraId="6041BF21" w14:textId="77777777" w:rsidR="00E4301C" w:rsidRPr="009E3F29" w:rsidRDefault="00E4301C" w:rsidP="006703FE">
      <w:pPr>
        <w:rPr>
          <w:sz w:val="18"/>
          <w:szCs w:val="18"/>
        </w:rPr>
      </w:pPr>
    </w:p>
    <w:p w14:paraId="2DC644F7" w14:textId="6B962BEB" w:rsidR="000E3D16" w:rsidRPr="009E3F29" w:rsidRDefault="000E3D16" w:rsidP="000E3D16">
      <w:pPr>
        <w:spacing w:line="240" w:lineRule="auto"/>
        <w:rPr>
          <w:b/>
          <w:color w:val="000000"/>
          <w:sz w:val="18"/>
          <w:szCs w:val="18"/>
          <w:u w:val="single"/>
        </w:rPr>
      </w:pPr>
      <w:r w:rsidRPr="009E3F29">
        <w:rPr>
          <w:b/>
          <w:color w:val="000000"/>
          <w:sz w:val="18"/>
          <w:szCs w:val="18"/>
          <w:u w:val="single"/>
        </w:rPr>
        <w:t>Deltagelse Holdskydninger:</w:t>
      </w:r>
    </w:p>
    <w:p w14:paraId="2A508F66" w14:textId="103E7927" w:rsidR="000E3D16" w:rsidRPr="009E3F29" w:rsidRDefault="000E3D16" w:rsidP="000E3D16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pacing w:val="-2"/>
          <w:sz w:val="18"/>
          <w:szCs w:val="18"/>
        </w:rPr>
      </w:pPr>
      <w:r w:rsidRPr="009E3F29">
        <w:rPr>
          <w:color w:val="000000"/>
          <w:spacing w:val="-2"/>
          <w:sz w:val="18"/>
          <w:szCs w:val="18"/>
        </w:rPr>
        <w:t xml:space="preserve">Landsdelene må til </w:t>
      </w:r>
      <w:r w:rsidR="00D77F64" w:rsidRPr="00B72EC4">
        <w:rPr>
          <w:color w:val="000000"/>
          <w:spacing w:val="-2"/>
          <w:sz w:val="18"/>
          <w:szCs w:val="18"/>
        </w:rPr>
        <w:t>DM 2021</w:t>
      </w:r>
      <w:r w:rsidRPr="00B72EC4">
        <w:rPr>
          <w:color w:val="000000"/>
          <w:spacing w:val="-2"/>
          <w:sz w:val="18"/>
          <w:szCs w:val="18"/>
        </w:rPr>
        <w:t xml:space="preserve"> stille</w:t>
      </w:r>
      <w:r w:rsidRPr="009E3F29">
        <w:rPr>
          <w:color w:val="000000"/>
          <w:spacing w:val="-2"/>
          <w:sz w:val="18"/>
          <w:szCs w:val="18"/>
        </w:rPr>
        <w:t xml:space="preserve"> med;</w:t>
      </w:r>
    </w:p>
    <w:p w14:paraId="6F9A0EF6" w14:textId="28CC6641" w:rsidR="000E3D16" w:rsidRPr="009E3F29" w:rsidRDefault="000E3D16" w:rsidP="000E3D16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spacing w:val="-2"/>
          <w:sz w:val="18"/>
          <w:szCs w:val="18"/>
        </w:rPr>
      </w:pPr>
      <w:r w:rsidRPr="009E3F29">
        <w:rPr>
          <w:spacing w:val="-2"/>
          <w:sz w:val="18"/>
          <w:szCs w:val="18"/>
        </w:rPr>
        <w:t xml:space="preserve">Landsdelene må stille med landsdelshold og foreningshold i henhold til skyttebogens kap. </w:t>
      </w:r>
      <w:r w:rsidRPr="00B72EC4">
        <w:rPr>
          <w:spacing w:val="-2"/>
          <w:sz w:val="18"/>
          <w:szCs w:val="18"/>
        </w:rPr>
        <w:t>14 20</w:t>
      </w:r>
      <w:r w:rsidR="00D77F64" w:rsidRPr="00B72EC4">
        <w:rPr>
          <w:spacing w:val="-2"/>
          <w:sz w:val="18"/>
          <w:szCs w:val="18"/>
        </w:rPr>
        <w:t>21</w:t>
      </w:r>
      <w:r w:rsidRPr="00B72EC4">
        <w:rPr>
          <w:spacing w:val="-2"/>
          <w:sz w:val="18"/>
          <w:szCs w:val="18"/>
        </w:rPr>
        <w:t>.</w:t>
      </w:r>
      <w:r w:rsidRPr="009E3F29">
        <w:rPr>
          <w:spacing w:val="-2"/>
          <w:sz w:val="18"/>
          <w:szCs w:val="18"/>
        </w:rPr>
        <w:t xml:space="preserve"> </w:t>
      </w:r>
    </w:p>
    <w:p w14:paraId="6E60569D" w14:textId="77777777" w:rsidR="007C52AE" w:rsidRPr="009E3F29" w:rsidRDefault="007C52AE" w:rsidP="000E3D16">
      <w:pPr>
        <w:spacing w:line="240" w:lineRule="auto"/>
        <w:rPr>
          <w:b/>
          <w:color w:val="000000"/>
          <w:sz w:val="18"/>
          <w:szCs w:val="18"/>
          <w:u w:val="single"/>
        </w:rPr>
      </w:pPr>
    </w:p>
    <w:p w14:paraId="30460292" w14:textId="0CA3437A" w:rsidR="000E3D16" w:rsidRPr="009E3F29" w:rsidRDefault="000E3D16" w:rsidP="000E3D16">
      <w:pPr>
        <w:spacing w:line="240" w:lineRule="auto"/>
        <w:rPr>
          <w:b/>
          <w:color w:val="000000"/>
          <w:sz w:val="18"/>
          <w:szCs w:val="18"/>
          <w:u w:val="single"/>
        </w:rPr>
      </w:pPr>
      <w:r w:rsidRPr="009E3F29">
        <w:rPr>
          <w:b/>
          <w:color w:val="000000"/>
          <w:sz w:val="18"/>
          <w:szCs w:val="18"/>
          <w:u w:val="single"/>
        </w:rPr>
        <w:t>Deltagelse Individuelt:</w:t>
      </w:r>
    </w:p>
    <w:p w14:paraId="08DD5F87" w14:textId="77777777" w:rsidR="000E3D16" w:rsidRPr="009E3F29" w:rsidRDefault="000E3D16" w:rsidP="000E3D16">
      <w:pPr>
        <w:spacing w:line="240" w:lineRule="auto"/>
        <w:rPr>
          <w:color w:val="000000"/>
          <w:sz w:val="18"/>
          <w:szCs w:val="18"/>
        </w:rPr>
      </w:pPr>
      <w:r w:rsidRPr="009E3F29">
        <w:rPr>
          <w:color w:val="000000"/>
          <w:sz w:val="18"/>
          <w:szCs w:val="18"/>
        </w:rPr>
        <w:t xml:space="preserve">I de </w:t>
      </w:r>
      <w:r w:rsidRPr="009E3F29">
        <w:rPr>
          <w:b/>
          <w:color w:val="000000"/>
          <w:sz w:val="18"/>
          <w:szCs w:val="18"/>
        </w:rPr>
        <w:t>individuelle konkurrencer</w:t>
      </w:r>
      <w:r w:rsidRPr="009E3F29">
        <w:rPr>
          <w:color w:val="000000"/>
          <w:sz w:val="18"/>
          <w:szCs w:val="18"/>
        </w:rPr>
        <w:t xml:space="preserve"> er der fri tilmelding i alle klasser. I holdkonkurrencerne er resultatet fra hoved</w:t>
      </w:r>
      <w:r w:rsidRPr="009E3F29">
        <w:rPr>
          <w:color w:val="000000"/>
          <w:sz w:val="18"/>
          <w:szCs w:val="18"/>
        </w:rPr>
        <w:softHyphen/>
        <w:t>skyd</w:t>
      </w:r>
      <w:r w:rsidRPr="009E3F29">
        <w:rPr>
          <w:color w:val="000000"/>
          <w:sz w:val="18"/>
          <w:szCs w:val="18"/>
        </w:rPr>
        <w:softHyphen/>
        <w:t>ningen individuelt gældende til holdresultatet.</w:t>
      </w:r>
    </w:p>
    <w:p w14:paraId="0F695237" w14:textId="43F1FEF2" w:rsidR="00E431C6" w:rsidRPr="009E3F29" w:rsidRDefault="00E431C6" w:rsidP="001758A4">
      <w:pPr>
        <w:rPr>
          <w:b/>
          <w:color w:val="000000"/>
          <w:sz w:val="20"/>
          <w:szCs w:val="20"/>
        </w:rPr>
      </w:pPr>
    </w:p>
    <w:p w14:paraId="38A53D91" w14:textId="77777777" w:rsidR="000E3D16" w:rsidRPr="009E3F29" w:rsidRDefault="000E3D16" w:rsidP="000E3D16">
      <w:pPr>
        <w:rPr>
          <w:b/>
          <w:color w:val="000000"/>
          <w:sz w:val="20"/>
          <w:szCs w:val="20"/>
        </w:rPr>
      </w:pPr>
    </w:p>
    <w:p w14:paraId="4ED9AB75" w14:textId="28935EB6" w:rsidR="000E3D16" w:rsidRPr="009E3F29" w:rsidRDefault="000E3D16" w:rsidP="000E3D16">
      <w:pPr>
        <w:rPr>
          <w:b/>
          <w:color w:val="000000"/>
          <w:sz w:val="18"/>
          <w:szCs w:val="18"/>
          <w:u w:val="single"/>
        </w:rPr>
      </w:pPr>
      <w:r w:rsidRPr="009E3F29">
        <w:rPr>
          <w:b/>
          <w:color w:val="000000"/>
          <w:sz w:val="18"/>
          <w:szCs w:val="18"/>
          <w:u w:val="single"/>
        </w:rPr>
        <w:t>Særlige bemærkninger om deltagelse</w:t>
      </w:r>
    </w:p>
    <w:p w14:paraId="35CE57B1" w14:textId="4526C9F1" w:rsidR="000E3D16" w:rsidRPr="009E3F29" w:rsidRDefault="000E3D16" w:rsidP="001758A4">
      <w:pPr>
        <w:rPr>
          <w:b/>
          <w:color w:val="000000"/>
          <w:sz w:val="20"/>
          <w:szCs w:val="20"/>
        </w:rPr>
      </w:pPr>
    </w:p>
    <w:p w14:paraId="1F9E9D13" w14:textId="77777777" w:rsidR="000E3D16" w:rsidRPr="009E3F29" w:rsidRDefault="000E3D16" w:rsidP="000E3D16">
      <w:pPr>
        <w:spacing w:line="240" w:lineRule="auto"/>
        <w:rPr>
          <w:b/>
          <w:color w:val="000000"/>
          <w:sz w:val="18"/>
          <w:szCs w:val="18"/>
          <w:u w:val="single"/>
        </w:rPr>
      </w:pPr>
      <w:r w:rsidRPr="009E3F29">
        <w:rPr>
          <w:b/>
          <w:color w:val="000000"/>
          <w:sz w:val="18"/>
          <w:szCs w:val="18"/>
          <w:u w:val="single"/>
        </w:rPr>
        <w:t>Vedr. baner</w:t>
      </w:r>
    </w:p>
    <w:p w14:paraId="22FCA664" w14:textId="77777777" w:rsidR="000E3D16" w:rsidRPr="009E3F29" w:rsidRDefault="000E3D16" w:rsidP="000E3D16">
      <w:pPr>
        <w:tabs>
          <w:tab w:val="left" w:pos="7716"/>
        </w:tabs>
        <w:spacing w:line="240" w:lineRule="auto"/>
        <w:rPr>
          <w:color w:val="000000"/>
          <w:sz w:val="18"/>
          <w:szCs w:val="18"/>
        </w:rPr>
      </w:pPr>
      <w:r w:rsidRPr="009E3F29">
        <w:rPr>
          <w:color w:val="000000"/>
          <w:sz w:val="18"/>
          <w:szCs w:val="18"/>
        </w:rPr>
        <w:t>På alle distancer skydes der på elektronisk markeringsanlæg.</w:t>
      </w:r>
      <w:r w:rsidRPr="009E3F29">
        <w:rPr>
          <w:color w:val="000000"/>
          <w:sz w:val="18"/>
          <w:szCs w:val="18"/>
        </w:rPr>
        <w:tab/>
      </w:r>
    </w:p>
    <w:p w14:paraId="5187FE8D" w14:textId="77777777" w:rsidR="000E3D16" w:rsidRPr="009E3F29" w:rsidRDefault="000E3D16" w:rsidP="000E3D16">
      <w:pPr>
        <w:spacing w:line="240" w:lineRule="auto"/>
        <w:rPr>
          <w:b/>
          <w:color w:val="000000"/>
          <w:sz w:val="18"/>
          <w:szCs w:val="18"/>
        </w:rPr>
      </w:pPr>
      <w:r w:rsidRPr="009E3F29">
        <w:rPr>
          <w:color w:val="000000"/>
          <w:sz w:val="18"/>
          <w:szCs w:val="18"/>
        </w:rPr>
        <w:t xml:space="preserve">Pistol udvalget har fastsat at </w:t>
      </w:r>
      <w:r w:rsidRPr="009E3F29">
        <w:rPr>
          <w:rFonts w:ascii="Calibri" w:hAnsi="Calibri"/>
          <w:sz w:val="22"/>
          <w:szCs w:val="22"/>
        </w:rPr>
        <w:t xml:space="preserve">”Banekommandøren afgør om skytten er rutineret nok til at forsætte en skydning efter gentagende skud i stålet.” </w:t>
      </w:r>
    </w:p>
    <w:p w14:paraId="693D5836" w14:textId="77777777" w:rsidR="000E3D16" w:rsidRPr="009E3F29" w:rsidRDefault="000E3D16" w:rsidP="000E3D16">
      <w:pPr>
        <w:spacing w:line="240" w:lineRule="auto"/>
        <w:rPr>
          <w:b/>
          <w:color w:val="000000"/>
          <w:sz w:val="18"/>
          <w:szCs w:val="18"/>
        </w:rPr>
      </w:pPr>
    </w:p>
    <w:p w14:paraId="17AAA7AE" w14:textId="77777777" w:rsidR="000E1E00" w:rsidRPr="009E3F29" w:rsidRDefault="000E1E00" w:rsidP="000E1E00">
      <w:pPr>
        <w:rPr>
          <w:color w:val="000000"/>
          <w:sz w:val="18"/>
          <w:szCs w:val="18"/>
        </w:rPr>
      </w:pPr>
      <w:r w:rsidRPr="009E3F29">
        <w:rPr>
          <w:color w:val="000000"/>
          <w:sz w:val="18"/>
          <w:szCs w:val="18"/>
        </w:rPr>
        <w:t>Der stilles</w:t>
      </w:r>
      <w:r w:rsidRPr="009E3F29">
        <w:rPr>
          <w:b/>
          <w:color w:val="000000"/>
          <w:sz w:val="18"/>
          <w:szCs w:val="18"/>
        </w:rPr>
        <w:t xml:space="preserve"> ikke</w:t>
      </w:r>
      <w:r w:rsidRPr="009E3F29">
        <w:rPr>
          <w:color w:val="000000"/>
          <w:sz w:val="18"/>
          <w:szCs w:val="18"/>
        </w:rPr>
        <w:t xml:space="preserve"> materiel til rådighed til benyttelse på banen grundet covid-19.</w:t>
      </w:r>
    </w:p>
    <w:p w14:paraId="716E0C85" w14:textId="5890D9EA" w:rsidR="000E3D16" w:rsidRPr="009E3F29" w:rsidRDefault="000E1E00" w:rsidP="000E3D16">
      <w:pPr>
        <w:spacing w:line="240" w:lineRule="auto"/>
        <w:rPr>
          <w:color w:val="000000"/>
          <w:sz w:val="18"/>
          <w:szCs w:val="18"/>
        </w:rPr>
      </w:pPr>
      <w:r w:rsidRPr="009E3F29">
        <w:rPr>
          <w:b/>
          <w:color w:val="000000"/>
          <w:sz w:val="18"/>
          <w:szCs w:val="18"/>
        </w:rPr>
        <w:t>Skytterne skal selv have regelmenteret pude med til eget brug</w:t>
      </w:r>
    </w:p>
    <w:p w14:paraId="25E342A7" w14:textId="0A670D0A" w:rsidR="000E3D16" w:rsidRPr="009E3F29" w:rsidRDefault="000E3D16" w:rsidP="000E3D16">
      <w:pPr>
        <w:spacing w:line="240" w:lineRule="auto"/>
        <w:rPr>
          <w:b/>
          <w:color w:val="000000"/>
          <w:sz w:val="18"/>
          <w:szCs w:val="18"/>
        </w:rPr>
      </w:pPr>
      <w:r w:rsidRPr="009E3F29">
        <w:rPr>
          <w:color w:val="000000"/>
          <w:sz w:val="18"/>
          <w:szCs w:val="18"/>
        </w:rPr>
        <w:t>Instruktion vedrørende skydningens gennemførsel op</w:t>
      </w:r>
      <w:r w:rsidRPr="009E3F29">
        <w:rPr>
          <w:color w:val="000000"/>
          <w:sz w:val="18"/>
          <w:szCs w:val="18"/>
        </w:rPr>
        <w:softHyphen/>
        <w:t>lyses forinden skydeholdets begyndelse.</w:t>
      </w:r>
      <w:r w:rsidRPr="009E3F29">
        <w:rPr>
          <w:b/>
          <w:color w:val="000000"/>
          <w:sz w:val="18"/>
          <w:szCs w:val="18"/>
        </w:rPr>
        <w:t xml:space="preserve"> </w:t>
      </w:r>
    </w:p>
    <w:p w14:paraId="2E6BF866" w14:textId="4152935E" w:rsidR="00411B1B" w:rsidRPr="009E3F29" w:rsidRDefault="00411B1B" w:rsidP="000E3D16">
      <w:pPr>
        <w:spacing w:line="240" w:lineRule="auto"/>
        <w:rPr>
          <w:b/>
          <w:color w:val="000000"/>
          <w:sz w:val="18"/>
          <w:szCs w:val="18"/>
        </w:rPr>
      </w:pPr>
    </w:p>
    <w:p w14:paraId="5259D3B8" w14:textId="77777777" w:rsidR="00411B1B" w:rsidRPr="009E3F29" w:rsidRDefault="00411B1B" w:rsidP="00411B1B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color w:val="000000"/>
          <w:spacing w:val="-3"/>
          <w:sz w:val="18"/>
          <w:szCs w:val="18"/>
          <w:u w:val="single"/>
        </w:rPr>
      </w:pPr>
      <w:r w:rsidRPr="009E3F29">
        <w:rPr>
          <w:b/>
          <w:color w:val="000000"/>
          <w:spacing w:val="-3"/>
          <w:sz w:val="18"/>
          <w:szCs w:val="18"/>
          <w:u w:val="single"/>
        </w:rPr>
        <w:t>25m Grovvåben:</w:t>
      </w:r>
    </w:p>
    <w:p w14:paraId="5B1C0B37" w14:textId="77777777" w:rsidR="00411B1B" w:rsidRPr="009E3F29" w:rsidRDefault="00411B1B" w:rsidP="00411B1B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color w:val="000000"/>
          <w:spacing w:val="-3"/>
          <w:sz w:val="18"/>
          <w:szCs w:val="18"/>
          <w:u w:val="single"/>
        </w:rPr>
      </w:pPr>
      <w:r w:rsidRPr="009E3F29">
        <w:rPr>
          <w:color w:val="000000"/>
          <w:spacing w:val="-3"/>
          <w:sz w:val="18"/>
          <w:szCs w:val="18"/>
        </w:rPr>
        <w:t>Der må</w:t>
      </w:r>
      <w:r w:rsidRPr="009E3F29">
        <w:rPr>
          <w:b/>
          <w:color w:val="000000"/>
          <w:spacing w:val="-3"/>
          <w:sz w:val="18"/>
          <w:szCs w:val="18"/>
        </w:rPr>
        <w:t xml:space="preserve"> ikke</w:t>
      </w:r>
      <w:r w:rsidRPr="009E3F29">
        <w:rPr>
          <w:color w:val="000000"/>
          <w:spacing w:val="-3"/>
          <w:sz w:val="18"/>
          <w:szCs w:val="18"/>
        </w:rPr>
        <w:t xml:space="preserve"> </w:t>
      </w:r>
      <w:r w:rsidRPr="009E3F29">
        <w:rPr>
          <w:b/>
          <w:color w:val="000000"/>
          <w:spacing w:val="-3"/>
          <w:sz w:val="18"/>
          <w:szCs w:val="18"/>
        </w:rPr>
        <w:t>skydes med kappeklædt ammunition</w:t>
      </w:r>
      <w:r w:rsidRPr="009E3F29">
        <w:rPr>
          <w:color w:val="000000"/>
          <w:spacing w:val="-3"/>
          <w:sz w:val="18"/>
          <w:szCs w:val="18"/>
        </w:rPr>
        <w:t>. Banen er godkendt til våbenklasse 8 så kalibre typerne, 357 Magnum, Cal. 40 S&amp;W, 45 acp og 45 colt må anvendes.</w:t>
      </w:r>
    </w:p>
    <w:p w14:paraId="17EC430F" w14:textId="03B74570" w:rsidR="00411B1B" w:rsidRPr="009E3F29" w:rsidRDefault="00411B1B" w:rsidP="000E3D16">
      <w:pPr>
        <w:spacing w:line="240" w:lineRule="auto"/>
        <w:rPr>
          <w:b/>
          <w:color w:val="000000"/>
          <w:sz w:val="18"/>
          <w:szCs w:val="18"/>
        </w:rPr>
      </w:pPr>
    </w:p>
    <w:p w14:paraId="7C1DF8DD" w14:textId="77777777" w:rsidR="000E3D16" w:rsidRPr="009E3F29" w:rsidRDefault="000E3D16" w:rsidP="001758A4">
      <w:pPr>
        <w:rPr>
          <w:b/>
          <w:color w:val="000000"/>
          <w:sz w:val="20"/>
          <w:szCs w:val="20"/>
        </w:rPr>
      </w:pPr>
    </w:p>
    <w:p w14:paraId="323149AC" w14:textId="7E838F3A" w:rsidR="001758A4" w:rsidRPr="009E3F29" w:rsidRDefault="001758A4" w:rsidP="004C023C">
      <w:pPr>
        <w:spacing w:line="240" w:lineRule="auto"/>
        <w:rPr>
          <w:b/>
          <w:color w:val="000000"/>
          <w:sz w:val="18"/>
          <w:szCs w:val="18"/>
          <w:u w:val="single"/>
        </w:rPr>
      </w:pPr>
      <w:r w:rsidRPr="009E3F29">
        <w:rPr>
          <w:b/>
          <w:color w:val="000000"/>
          <w:sz w:val="18"/>
          <w:szCs w:val="18"/>
          <w:u w:val="single"/>
        </w:rPr>
        <w:t>Klassificering:</w:t>
      </w:r>
    </w:p>
    <w:p w14:paraId="27E424F3" w14:textId="16BFE395" w:rsidR="001758A4" w:rsidRPr="009E3F29" w:rsidRDefault="001758A4" w:rsidP="004C023C">
      <w:pPr>
        <w:spacing w:line="240" w:lineRule="auto"/>
        <w:rPr>
          <w:color w:val="000000"/>
          <w:sz w:val="18"/>
          <w:szCs w:val="18"/>
        </w:rPr>
      </w:pPr>
      <w:r w:rsidRPr="009E3F29">
        <w:rPr>
          <w:color w:val="000000"/>
          <w:sz w:val="18"/>
          <w:szCs w:val="18"/>
        </w:rPr>
        <w:t xml:space="preserve">Der gøres opmærksom på, at det er skyttens </w:t>
      </w:r>
      <w:r w:rsidR="00D53A8D" w:rsidRPr="009E3F29">
        <w:rPr>
          <w:b/>
          <w:color w:val="000000"/>
          <w:sz w:val="18"/>
          <w:szCs w:val="18"/>
        </w:rPr>
        <w:t xml:space="preserve">klassificering </w:t>
      </w:r>
      <w:r w:rsidR="00D53A8D" w:rsidRPr="00B72EC4">
        <w:rPr>
          <w:b/>
          <w:color w:val="000000"/>
          <w:sz w:val="18"/>
          <w:szCs w:val="18"/>
        </w:rPr>
        <w:t xml:space="preserve">den </w:t>
      </w:r>
      <w:r w:rsidR="00E94937" w:rsidRPr="00B72EC4">
        <w:rPr>
          <w:b/>
          <w:color w:val="000000"/>
          <w:sz w:val="18"/>
          <w:szCs w:val="18"/>
        </w:rPr>
        <w:t>3</w:t>
      </w:r>
      <w:r w:rsidR="00D77F64" w:rsidRPr="00B72EC4">
        <w:rPr>
          <w:b/>
          <w:color w:val="000000"/>
          <w:sz w:val="18"/>
          <w:szCs w:val="18"/>
        </w:rPr>
        <w:t>0</w:t>
      </w:r>
      <w:r w:rsidR="00E94937" w:rsidRPr="00B72EC4">
        <w:rPr>
          <w:b/>
          <w:color w:val="000000"/>
          <w:sz w:val="18"/>
          <w:szCs w:val="18"/>
        </w:rPr>
        <w:t>. august</w:t>
      </w:r>
      <w:r w:rsidRPr="00B72EC4">
        <w:rPr>
          <w:color w:val="000000"/>
          <w:sz w:val="18"/>
          <w:szCs w:val="18"/>
        </w:rPr>
        <w:t>,</w:t>
      </w:r>
      <w:r w:rsidRPr="009E3F29">
        <w:rPr>
          <w:color w:val="000000"/>
          <w:sz w:val="18"/>
          <w:szCs w:val="18"/>
        </w:rPr>
        <w:t xml:space="preserve"> der er gæld</w:t>
      </w:r>
      <w:r w:rsidRPr="009E3F29">
        <w:rPr>
          <w:color w:val="000000"/>
          <w:sz w:val="18"/>
          <w:szCs w:val="18"/>
        </w:rPr>
        <w:softHyphen/>
        <w:t>ende til såvel de individuelle som til holdkonkurrencerne. Stikprøvevis klassificeringskontrol vil forekomme, og som minimum vil alle medaljedeltageres klassificering blive kontrolleret.</w:t>
      </w:r>
    </w:p>
    <w:p w14:paraId="17ED2CE4" w14:textId="57CC6243" w:rsidR="00AB5B03" w:rsidRPr="009E3F29" w:rsidRDefault="00AB5B03" w:rsidP="004C023C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z w:val="18"/>
          <w:szCs w:val="18"/>
        </w:rPr>
      </w:pPr>
    </w:p>
    <w:p w14:paraId="2CD51EB3" w14:textId="77777777" w:rsidR="0046082E" w:rsidRPr="009E3F29" w:rsidRDefault="0046082E" w:rsidP="004C023C">
      <w:pPr>
        <w:spacing w:line="240" w:lineRule="auto"/>
        <w:rPr>
          <w:b/>
          <w:color w:val="000000"/>
          <w:sz w:val="10"/>
          <w:szCs w:val="10"/>
          <w:u w:val="single"/>
        </w:rPr>
      </w:pPr>
    </w:p>
    <w:p w14:paraId="18A1DBB9" w14:textId="13311814" w:rsidR="009D6E26" w:rsidRPr="009E3F29" w:rsidRDefault="00F34F05" w:rsidP="004C023C">
      <w:pPr>
        <w:spacing w:line="240" w:lineRule="auto"/>
        <w:rPr>
          <w:b/>
          <w:color w:val="000000"/>
          <w:sz w:val="18"/>
          <w:szCs w:val="18"/>
          <w:u w:val="single"/>
        </w:rPr>
      </w:pPr>
      <w:r w:rsidRPr="009E3F29">
        <w:rPr>
          <w:b/>
          <w:color w:val="000000"/>
          <w:sz w:val="18"/>
          <w:szCs w:val="18"/>
          <w:u w:val="single"/>
        </w:rPr>
        <w:t>Øvrige bestemmelser</w:t>
      </w:r>
    </w:p>
    <w:p w14:paraId="6DAA5FB2" w14:textId="39E4EEBB" w:rsidR="00F34F05" w:rsidRPr="009E3F29" w:rsidRDefault="00F34F05" w:rsidP="004C023C">
      <w:pPr>
        <w:spacing w:line="240" w:lineRule="auto"/>
        <w:rPr>
          <w:color w:val="000000"/>
          <w:sz w:val="18"/>
          <w:szCs w:val="18"/>
        </w:rPr>
      </w:pPr>
      <w:r w:rsidRPr="009E3F29">
        <w:rPr>
          <w:color w:val="000000"/>
          <w:sz w:val="18"/>
          <w:szCs w:val="18"/>
        </w:rPr>
        <w:t>Øvrige bestemmelser fremgår</w:t>
      </w:r>
      <w:r w:rsidR="00811EB5" w:rsidRPr="009E3F29">
        <w:rPr>
          <w:color w:val="000000"/>
          <w:sz w:val="18"/>
          <w:szCs w:val="18"/>
        </w:rPr>
        <w:t xml:space="preserve"> i</w:t>
      </w:r>
      <w:r w:rsidRPr="009E3F29">
        <w:rPr>
          <w:color w:val="000000"/>
          <w:sz w:val="18"/>
          <w:szCs w:val="18"/>
        </w:rPr>
        <w:t xml:space="preserve"> Kap </w:t>
      </w:r>
      <w:r w:rsidR="006523A4" w:rsidRPr="009E3F29">
        <w:rPr>
          <w:color w:val="000000"/>
          <w:sz w:val="18"/>
          <w:szCs w:val="18"/>
        </w:rPr>
        <w:t>5</w:t>
      </w:r>
      <w:r w:rsidR="00D3084A" w:rsidRPr="009E3F29">
        <w:rPr>
          <w:color w:val="000000"/>
          <w:sz w:val="18"/>
          <w:szCs w:val="18"/>
        </w:rPr>
        <w:t xml:space="preserve"> </w:t>
      </w:r>
      <w:r w:rsidRPr="009E3F29">
        <w:rPr>
          <w:color w:val="000000"/>
          <w:sz w:val="18"/>
          <w:szCs w:val="18"/>
        </w:rPr>
        <w:t>”konkurrencebestemmelser for baneskydning, Pistol”.</w:t>
      </w:r>
    </w:p>
    <w:p w14:paraId="7C8AE0A0" w14:textId="77777777" w:rsidR="00D53A8D" w:rsidRPr="009E3F29" w:rsidRDefault="00D53A8D" w:rsidP="004C023C">
      <w:pPr>
        <w:spacing w:line="240" w:lineRule="auto"/>
        <w:rPr>
          <w:color w:val="000000"/>
          <w:sz w:val="10"/>
          <w:szCs w:val="10"/>
        </w:rPr>
      </w:pPr>
    </w:p>
    <w:p w14:paraId="4BFA37F3" w14:textId="77777777" w:rsidR="000E1E00" w:rsidRPr="009E3F29" w:rsidRDefault="000E1E00" w:rsidP="000E1E00">
      <w:pPr>
        <w:rPr>
          <w:color w:val="000000"/>
          <w:sz w:val="18"/>
          <w:szCs w:val="18"/>
        </w:rPr>
      </w:pPr>
      <w:r w:rsidRPr="009E3F29">
        <w:rPr>
          <w:color w:val="000000"/>
          <w:sz w:val="18"/>
          <w:szCs w:val="18"/>
        </w:rPr>
        <w:t>Våbenkontrol i 200m huset udgår i år grundet covid-19.</w:t>
      </w:r>
    </w:p>
    <w:p w14:paraId="59414A6E" w14:textId="77777777" w:rsidR="000E1E00" w:rsidRPr="009E3F29" w:rsidRDefault="000E1E00" w:rsidP="000E1E00">
      <w:pPr>
        <w:rPr>
          <w:color w:val="000000"/>
          <w:sz w:val="18"/>
          <w:szCs w:val="18"/>
        </w:rPr>
      </w:pPr>
      <w:r w:rsidRPr="009E3F29">
        <w:rPr>
          <w:color w:val="000000"/>
          <w:sz w:val="18"/>
          <w:szCs w:val="18"/>
        </w:rPr>
        <w:t>Der foretages stikprøvekontrol ved alle skydehold. Stikprøvekontrol kan forekommer før under og efter skydning.</w:t>
      </w:r>
    </w:p>
    <w:p w14:paraId="4A174C5D" w14:textId="18ED7B02" w:rsidR="00931FEC" w:rsidRPr="009E3F29" w:rsidRDefault="00931FEC" w:rsidP="004C023C">
      <w:pPr>
        <w:spacing w:line="240" w:lineRule="auto"/>
        <w:rPr>
          <w:color w:val="000000"/>
          <w:sz w:val="18"/>
          <w:szCs w:val="18"/>
        </w:rPr>
      </w:pPr>
    </w:p>
    <w:p w14:paraId="5E662876" w14:textId="5DF38079" w:rsidR="001758A4" w:rsidRPr="009E3F29" w:rsidRDefault="001758A4" w:rsidP="004C023C">
      <w:pPr>
        <w:spacing w:line="240" w:lineRule="auto"/>
        <w:rPr>
          <w:color w:val="000000"/>
          <w:sz w:val="10"/>
          <w:szCs w:val="10"/>
        </w:rPr>
      </w:pPr>
    </w:p>
    <w:p w14:paraId="5D39CAAC" w14:textId="77777777" w:rsidR="000E3D16" w:rsidRPr="009E3F29" w:rsidRDefault="000E3D16" w:rsidP="000E3D16">
      <w:pPr>
        <w:spacing w:line="240" w:lineRule="auto"/>
        <w:rPr>
          <w:b/>
          <w:color w:val="000000"/>
          <w:sz w:val="18"/>
          <w:szCs w:val="18"/>
          <w:u w:val="single"/>
        </w:rPr>
      </w:pPr>
      <w:r w:rsidRPr="009E3F29">
        <w:rPr>
          <w:b/>
          <w:color w:val="000000"/>
          <w:sz w:val="18"/>
          <w:szCs w:val="18"/>
          <w:u w:val="single"/>
        </w:rPr>
        <w:t>Protester:</w:t>
      </w:r>
    </w:p>
    <w:p w14:paraId="0D2122B2" w14:textId="616E5022" w:rsidR="000E3D16" w:rsidRDefault="000E3D16" w:rsidP="000E3D16">
      <w:pPr>
        <w:spacing w:line="240" w:lineRule="auto"/>
        <w:rPr>
          <w:sz w:val="18"/>
          <w:szCs w:val="18"/>
        </w:rPr>
      </w:pPr>
      <w:r w:rsidRPr="009E3F29">
        <w:rPr>
          <w:sz w:val="18"/>
          <w:szCs w:val="18"/>
        </w:rPr>
        <w:t xml:space="preserve">Protester afgøres i henhold til skyttebogens kap.12, dog således, at protest mod et fejlregistreret resultat (ikke skivebedømmelse) kun er gældende, dersom skytten/holdlederen fremfører denne inden 48 timer efter resultatet er offentliggjort på hjemmesiden </w:t>
      </w:r>
      <w:hyperlink r:id="rId12" w:history="1">
        <w:r w:rsidRPr="009E3F29">
          <w:rPr>
            <w:rStyle w:val="Hyperlink"/>
            <w:sz w:val="18"/>
            <w:szCs w:val="18"/>
          </w:rPr>
          <w:t>www.dgi.dk/skydning</w:t>
        </w:r>
      </w:hyperlink>
      <w:r w:rsidRPr="009E3F29">
        <w:rPr>
          <w:sz w:val="18"/>
          <w:szCs w:val="18"/>
        </w:rPr>
        <w:t xml:space="preserve"> Der sendes besked til landsdelene via mail om tidspunkt for offentliggørelse af resultatet på hjemmesiden.</w:t>
      </w:r>
    </w:p>
    <w:p w14:paraId="60050962" w14:textId="77777777" w:rsidR="00534600" w:rsidRPr="009E3F29" w:rsidRDefault="00534600" w:rsidP="000E3D16">
      <w:pPr>
        <w:spacing w:line="240" w:lineRule="auto"/>
        <w:rPr>
          <w:sz w:val="18"/>
          <w:szCs w:val="18"/>
        </w:rPr>
      </w:pPr>
    </w:p>
    <w:p w14:paraId="4B3CC3F4" w14:textId="77777777" w:rsidR="000E3D16" w:rsidRPr="009E3F29" w:rsidRDefault="000E3D16" w:rsidP="000E3D16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color w:val="000000"/>
          <w:sz w:val="18"/>
          <w:szCs w:val="18"/>
          <w:u w:val="single"/>
        </w:rPr>
      </w:pPr>
      <w:r w:rsidRPr="009E3F29">
        <w:rPr>
          <w:b/>
          <w:color w:val="000000"/>
          <w:sz w:val="18"/>
          <w:szCs w:val="18"/>
          <w:u w:val="single"/>
        </w:rPr>
        <w:t>Stævnekontor:</w:t>
      </w:r>
    </w:p>
    <w:p w14:paraId="753657CE" w14:textId="77777777" w:rsidR="000E3D16" w:rsidRPr="009E3F29" w:rsidRDefault="000E3D16" w:rsidP="000E3D16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z w:val="18"/>
          <w:szCs w:val="18"/>
        </w:rPr>
      </w:pPr>
      <w:r w:rsidRPr="009E3F29">
        <w:rPr>
          <w:color w:val="000000"/>
          <w:sz w:val="18"/>
          <w:szCs w:val="18"/>
        </w:rPr>
        <w:t xml:space="preserve">Stævnekontor kan kontaktes under stævnet på tlf 40 30 42 22. </w:t>
      </w:r>
    </w:p>
    <w:p w14:paraId="192B4AEF" w14:textId="77777777" w:rsidR="00B72EC4" w:rsidRDefault="00B72EC4" w:rsidP="000E3D16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color w:val="000000"/>
          <w:spacing w:val="-3"/>
          <w:sz w:val="18"/>
          <w:szCs w:val="18"/>
          <w:u w:val="single"/>
        </w:rPr>
      </w:pPr>
    </w:p>
    <w:p w14:paraId="4DE6BFCF" w14:textId="77777777" w:rsidR="00B72EC4" w:rsidRDefault="00B72EC4" w:rsidP="000E3D16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color w:val="000000"/>
          <w:spacing w:val="-3"/>
          <w:sz w:val="18"/>
          <w:szCs w:val="18"/>
          <w:u w:val="single"/>
        </w:rPr>
      </w:pPr>
    </w:p>
    <w:p w14:paraId="553E01C5" w14:textId="7710785F" w:rsidR="000E3D16" w:rsidRPr="009E3F29" w:rsidRDefault="000E3D16" w:rsidP="000E3D16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color w:val="000000"/>
          <w:spacing w:val="-3"/>
          <w:sz w:val="18"/>
          <w:szCs w:val="18"/>
          <w:u w:val="single"/>
        </w:rPr>
      </w:pPr>
      <w:r w:rsidRPr="009E3F29">
        <w:rPr>
          <w:b/>
          <w:color w:val="000000"/>
          <w:spacing w:val="-3"/>
          <w:sz w:val="18"/>
          <w:szCs w:val="18"/>
          <w:u w:val="single"/>
        </w:rPr>
        <w:t>Indskud:</w:t>
      </w:r>
    </w:p>
    <w:p w14:paraId="46D6B5D0" w14:textId="77777777" w:rsidR="000E3D16" w:rsidRPr="009E3F29" w:rsidRDefault="000E3D16" w:rsidP="000E3D16">
      <w:pPr>
        <w:tabs>
          <w:tab w:val="left" w:pos="-1152"/>
          <w:tab w:val="left" w:pos="0"/>
          <w:tab w:val="left" w:pos="5103"/>
          <w:tab w:val="left" w:pos="9792"/>
        </w:tabs>
        <w:spacing w:line="240" w:lineRule="auto"/>
        <w:rPr>
          <w:color w:val="000000"/>
          <w:spacing w:val="-2"/>
          <w:sz w:val="18"/>
          <w:szCs w:val="18"/>
        </w:rPr>
      </w:pPr>
      <w:r w:rsidRPr="009E3F29">
        <w:rPr>
          <w:color w:val="000000"/>
          <w:spacing w:val="-2"/>
          <w:sz w:val="18"/>
          <w:szCs w:val="18"/>
        </w:rPr>
        <w:t xml:space="preserve">For hvert klasseprogram: </w:t>
      </w:r>
    </w:p>
    <w:p w14:paraId="3609BED6" w14:textId="1EDC3F28" w:rsidR="000E3D16" w:rsidRPr="00B72EC4" w:rsidRDefault="002013FA" w:rsidP="000E3D16">
      <w:pPr>
        <w:tabs>
          <w:tab w:val="left" w:pos="-1152"/>
          <w:tab w:val="left" w:pos="0"/>
          <w:tab w:val="left" w:pos="2268"/>
          <w:tab w:val="left" w:pos="5103"/>
          <w:tab w:val="left" w:pos="9792"/>
        </w:tabs>
        <w:spacing w:line="240" w:lineRule="auto"/>
        <w:rPr>
          <w:color w:val="000000"/>
          <w:spacing w:val="-2"/>
          <w:sz w:val="18"/>
          <w:szCs w:val="18"/>
        </w:rPr>
      </w:pPr>
      <w:r w:rsidRPr="00B72EC4">
        <w:rPr>
          <w:color w:val="000000"/>
          <w:spacing w:val="-2"/>
          <w:sz w:val="18"/>
          <w:szCs w:val="18"/>
        </w:rPr>
        <w:t>1 skydning</w:t>
      </w:r>
      <w:r w:rsidR="007A4613" w:rsidRPr="00B72EC4">
        <w:rPr>
          <w:color w:val="000000"/>
          <w:spacing w:val="-2"/>
          <w:sz w:val="18"/>
          <w:szCs w:val="18"/>
        </w:rPr>
        <w:tab/>
        <w:t>BK/JUN</w:t>
      </w:r>
      <w:r w:rsidR="007A4613" w:rsidRPr="00B72EC4">
        <w:rPr>
          <w:color w:val="000000"/>
          <w:spacing w:val="-2"/>
          <w:sz w:val="18"/>
          <w:szCs w:val="18"/>
        </w:rPr>
        <w:tab/>
        <w:t>105</w:t>
      </w:r>
      <w:r w:rsidR="000E3D16" w:rsidRPr="00B72EC4">
        <w:rPr>
          <w:color w:val="000000"/>
          <w:spacing w:val="-2"/>
          <w:sz w:val="18"/>
          <w:szCs w:val="18"/>
        </w:rPr>
        <w:t xml:space="preserve"> kr.</w:t>
      </w:r>
    </w:p>
    <w:p w14:paraId="2EEADC27" w14:textId="15B9D561" w:rsidR="000E3D16" w:rsidRPr="009E3F29" w:rsidRDefault="002013FA" w:rsidP="000E3D16">
      <w:pPr>
        <w:tabs>
          <w:tab w:val="left" w:pos="-1152"/>
          <w:tab w:val="left" w:pos="0"/>
          <w:tab w:val="left" w:pos="2268"/>
          <w:tab w:val="left" w:pos="5103"/>
          <w:tab w:val="left" w:pos="9792"/>
        </w:tabs>
        <w:spacing w:line="240" w:lineRule="auto"/>
        <w:rPr>
          <w:color w:val="FF0000"/>
          <w:spacing w:val="-2"/>
          <w:sz w:val="18"/>
          <w:szCs w:val="18"/>
        </w:rPr>
      </w:pPr>
      <w:r w:rsidRPr="00B72EC4">
        <w:rPr>
          <w:color w:val="000000"/>
          <w:spacing w:val="-2"/>
          <w:sz w:val="18"/>
          <w:szCs w:val="18"/>
        </w:rPr>
        <w:t>1 skydning</w:t>
      </w:r>
      <w:r w:rsidR="000E3D16" w:rsidRPr="00B72EC4">
        <w:rPr>
          <w:color w:val="000000"/>
          <w:spacing w:val="-2"/>
          <w:sz w:val="18"/>
          <w:szCs w:val="18"/>
        </w:rPr>
        <w:tab/>
        <w:t xml:space="preserve">VOKSEN     </w:t>
      </w:r>
      <w:r w:rsidR="007A4613" w:rsidRPr="00B72EC4">
        <w:rPr>
          <w:color w:val="000000"/>
          <w:spacing w:val="-2"/>
          <w:sz w:val="18"/>
          <w:szCs w:val="18"/>
        </w:rPr>
        <w:t xml:space="preserve">                             120</w:t>
      </w:r>
      <w:r w:rsidR="000E3D16" w:rsidRPr="00B72EC4">
        <w:rPr>
          <w:color w:val="000000"/>
          <w:spacing w:val="-2"/>
          <w:sz w:val="18"/>
          <w:szCs w:val="18"/>
        </w:rPr>
        <w:t xml:space="preserve"> kr.</w:t>
      </w:r>
      <w:r w:rsidR="007A4613" w:rsidRPr="009E3F29">
        <w:rPr>
          <w:color w:val="FF0000"/>
          <w:spacing w:val="-2"/>
          <w:sz w:val="18"/>
          <w:szCs w:val="18"/>
        </w:rPr>
        <w:t xml:space="preserve"> </w:t>
      </w:r>
    </w:p>
    <w:p w14:paraId="578E3A19" w14:textId="77777777" w:rsidR="002013FA" w:rsidRPr="009E3F29" w:rsidRDefault="002013FA" w:rsidP="000E3D16">
      <w:pPr>
        <w:tabs>
          <w:tab w:val="left" w:pos="-1152"/>
          <w:tab w:val="left" w:pos="0"/>
          <w:tab w:val="left" w:pos="2268"/>
          <w:tab w:val="left" w:pos="5103"/>
          <w:tab w:val="left" w:pos="9792"/>
        </w:tabs>
        <w:spacing w:line="240" w:lineRule="auto"/>
        <w:rPr>
          <w:color w:val="000000"/>
          <w:spacing w:val="-2"/>
          <w:sz w:val="18"/>
          <w:szCs w:val="18"/>
        </w:rPr>
      </w:pPr>
    </w:p>
    <w:p w14:paraId="380DC186" w14:textId="20082F5D" w:rsidR="000E3D16" w:rsidRPr="009E3F29" w:rsidRDefault="000E3D16" w:rsidP="000E3D16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  <w:r w:rsidRPr="009E3F29">
        <w:rPr>
          <w:color w:val="000000"/>
          <w:spacing w:val="-2"/>
          <w:sz w:val="18"/>
          <w:szCs w:val="18"/>
        </w:rPr>
        <w:t>Indskuddene vil blive opkrævet via landsdelene.</w:t>
      </w:r>
    </w:p>
    <w:p w14:paraId="1F606926" w14:textId="262F0A31" w:rsidR="00C53A4C" w:rsidRPr="009E3F29" w:rsidRDefault="00C53A4C" w:rsidP="00C53A4C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sz w:val="20"/>
          <w:szCs w:val="20"/>
          <w:u w:val="single"/>
        </w:rPr>
      </w:pPr>
    </w:p>
    <w:p w14:paraId="75A6BA63" w14:textId="5E5E8F06" w:rsidR="00411B1B" w:rsidRPr="009E3F29" w:rsidRDefault="00411B1B" w:rsidP="00C53A4C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sz w:val="20"/>
          <w:szCs w:val="20"/>
          <w:u w:val="single"/>
        </w:rPr>
      </w:pPr>
    </w:p>
    <w:p w14:paraId="6CA1CFA4" w14:textId="5DA19FD2" w:rsidR="00E4301C" w:rsidRPr="009E3F29" w:rsidRDefault="00E4301C" w:rsidP="00C53A4C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sz w:val="20"/>
          <w:szCs w:val="20"/>
          <w:u w:val="single"/>
        </w:rPr>
      </w:pPr>
    </w:p>
    <w:p w14:paraId="1C7D34E6" w14:textId="72E40790" w:rsidR="00E4301C" w:rsidRPr="009E3F29" w:rsidRDefault="00E4301C" w:rsidP="00C53A4C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sz w:val="20"/>
          <w:szCs w:val="20"/>
          <w:u w:val="single"/>
        </w:rPr>
      </w:pPr>
    </w:p>
    <w:p w14:paraId="5790F8FB" w14:textId="77777777" w:rsidR="00E4301C" w:rsidRPr="009E3F29" w:rsidRDefault="00E4301C" w:rsidP="00C53A4C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sz w:val="20"/>
          <w:szCs w:val="20"/>
          <w:u w:val="single"/>
        </w:rPr>
      </w:pPr>
    </w:p>
    <w:p w14:paraId="5FF239F6" w14:textId="77777777" w:rsidR="00411B1B" w:rsidRPr="009E3F29" w:rsidRDefault="00411B1B" w:rsidP="00411B1B">
      <w:pPr>
        <w:rPr>
          <w:rFonts w:cs="Arial"/>
          <w:b/>
          <w:color w:val="000000"/>
          <w:sz w:val="18"/>
          <w:szCs w:val="18"/>
          <w:u w:val="single"/>
        </w:rPr>
      </w:pPr>
      <w:r w:rsidRPr="009E3F29">
        <w:rPr>
          <w:rFonts w:cs="Arial"/>
          <w:b/>
          <w:color w:val="000000"/>
          <w:sz w:val="18"/>
          <w:szCs w:val="18"/>
          <w:u w:val="single"/>
        </w:rPr>
        <w:t>Præmier:</w:t>
      </w:r>
    </w:p>
    <w:p w14:paraId="128E4582" w14:textId="6CA8D640" w:rsidR="00411B1B" w:rsidRPr="009E3F29" w:rsidRDefault="00411B1B" w:rsidP="00411B1B">
      <w:pPr>
        <w:rPr>
          <w:rFonts w:cs="Arial"/>
          <w:color w:val="000000"/>
          <w:sz w:val="18"/>
          <w:szCs w:val="18"/>
        </w:rPr>
      </w:pPr>
      <w:r w:rsidRPr="009E3F29">
        <w:rPr>
          <w:rFonts w:cs="Arial"/>
          <w:color w:val="000000"/>
          <w:sz w:val="18"/>
          <w:szCs w:val="18"/>
        </w:rPr>
        <w:t>Alle BK og Junior skytter modtager en DM deltagermedalje. Der kan modtages ét stk. pr. deltager, uanset hvor mange discipliner der skydes.</w:t>
      </w:r>
    </w:p>
    <w:p w14:paraId="770D4AF0" w14:textId="77777777" w:rsidR="00411B1B" w:rsidRPr="009E3F29" w:rsidRDefault="00411B1B" w:rsidP="00411B1B">
      <w:pPr>
        <w:rPr>
          <w:rFonts w:cs="Arial"/>
          <w:color w:val="000000"/>
          <w:sz w:val="18"/>
          <w:szCs w:val="18"/>
        </w:rPr>
      </w:pPr>
      <w:r w:rsidRPr="009E3F29">
        <w:rPr>
          <w:rFonts w:cs="Arial"/>
          <w:color w:val="000000"/>
          <w:sz w:val="18"/>
          <w:szCs w:val="18"/>
        </w:rPr>
        <w:t>Der uddeles ikke hovedskydningspræmie.</w:t>
      </w:r>
    </w:p>
    <w:p w14:paraId="5400DAAA" w14:textId="2B1ABB2D" w:rsidR="00411B1B" w:rsidRPr="009E3F29" w:rsidRDefault="00411B1B" w:rsidP="00411B1B">
      <w:pPr>
        <w:rPr>
          <w:rFonts w:cs="Arial"/>
          <w:color w:val="000000"/>
          <w:sz w:val="18"/>
          <w:szCs w:val="18"/>
        </w:rPr>
      </w:pPr>
      <w:r w:rsidRPr="009E3F29">
        <w:rPr>
          <w:rFonts w:cs="Arial"/>
          <w:color w:val="000000"/>
          <w:sz w:val="18"/>
          <w:szCs w:val="18"/>
        </w:rPr>
        <w:t>Øvrige præmie</w:t>
      </w:r>
      <w:r w:rsidR="00D77F64">
        <w:rPr>
          <w:rFonts w:cs="Arial"/>
          <w:color w:val="000000"/>
          <w:sz w:val="18"/>
          <w:szCs w:val="18"/>
        </w:rPr>
        <w:t xml:space="preserve">r i henhold til </w:t>
      </w:r>
      <w:r w:rsidR="00D77F64" w:rsidRPr="00B72EC4">
        <w:rPr>
          <w:rFonts w:cs="Arial"/>
          <w:color w:val="000000"/>
          <w:sz w:val="18"/>
          <w:szCs w:val="18"/>
        </w:rPr>
        <w:t>Skyttebogen 2020/2021</w:t>
      </w:r>
      <w:r w:rsidRPr="00B72EC4">
        <w:rPr>
          <w:rFonts w:cs="Arial"/>
          <w:color w:val="000000"/>
          <w:sz w:val="18"/>
          <w:szCs w:val="18"/>
        </w:rPr>
        <w:t>.</w:t>
      </w:r>
      <w:r w:rsidRPr="009E3F29">
        <w:rPr>
          <w:rFonts w:cs="Arial"/>
          <w:color w:val="000000"/>
          <w:sz w:val="18"/>
          <w:szCs w:val="18"/>
        </w:rPr>
        <w:t xml:space="preserve"> </w:t>
      </w:r>
    </w:p>
    <w:p w14:paraId="4990F08A" w14:textId="77777777" w:rsidR="00534600" w:rsidRPr="00534600" w:rsidRDefault="00534600" w:rsidP="00534600">
      <w:pPr>
        <w:rPr>
          <w:color w:val="000000"/>
          <w:sz w:val="18"/>
          <w:szCs w:val="18"/>
        </w:rPr>
      </w:pPr>
      <w:r w:rsidRPr="00534600">
        <w:rPr>
          <w:color w:val="000000"/>
          <w:sz w:val="18"/>
          <w:szCs w:val="18"/>
        </w:rPr>
        <w:t xml:space="preserve">Der er ikke individuelle eller hold præmieoverrækkelse på pistol – Præmier eftersendes </w:t>
      </w:r>
    </w:p>
    <w:p w14:paraId="747C8B17" w14:textId="7665D461" w:rsidR="00411B1B" w:rsidRPr="009E3F29" w:rsidRDefault="00411B1B" w:rsidP="004C023C">
      <w:pPr>
        <w:spacing w:line="240" w:lineRule="auto"/>
        <w:rPr>
          <w:color w:val="000000"/>
          <w:sz w:val="18"/>
          <w:szCs w:val="18"/>
        </w:rPr>
      </w:pPr>
    </w:p>
    <w:p w14:paraId="54C0FC16" w14:textId="77777777" w:rsidR="00411B1B" w:rsidRPr="009E3F29" w:rsidRDefault="00411B1B" w:rsidP="004C023C">
      <w:pPr>
        <w:spacing w:line="240" w:lineRule="auto"/>
        <w:rPr>
          <w:color w:val="000000"/>
          <w:sz w:val="18"/>
          <w:szCs w:val="18"/>
        </w:rPr>
      </w:pPr>
    </w:p>
    <w:p w14:paraId="0CE5AD21" w14:textId="77777777" w:rsidR="00411B1B" w:rsidRPr="009E3F29" w:rsidRDefault="00411B1B" w:rsidP="00411B1B">
      <w:pPr>
        <w:spacing w:line="240" w:lineRule="auto"/>
        <w:rPr>
          <w:b/>
          <w:color w:val="000000"/>
          <w:sz w:val="18"/>
          <w:szCs w:val="18"/>
          <w:u w:val="single"/>
        </w:rPr>
      </w:pPr>
      <w:r w:rsidRPr="009E3F29">
        <w:rPr>
          <w:b/>
          <w:color w:val="000000"/>
          <w:sz w:val="18"/>
          <w:szCs w:val="18"/>
          <w:u w:val="single"/>
        </w:rPr>
        <w:t>Våbenopbevaring</w:t>
      </w:r>
    </w:p>
    <w:p w14:paraId="622F7DDD" w14:textId="77777777" w:rsidR="00411B1B" w:rsidRPr="009E3F29" w:rsidRDefault="00411B1B" w:rsidP="00411B1B">
      <w:pPr>
        <w:spacing w:line="240" w:lineRule="auto"/>
        <w:rPr>
          <w:color w:val="000000"/>
          <w:sz w:val="18"/>
          <w:szCs w:val="18"/>
        </w:rPr>
      </w:pPr>
      <w:r w:rsidRPr="009E3F29">
        <w:rPr>
          <w:color w:val="000000"/>
          <w:sz w:val="18"/>
          <w:szCs w:val="18"/>
        </w:rPr>
        <w:t>Der er mulighed for at opbevare våben for natten i boksen ved 200m banen.</w:t>
      </w:r>
    </w:p>
    <w:p w14:paraId="4955EE92" w14:textId="19FA2E6D" w:rsidR="009B4180" w:rsidRPr="009E3F29" w:rsidRDefault="009B4180" w:rsidP="00411B1B">
      <w:pPr>
        <w:tabs>
          <w:tab w:val="left" w:pos="-1152"/>
          <w:tab w:val="left" w:pos="0"/>
          <w:tab w:val="left" w:pos="288"/>
          <w:tab w:val="left" w:pos="6663"/>
          <w:tab w:val="left" w:pos="9792"/>
        </w:tabs>
        <w:spacing w:line="240" w:lineRule="auto"/>
        <w:rPr>
          <w:spacing w:val="-2"/>
          <w:sz w:val="18"/>
          <w:szCs w:val="18"/>
        </w:rPr>
      </w:pPr>
    </w:p>
    <w:p w14:paraId="080FFD56" w14:textId="77777777" w:rsidR="00411B1B" w:rsidRPr="009E3F29" w:rsidRDefault="00411B1B" w:rsidP="004C023C">
      <w:pPr>
        <w:spacing w:line="240" w:lineRule="auto"/>
        <w:rPr>
          <w:color w:val="000000"/>
          <w:sz w:val="18"/>
          <w:szCs w:val="18"/>
        </w:rPr>
      </w:pPr>
    </w:p>
    <w:p w14:paraId="1AF6C31B" w14:textId="77777777" w:rsidR="009B4180" w:rsidRPr="009E3F29" w:rsidRDefault="009B4180" w:rsidP="009B4180">
      <w:pPr>
        <w:rPr>
          <w:b/>
          <w:color w:val="000000"/>
          <w:sz w:val="18"/>
          <w:szCs w:val="18"/>
        </w:rPr>
      </w:pPr>
      <w:r w:rsidRPr="009E3F29">
        <w:rPr>
          <w:b/>
          <w:color w:val="000000"/>
          <w:sz w:val="18"/>
          <w:szCs w:val="18"/>
        </w:rPr>
        <w:t>Der er kun åben for ind og udlevering i nedenstående tidsrum:</w:t>
      </w:r>
    </w:p>
    <w:p w14:paraId="07A79E4E" w14:textId="7F46A51D" w:rsidR="009B4180" w:rsidRPr="00B72EC4" w:rsidRDefault="00D77F64" w:rsidP="009B4180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  <w:r w:rsidRPr="00B72EC4">
        <w:rPr>
          <w:spacing w:val="-2"/>
          <w:sz w:val="18"/>
          <w:szCs w:val="18"/>
        </w:rPr>
        <w:t>Fredag d. 10. september 2021</w:t>
      </w:r>
      <w:r w:rsidR="009B4180" w:rsidRPr="00B72EC4">
        <w:rPr>
          <w:spacing w:val="-2"/>
          <w:sz w:val="18"/>
          <w:szCs w:val="18"/>
        </w:rPr>
        <w:t xml:space="preserve"> – kl. 18.00 -19.00</w:t>
      </w:r>
    </w:p>
    <w:p w14:paraId="4470D25B" w14:textId="6F14D17E" w:rsidR="009B4180" w:rsidRPr="00B72EC4" w:rsidRDefault="00D77F64" w:rsidP="009B4180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  <w:r w:rsidRPr="00B72EC4">
        <w:rPr>
          <w:spacing w:val="-2"/>
          <w:sz w:val="18"/>
          <w:szCs w:val="18"/>
        </w:rPr>
        <w:t>Lørdag d. 11. september 2021</w:t>
      </w:r>
      <w:r w:rsidR="009B4180" w:rsidRPr="00B72EC4">
        <w:rPr>
          <w:spacing w:val="-2"/>
          <w:sz w:val="18"/>
          <w:szCs w:val="18"/>
        </w:rPr>
        <w:t xml:space="preserve"> – kl. 08.15 – 18.00  </w:t>
      </w:r>
    </w:p>
    <w:p w14:paraId="3742B37E" w14:textId="42528D6A" w:rsidR="009B4180" w:rsidRPr="00B72EC4" w:rsidRDefault="009B4180" w:rsidP="009B4180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  <w:r w:rsidRPr="00B72EC4">
        <w:rPr>
          <w:spacing w:val="-2"/>
          <w:sz w:val="18"/>
          <w:szCs w:val="18"/>
        </w:rPr>
        <w:t xml:space="preserve">Søndag </w:t>
      </w:r>
      <w:r w:rsidR="00D77F64" w:rsidRPr="00B72EC4">
        <w:rPr>
          <w:spacing w:val="-2"/>
          <w:sz w:val="18"/>
          <w:szCs w:val="18"/>
        </w:rPr>
        <w:t>d. 12. september 2021</w:t>
      </w:r>
      <w:r w:rsidRPr="00B72EC4">
        <w:rPr>
          <w:spacing w:val="-2"/>
          <w:sz w:val="18"/>
          <w:szCs w:val="18"/>
        </w:rPr>
        <w:t xml:space="preserve"> – kl. 08.15 – 16.45</w:t>
      </w:r>
    </w:p>
    <w:p w14:paraId="78CA0439" w14:textId="77777777" w:rsidR="00D513DD" w:rsidRPr="00B72EC4" w:rsidRDefault="00D513DD" w:rsidP="00D513DD">
      <w:pPr>
        <w:spacing w:line="240" w:lineRule="auto"/>
        <w:rPr>
          <w:b/>
          <w:color w:val="000000"/>
          <w:sz w:val="18"/>
          <w:szCs w:val="18"/>
        </w:rPr>
      </w:pPr>
    </w:p>
    <w:p w14:paraId="741F3B25" w14:textId="4640BC89" w:rsidR="00931FEC" w:rsidRPr="00B72EC4" w:rsidRDefault="00796FC7" w:rsidP="004C023C">
      <w:pPr>
        <w:spacing w:line="240" w:lineRule="auto"/>
        <w:rPr>
          <w:b/>
          <w:color w:val="000000"/>
          <w:sz w:val="18"/>
          <w:szCs w:val="18"/>
        </w:rPr>
      </w:pPr>
      <w:r w:rsidRPr="00B72EC4">
        <w:rPr>
          <w:b/>
          <w:color w:val="000000"/>
          <w:sz w:val="18"/>
          <w:szCs w:val="18"/>
        </w:rPr>
        <w:t>Der er kun åben for ind og udlevering i nedenstående tidsrum:</w:t>
      </w:r>
    </w:p>
    <w:p w14:paraId="27F81C92" w14:textId="76495C4F" w:rsidR="00796FC7" w:rsidRPr="00B72EC4" w:rsidRDefault="00D77F64" w:rsidP="00796FC7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spacing w:val="-2"/>
          <w:sz w:val="18"/>
          <w:szCs w:val="18"/>
        </w:rPr>
      </w:pPr>
      <w:r w:rsidRPr="00B72EC4">
        <w:rPr>
          <w:spacing w:val="-2"/>
          <w:sz w:val="18"/>
          <w:szCs w:val="18"/>
        </w:rPr>
        <w:t>Fredag d. 24</w:t>
      </w:r>
      <w:r w:rsidR="00796FC7" w:rsidRPr="00B72EC4">
        <w:rPr>
          <w:spacing w:val="-2"/>
          <w:sz w:val="18"/>
          <w:szCs w:val="18"/>
        </w:rPr>
        <w:t>. september 202</w:t>
      </w:r>
      <w:r w:rsidRPr="00B72EC4">
        <w:rPr>
          <w:spacing w:val="-2"/>
          <w:sz w:val="18"/>
          <w:szCs w:val="18"/>
        </w:rPr>
        <w:t>1</w:t>
      </w:r>
      <w:r w:rsidR="00796FC7" w:rsidRPr="00B72EC4">
        <w:rPr>
          <w:spacing w:val="-2"/>
          <w:sz w:val="18"/>
          <w:szCs w:val="18"/>
        </w:rPr>
        <w:t xml:space="preserve"> – kl. 18.00-19.00</w:t>
      </w:r>
    </w:p>
    <w:p w14:paraId="746CD51E" w14:textId="1F255D17" w:rsidR="00796FC7" w:rsidRPr="00B72EC4" w:rsidRDefault="00796FC7" w:rsidP="00796FC7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spacing w:val="-2"/>
          <w:sz w:val="18"/>
          <w:szCs w:val="18"/>
        </w:rPr>
      </w:pPr>
      <w:r w:rsidRPr="00B72EC4">
        <w:rPr>
          <w:spacing w:val="-2"/>
          <w:sz w:val="18"/>
          <w:szCs w:val="18"/>
        </w:rPr>
        <w:t>Lørdag d. 2</w:t>
      </w:r>
      <w:r w:rsidR="00D77F64" w:rsidRPr="00B72EC4">
        <w:rPr>
          <w:spacing w:val="-2"/>
          <w:sz w:val="18"/>
          <w:szCs w:val="18"/>
        </w:rPr>
        <w:t>5. september 2021</w:t>
      </w:r>
      <w:r w:rsidRPr="00B72EC4">
        <w:rPr>
          <w:spacing w:val="-2"/>
          <w:sz w:val="18"/>
          <w:szCs w:val="18"/>
        </w:rPr>
        <w:t xml:space="preserve"> – kl. 08.15-18.45 </w:t>
      </w:r>
    </w:p>
    <w:p w14:paraId="0E38D610" w14:textId="0CF1B758" w:rsidR="00796FC7" w:rsidRPr="009E3F29" w:rsidRDefault="00796FC7" w:rsidP="00796FC7">
      <w:pPr>
        <w:tabs>
          <w:tab w:val="left" w:pos="-1152"/>
          <w:tab w:val="left" w:pos="0"/>
          <w:tab w:val="left" w:pos="288"/>
          <w:tab w:val="left" w:pos="5245"/>
          <w:tab w:val="left" w:pos="9792"/>
        </w:tabs>
        <w:spacing w:line="240" w:lineRule="auto"/>
        <w:rPr>
          <w:spacing w:val="-2"/>
          <w:sz w:val="18"/>
          <w:szCs w:val="18"/>
        </w:rPr>
      </w:pPr>
      <w:r w:rsidRPr="00B72EC4">
        <w:rPr>
          <w:spacing w:val="-2"/>
          <w:sz w:val="18"/>
          <w:szCs w:val="18"/>
        </w:rPr>
        <w:t>Søndag d.2</w:t>
      </w:r>
      <w:r w:rsidR="00D77F64" w:rsidRPr="00B72EC4">
        <w:rPr>
          <w:spacing w:val="-2"/>
          <w:sz w:val="18"/>
          <w:szCs w:val="18"/>
        </w:rPr>
        <w:t>6. september 2021</w:t>
      </w:r>
      <w:r w:rsidRPr="00B72EC4">
        <w:rPr>
          <w:spacing w:val="-2"/>
          <w:sz w:val="18"/>
          <w:szCs w:val="18"/>
        </w:rPr>
        <w:t xml:space="preserve"> – kl. 08.15-16.00</w:t>
      </w:r>
    </w:p>
    <w:p w14:paraId="493D3F90" w14:textId="77777777" w:rsidR="0086687C" w:rsidRPr="009E3F29" w:rsidRDefault="0086687C" w:rsidP="005E32B2">
      <w:pPr>
        <w:spacing w:line="240" w:lineRule="auto"/>
        <w:rPr>
          <w:sz w:val="18"/>
          <w:szCs w:val="18"/>
        </w:rPr>
      </w:pPr>
    </w:p>
    <w:p w14:paraId="3E29857C" w14:textId="77777777" w:rsidR="000F7093" w:rsidRPr="009E3F29" w:rsidRDefault="000F7093" w:rsidP="005E32B2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spacing w:val="-2"/>
          <w:sz w:val="18"/>
          <w:szCs w:val="18"/>
        </w:rPr>
      </w:pPr>
    </w:p>
    <w:p w14:paraId="7EC920AC" w14:textId="77777777" w:rsidR="001758A4" w:rsidRPr="009E3F29" w:rsidRDefault="001758A4" w:rsidP="005E32B2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spacing w:val="-2"/>
          <w:sz w:val="18"/>
          <w:szCs w:val="18"/>
          <w:u w:val="single"/>
        </w:rPr>
      </w:pPr>
      <w:r w:rsidRPr="009E3F29">
        <w:rPr>
          <w:b/>
          <w:spacing w:val="-2"/>
          <w:sz w:val="18"/>
          <w:szCs w:val="18"/>
          <w:u w:val="single"/>
        </w:rPr>
        <w:t>Øvrig information:</w:t>
      </w:r>
    </w:p>
    <w:p w14:paraId="02794764" w14:textId="4E99F806" w:rsidR="00973855" w:rsidRPr="009E3F29" w:rsidRDefault="00973855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  <w:r w:rsidRPr="009E3F29">
        <w:rPr>
          <w:spacing w:val="-2"/>
          <w:sz w:val="18"/>
          <w:szCs w:val="18"/>
        </w:rPr>
        <w:t xml:space="preserve">DGI medarbejdere vil under stævnet tage billeder i stævneområdet, som senere vil kunne blive brugt på hjemmesider, </w:t>
      </w:r>
      <w:r w:rsidR="00302859" w:rsidRPr="009E3F29">
        <w:rPr>
          <w:spacing w:val="-2"/>
          <w:sz w:val="18"/>
          <w:szCs w:val="18"/>
        </w:rPr>
        <w:t xml:space="preserve">digitaleplatforme, </w:t>
      </w:r>
      <w:r w:rsidRPr="009E3F29">
        <w:rPr>
          <w:spacing w:val="-2"/>
          <w:sz w:val="18"/>
          <w:szCs w:val="18"/>
        </w:rPr>
        <w:t>brochure og andet materiale publiceret af DGI.</w:t>
      </w:r>
    </w:p>
    <w:p w14:paraId="03CCE6EF" w14:textId="75CB715B" w:rsidR="00413B45" w:rsidRPr="009E3F29" w:rsidRDefault="00413B45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18C8ABFE" w14:textId="7D0DBD7D" w:rsidR="00411B1B" w:rsidRPr="009E3F29" w:rsidRDefault="00411B1B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132B6EBB" w14:textId="55508136" w:rsidR="00411B1B" w:rsidRPr="009E3F29" w:rsidRDefault="00411B1B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0C79C94A" w14:textId="00C1A921" w:rsidR="00411B1B" w:rsidRPr="009E3F29" w:rsidRDefault="00411B1B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2081FF14" w14:textId="72152BB2" w:rsidR="00411B1B" w:rsidRPr="009E3F29" w:rsidRDefault="00411B1B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313A2FFF" w14:textId="31E7B820" w:rsidR="00411B1B" w:rsidRPr="009E3F29" w:rsidRDefault="00411B1B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218F797F" w14:textId="2C890E01" w:rsidR="00411B1B" w:rsidRPr="009E3F29" w:rsidRDefault="00411B1B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20EB0E90" w14:textId="4CD4A48D" w:rsidR="00411B1B" w:rsidRPr="009E3F29" w:rsidRDefault="00411B1B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14B99BE1" w14:textId="55352268" w:rsidR="00411B1B" w:rsidRPr="009E3F29" w:rsidRDefault="00411B1B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7275C605" w14:textId="65E82006" w:rsidR="00411B1B" w:rsidRPr="009E3F29" w:rsidRDefault="00411B1B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1521669E" w14:textId="39E2B01A" w:rsidR="00411B1B" w:rsidRPr="009E3F29" w:rsidRDefault="00411B1B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488AABC3" w14:textId="1038247D" w:rsidR="00411B1B" w:rsidRPr="009E3F29" w:rsidRDefault="00411B1B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54DC8D4D" w14:textId="0419A5FE" w:rsidR="00411B1B" w:rsidRPr="009E3F29" w:rsidRDefault="00411B1B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6701C588" w14:textId="4A3B2EAC" w:rsidR="00411B1B" w:rsidRPr="009E3F29" w:rsidRDefault="00411B1B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5B7A64C9" w14:textId="1FCCD8CC" w:rsidR="00411B1B" w:rsidRPr="009E3F29" w:rsidRDefault="00411B1B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10A5D7AA" w14:textId="218A9413" w:rsidR="00411B1B" w:rsidRPr="009E3F29" w:rsidRDefault="00411B1B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5C5F6D4D" w14:textId="69000303" w:rsidR="00411B1B" w:rsidRPr="009E3F29" w:rsidRDefault="00411B1B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40806CC5" w14:textId="0E85427A" w:rsidR="00411B1B" w:rsidRPr="009E3F29" w:rsidRDefault="00411B1B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2953EC5B" w14:textId="601E788D" w:rsidR="00411B1B" w:rsidRPr="009E3F29" w:rsidRDefault="00411B1B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0C03ADF7" w14:textId="51AD74CD" w:rsidR="00411B1B" w:rsidRPr="009E3F29" w:rsidRDefault="00411B1B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0666B6D7" w14:textId="4A604DA0" w:rsidR="00411B1B" w:rsidRPr="009E3F29" w:rsidRDefault="00411B1B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6B8EE264" w14:textId="3F5A0288" w:rsidR="00411B1B" w:rsidRPr="009E3F29" w:rsidRDefault="00411B1B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7B1FF29F" w14:textId="37F0C0B2" w:rsidR="00411B1B" w:rsidRPr="009E3F29" w:rsidRDefault="00411B1B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2A1D3B6A" w14:textId="435DB307" w:rsidR="00411B1B" w:rsidRPr="009E3F29" w:rsidRDefault="00411B1B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7CA9DA32" w14:textId="3086A738" w:rsidR="00411B1B" w:rsidRPr="009E3F29" w:rsidRDefault="00411B1B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38C9D09B" w14:textId="4D356950" w:rsidR="00411B1B" w:rsidRPr="009E3F29" w:rsidRDefault="00411B1B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1515F769" w14:textId="18D4D278" w:rsidR="00411B1B" w:rsidRPr="009E3F29" w:rsidRDefault="00411B1B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379AF2ED" w14:textId="1F9A85CF" w:rsidR="00411B1B" w:rsidRPr="009E3F29" w:rsidRDefault="00411B1B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1EB77BE8" w14:textId="7AFC8139" w:rsidR="007C52AE" w:rsidRPr="009E3F29" w:rsidRDefault="007C52AE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43F67147" w14:textId="1EBD4A46" w:rsidR="006C6728" w:rsidRPr="009E3F29" w:rsidRDefault="006C6728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5ED71514" w14:textId="2E76A69E" w:rsidR="006C6728" w:rsidRPr="009E3F29" w:rsidRDefault="006C6728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3B00D8B7" w14:textId="77777777" w:rsidR="00411B1B" w:rsidRPr="009E3F29" w:rsidRDefault="00411B1B" w:rsidP="0097385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0E0C2E80" w14:textId="77777777" w:rsidR="00411B1B" w:rsidRPr="009E3F29" w:rsidRDefault="00411B1B" w:rsidP="00411B1B">
      <w:pPr>
        <w:rPr>
          <w:rFonts w:cs="Arial"/>
          <w:b/>
          <w:color w:val="000000"/>
          <w:sz w:val="18"/>
          <w:szCs w:val="18"/>
          <w:u w:val="single"/>
        </w:rPr>
      </w:pPr>
      <w:r w:rsidRPr="009E3F29">
        <w:rPr>
          <w:rFonts w:cs="Arial"/>
          <w:b/>
          <w:color w:val="000000"/>
          <w:sz w:val="18"/>
          <w:szCs w:val="18"/>
          <w:u w:val="single"/>
        </w:rPr>
        <w:t>Tilmelding - vedrørende skydetider og hold:</w:t>
      </w:r>
    </w:p>
    <w:p w14:paraId="04609EA6" w14:textId="77777777" w:rsidR="00411B1B" w:rsidRPr="009E3F29" w:rsidRDefault="00411B1B" w:rsidP="00411B1B">
      <w:pPr>
        <w:rPr>
          <w:rFonts w:cs="Arial"/>
          <w:b/>
          <w:color w:val="000000"/>
          <w:sz w:val="18"/>
          <w:szCs w:val="18"/>
          <w:u w:val="single"/>
        </w:rPr>
      </w:pPr>
    </w:p>
    <w:p w14:paraId="09B2F7FC" w14:textId="3165824F" w:rsidR="00411B1B" w:rsidRPr="009E3F29" w:rsidRDefault="00411B1B" w:rsidP="00411B1B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z w:val="18"/>
          <w:szCs w:val="18"/>
        </w:rPr>
      </w:pPr>
      <w:r w:rsidRPr="009E3F29">
        <w:rPr>
          <w:color w:val="000000"/>
          <w:sz w:val="18"/>
          <w:szCs w:val="18"/>
        </w:rPr>
        <w:t xml:space="preserve">Tilmeldingsfrister ifm. Skydetider, overnatning og fællesmiddag fremgår af særskilt </w:t>
      </w:r>
    </w:p>
    <w:p w14:paraId="31E0426F" w14:textId="7A0B6662" w:rsidR="00411B1B" w:rsidRPr="009E3F29" w:rsidRDefault="00411B1B" w:rsidP="00411B1B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z w:val="18"/>
          <w:szCs w:val="18"/>
        </w:rPr>
      </w:pPr>
      <w:r w:rsidRPr="009E3F29">
        <w:rPr>
          <w:sz w:val="18"/>
          <w:szCs w:val="18"/>
        </w:rPr>
        <w:t>TIDSPLAN</w:t>
      </w:r>
      <w:r w:rsidRPr="009E3F29">
        <w:rPr>
          <w:color w:val="000000"/>
          <w:sz w:val="18"/>
          <w:szCs w:val="18"/>
        </w:rPr>
        <w:t xml:space="preserve"> tilsendt landsdelsforeningerne.</w:t>
      </w:r>
    </w:p>
    <w:p w14:paraId="03616588" w14:textId="77777777" w:rsidR="00411B1B" w:rsidRPr="009E3F29" w:rsidRDefault="00411B1B" w:rsidP="00411B1B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z w:val="18"/>
          <w:szCs w:val="18"/>
        </w:rPr>
      </w:pPr>
    </w:p>
    <w:p w14:paraId="4A80D7A4" w14:textId="3D37467A" w:rsidR="00411B1B" w:rsidRPr="009E3F29" w:rsidRDefault="00411B1B" w:rsidP="00411B1B">
      <w:pPr>
        <w:tabs>
          <w:tab w:val="left" w:pos="-1152"/>
        </w:tabs>
        <w:ind w:right="-1"/>
        <w:rPr>
          <w:color w:val="000000"/>
          <w:sz w:val="18"/>
          <w:szCs w:val="18"/>
        </w:rPr>
      </w:pPr>
      <w:r w:rsidRPr="009E3F29">
        <w:rPr>
          <w:color w:val="000000"/>
          <w:sz w:val="18"/>
          <w:szCs w:val="18"/>
        </w:rPr>
        <w:t>Skydetilmeldli</w:t>
      </w:r>
      <w:r w:rsidR="00D77F64">
        <w:rPr>
          <w:color w:val="000000"/>
          <w:sz w:val="18"/>
          <w:szCs w:val="18"/>
        </w:rPr>
        <w:t xml:space="preserve">ng.dk bliver åbent </w:t>
      </w:r>
      <w:r w:rsidR="00D77F64" w:rsidRPr="00344675">
        <w:rPr>
          <w:color w:val="000000"/>
          <w:sz w:val="18"/>
          <w:szCs w:val="18"/>
        </w:rPr>
        <w:t xml:space="preserve">ultimo </w:t>
      </w:r>
      <w:r w:rsidR="00E90229" w:rsidRPr="00344675">
        <w:rPr>
          <w:color w:val="000000"/>
          <w:sz w:val="18"/>
          <w:szCs w:val="18"/>
        </w:rPr>
        <w:t>uge 3</w:t>
      </w:r>
      <w:r w:rsidR="00344675" w:rsidRPr="00344675">
        <w:rPr>
          <w:color w:val="000000"/>
          <w:sz w:val="18"/>
          <w:szCs w:val="18"/>
        </w:rPr>
        <w:t>3</w:t>
      </w:r>
      <w:r w:rsidR="00344675">
        <w:rPr>
          <w:color w:val="000000"/>
          <w:sz w:val="18"/>
          <w:szCs w:val="18"/>
        </w:rPr>
        <w:t xml:space="preserve"> </w:t>
      </w:r>
      <w:r w:rsidRPr="009E3F29">
        <w:rPr>
          <w:color w:val="000000"/>
          <w:sz w:val="18"/>
          <w:szCs w:val="18"/>
        </w:rPr>
        <w:t xml:space="preserve">for tilmelding </w:t>
      </w:r>
      <w:r w:rsidRPr="009E3F29">
        <w:rPr>
          <w:b/>
          <w:color w:val="000000"/>
          <w:sz w:val="18"/>
          <w:szCs w:val="18"/>
        </w:rPr>
        <w:t>på landsdelsniveau.</w:t>
      </w:r>
      <w:r w:rsidRPr="009E3F29">
        <w:rPr>
          <w:color w:val="000000"/>
          <w:sz w:val="18"/>
          <w:szCs w:val="18"/>
        </w:rPr>
        <w:t xml:space="preserve"> </w:t>
      </w:r>
    </w:p>
    <w:p w14:paraId="4BDD821F" w14:textId="77777777" w:rsidR="00411B1B" w:rsidRPr="009E3F29" w:rsidRDefault="00411B1B" w:rsidP="00411B1B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z w:val="18"/>
          <w:szCs w:val="18"/>
        </w:rPr>
      </w:pPr>
    </w:p>
    <w:p w14:paraId="0BD5CD69" w14:textId="77777777" w:rsidR="00411B1B" w:rsidRPr="009E3F29" w:rsidRDefault="00411B1B" w:rsidP="00411B1B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z w:val="18"/>
          <w:szCs w:val="18"/>
        </w:rPr>
      </w:pPr>
    </w:p>
    <w:p w14:paraId="2435E912" w14:textId="77777777" w:rsidR="00411B1B" w:rsidRPr="009E3F29" w:rsidRDefault="00411B1B" w:rsidP="00411B1B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z w:val="18"/>
          <w:szCs w:val="18"/>
          <w:u w:val="single"/>
        </w:rPr>
      </w:pPr>
      <w:r w:rsidRPr="009E3F29">
        <w:rPr>
          <w:b/>
          <w:color w:val="000000"/>
          <w:sz w:val="18"/>
          <w:szCs w:val="18"/>
          <w:u w:val="single"/>
        </w:rPr>
        <w:t>Skydetider</w:t>
      </w:r>
    </w:p>
    <w:p w14:paraId="433B2CA8" w14:textId="77777777" w:rsidR="00411B1B" w:rsidRPr="009E3F29" w:rsidRDefault="00411B1B" w:rsidP="00411B1B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z w:val="18"/>
          <w:szCs w:val="18"/>
          <w:u w:val="single"/>
        </w:rPr>
      </w:pPr>
    </w:p>
    <w:p w14:paraId="5B4431E8" w14:textId="77777777" w:rsidR="00411B1B" w:rsidRPr="009E3F29" w:rsidRDefault="00411B1B" w:rsidP="00411B1B">
      <w:pPr>
        <w:jc w:val="both"/>
        <w:rPr>
          <w:rFonts w:cs="Arial"/>
          <w:sz w:val="18"/>
          <w:szCs w:val="18"/>
        </w:rPr>
      </w:pPr>
      <w:r w:rsidRPr="009E3F29">
        <w:rPr>
          <w:rFonts w:cs="Arial"/>
          <w:sz w:val="18"/>
          <w:szCs w:val="18"/>
        </w:rPr>
        <w:t xml:space="preserve">Det er fortsat alene landsdelene som kan tilmelde skytter. For DM Pistol er der ikke bloktider, hvorfor skydetiderne er til fri disposition, og dermed efter ”først til mølle” princippet. </w:t>
      </w:r>
    </w:p>
    <w:p w14:paraId="6F04852F" w14:textId="77777777" w:rsidR="00411B1B" w:rsidRPr="009E3F29" w:rsidRDefault="00411B1B" w:rsidP="00411B1B">
      <w:pPr>
        <w:jc w:val="both"/>
        <w:rPr>
          <w:rFonts w:cs="Arial"/>
          <w:sz w:val="18"/>
          <w:szCs w:val="18"/>
        </w:rPr>
      </w:pPr>
    </w:p>
    <w:p w14:paraId="393B38DA" w14:textId="51926744" w:rsidR="00411B1B" w:rsidRPr="009E3F29" w:rsidRDefault="00411B1B" w:rsidP="00411B1B">
      <w:pPr>
        <w:jc w:val="both"/>
        <w:rPr>
          <w:color w:val="000000"/>
          <w:sz w:val="18"/>
          <w:szCs w:val="18"/>
        </w:rPr>
      </w:pPr>
      <w:r w:rsidRPr="009E3F29">
        <w:rPr>
          <w:color w:val="000000"/>
          <w:sz w:val="18"/>
          <w:szCs w:val="18"/>
        </w:rPr>
        <w:t>Skydetider ud over kan ikke forventes imødekommet på forhånd.</w:t>
      </w:r>
    </w:p>
    <w:p w14:paraId="43E7FE21" w14:textId="5C08A54A" w:rsidR="00411B1B" w:rsidRPr="009E3F29" w:rsidRDefault="00411B1B" w:rsidP="00411B1B">
      <w:pPr>
        <w:tabs>
          <w:tab w:val="left" w:pos="-1152"/>
        </w:tabs>
        <w:ind w:right="-1"/>
        <w:rPr>
          <w:color w:val="000000"/>
          <w:sz w:val="18"/>
          <w:szCs w:val="18"/>
        </w:rPr>
      </w:pPr>
    </w:p>
    <w:p w14:paraId="54143DB8" w14:textId="77777777" w:rsidR="00411B1B" w:rsidRPr="009E3F29" w:rsidRDefault="00411B1B" w:rsidP="00411B1B">
      <w:pPr>
        <w:tabs>
          <w:tab w:val="left" w:pos="-1152"/>
        </w:tabs>
        <w:ind w:right="-1"/>
        <w:rPr>
          <w:color w:val="000000"/>
          <w:sz w:val="18"/>
          <w:szCs w:val="18"/>
        </w:rPr>
      </w:pPr>
    </w:p>
    <w:p w14:paraId="2790A5B8" w14:textId="77777777" w:rsidR="00411B1B" w:rsidRPr="009E3F29" w:rsidRDefault="00411B1B" w:rsidP="00411B1B">
      <w:pPr>
        <w:ind w:right="-1"/>
        <w:rPr>
          <w:color w:val="000000"/>
          <w:sz w:val="18"/>
          <w:szCs w:val="18"/>
        </w:rPr>
      </w:pPr>
      <w:r w:rsidRPr="009E3F29">
        <w:rPr>
          <w:color w:val="000000"/>
          <w:sz w:val="18"/>
          <w:szCs w:val="18"/>
        </w:rPr>
        <w:t>Landsdelsforeningerne sørger for udsendelse af tildelte skydetider og banenumre til deltagerne foreninger.</w:t>
      </w:r>
    </w:p>
    <w:p w14:paraId="73325091" w14:textId="77777777" w:rsidR="00411B1B" w:rsidRPr="009E3F29" w:rsidRDefault="00411B1B" w:rsidP="00411B1B">
      <w:pPr>
        <w:rPr>
          <w:rFonts w:cs="Arial"/>
          <w:color w:val="000000"/>
          <w:sz w:val="18"/>
          <w:szCs w:val="18"/>
        </w:rPr>
      </w:pPr>
      <w:r w:rsidRPr="009E3F29">
        <w:rPr>
          <w:rFonts w:cs="Arial"/>
          <w:color w:val="000000"/>
          <w:sz w:val="18"/>
          <w:szCs w:val="18"/>
        </w:rPr>
        <w:t>Skydetider baseret på tilmeldingerne ved tilmeldingsfristens afslutning kan følges på</w:t>
      </w:r>
    </w:p>
    <w:p w14:paraId="6C49CAE0" w14:textId="77777777" w:rsidR="00411B1B" w:rsidRPr="009E3F29" w:rsidRDefault="00B82156" w:rsidP="00411B1B">
      <w:pPr>
        <w:rPr>
          <w:rFonts w:cs="Arial"/>
          <w:sz w:val="18"/>
          <w:szCs w:val="18"/>
        </w:rPr>
      </w:pPr>
      <w:hyperlink r:id="rId13" w:history="1">
        <w:r w:rsidR="00411B1B" w:rsidRPr="009E3F29">
          <w:rPr>
            <w:rStyle w:val="Hyperlink"/>
            <w:rFonts w:cs="Arial"/>
            <w:sz w:val="18"/>
            <w:szCs w:val="18"/>
          </w:rPr>
          <w:t>http://skydetilmelding.dgi.dk/</w:t>
        </w:r>
      </w:hyperlink>
    </w:p>
    <w:p w14:paraId="65F8EB7C" w14:textId="6BD611A7" w:rsidR="00411B1B" w:rsidRPr="009E3F29" w:rsidRDefault="00411B1B" w:rsidP="00411B1B">
      <w:pPr>
        <w:rPr>
          <w:rFonts w:cs="Arial"/>
          <w:color w:val="000000"/>
          <w:sz w:val="18"/>
          <w:szCs w:val="18"/>
        </w:rPr>
      </w:pPr>
    </w:p>
    <w:p w14:paraId="0E702FD4" w14:textId="77777777" w:rsidR="00411B1B" w:rsidRPr="009E3F29" w:rsidRDefault="00411B1B" w:rsidP="00411B1B">
      <w:pPr>
        <w:rPr>
          <w:rFonts w:cs="Arial"/>
          <w:color w:val="000000"/>
          <w:sz w:val="18"/>
          <w:szCs w:val="18"/>
        </w:rPr>
      </w:pPr>
    </w:p>
    <w:p w14:paraId="196ED47B" w14:textId="77777777" w:rsidR="00411B1B" w:rsidRPr="009E3F29" w:rsidRDefault="00411B1B" w:rsidP="00411B1B">
      <w:pPr>
        <w:rPr>
          <w:rFonts w:cs="Arial"/>
          <w:color w:val="000000"/>
          <w:sz w:val="18"/>
          <w:szCs w:val="18"/>
        </w:rPr>
      </w:pPr>
    </w:p>
    <w:p w14:paraId="4BDA43C1" w14:textId="77777777" w:rsidR="00411B1B" w:rsidRPr="009E3F29" w:rsidRDefault="00411B1B" w:rsidP="00411B1B">
      <w:pPr>
        <w:rPr>
          <w:rFonts w:cs="Arial"/>
          <w:b/>
          <w:color w:val="000000"/>
          <w:sz w:val="18"/>
          <w:szCs w:val="18"/>
          <w:u w:val="single"/>
        </w:rPr>
      </w:pPr>
      <w:r w:rsidRPr="009E3F29">
        <w:rPr>
          <w:rFonts w:cs="Arial"/>
          <w:b/>
          <w:color w:val="000000"/>
          <w:sz w:val="18"/>
          <w:szCs w:val="18"/>
          <w:u w:val="single"/>
        </w:rPr>
        <w:t>Hold tilmeldinger</w:t>
      </w:r>
    </w:p>
    <w:p w14:paraId="0F66317C" w14:textId="77777777" w:rsidR="00411B1B" w:rsidRPr="009E3F29" w:rsidRDefault="00411B1B" w:rsidP="00411B1B">
      <w:pPr>
        <w:rPr>
          <w:rFonts w:cs="Arial"/>
          <w:b/>
          <w:color w:val="000000"/>
          <w:sz w:val="18"/>
          <w:szCs w:val="18"/>
          <w:u w:val="single"/>
        </w:rPr>
      </w:pPr>
    </w:p>
    <w:p w14:paraId="5E852AE0" w14:textId="77777777" w:rsidR="00411B1B" w:rsidRPr="009E3F29" w:rsidRDefault="00411B1B" w:rsidP="00411B1B">
      <w:pPr>
        <w:rPr>
          <w:rFonts w:cs="Arial"/>
          <w:b/>
          <w:color w:val="000000"/>
          <w:sz w:val="18"/>
          <w:szCs w:val="18"/>
        </w:rPr>
      </w:pPr>
      <w:r w:rsidRPr="009E3F29">
        <w:rPr>
          <w:rFonts w:cs="Arial"/>
          <w:b/>
          <w:color w:val="000000"/>
          <w:sz w:val="18"/>
          <w:szCs w:val="18"/>
        </w:rPr>
        <w:t>Foreningshold</w:t>
      </w:r>
    </w:p>
    <w:p w14:paraId="35CAC27F" w14:textId="77777777" w:rsidR="00411B1B" w:rsidRPr="009E3F29" w:rsidRDefault="00411B1B" w:rsidP="00411B1B">
      <w:pPr>
        <w:rPr>
          <w:rStyle w:val="Hyperlink"/>
          <w:rFonts w:cs="Arial"/>
          <w:sz w:val="18"/>
          <w:szCs w:val="18"/>
        </w:rPr>
      </w:pPr>
      <w:r w:rsidRPr="009E3F29">
        <w:rPr>
          <w:rFonts w:cs="Arial"/>
          <w:color w:val="000000"/>
          <w:sz w:val="18"/>
          <w:szCs w:val="18"/>
        </w:rPr>
        <w:t xml:space="preserve">Landsdelenes tilmelding til </w:t>
      </w:r>
      <w:r w:rsidRPr="009E3F29">
        <w:rPr>
          <w:rFonts w:cs="Arial"/>
          <w:b/>
          <w:color w:val="000000"/>
          <w:sz w:val="18"/>
          <w:szCs w:val="18"/>
        </w:rPr>
        <w:t>foreningshold</w:t>
      </w:r>
      <w:r w:rsidRPr="009E3F29">
        <w:rPr>
          <w:rFonts w:cs="Arial"/>
          <w:color w:val="000000"/>
          <w:sz w:val="18"/>
          <w:szCs w:val="18"/>
        </w:rPr>
        <w:t xml:space="preserve"> kan registreres ved tilmeldingen på </w:t>
      </w:r>
      <w:hyperlink r:id="rId14" w:history="1">
        <w:r w:rsidRPr="009E3F29">
          <w:rPr>
            <w:rStyle w:val="Hyperlink"/>
            <w:rFonts w:cs="Arial"/>
            <w:sz w:val="18"/>
            <w:szCs w:val="18"/>
          </w:rPr>
          <w:t>http://skydetilmelding.dgi.dk/</w:t>
        </w:r>
      </w:hyperlink>
    </w:p>
    <w:p w14:paraId="3E9443ED" w14:textId="77777777" w:rsidR="00411B1B" w:rsidRPr="009E3F29" w:rsidRDefault="00411B1B" w:rsidP="00411B1B">
      <w:pPr>
        <w:rPr>
          <w:rFonts w:cs="Arial"/>
          <w:color w:val="000000"/>
          <w:sz w:val="18"/>
          <w:szCs w:val="18"/>
        </w:rPr>
      </w:pPr>
    </w:p>
    <w:p w14:paraId="58FEA101" w14:textId="77777777" w:rsidR="00411B1B" w:rsidRPr="009E3F29" w:rsidRDefault="00411B1B" w:rsidP="00411B1B">
      <w:pPr>
        <w:rPr>
          <w:rStyle w:val="Hyperlink"/>
          <w:rFonts w:cs="Arial"/>
          <w:sz w:val="18"/>
          <w:szCs w:val="18"/>
          <w:u w:val="none"/>
        </w:rPr>
      </w:pPr>
      <w:r w:rsidRPr="009E3F29">
        <w:rPr>
          <w:rStyle w:val="Hyperlink"/>
          <w:rFonts w:cs="Arial"/>
          <w:color w:val="auto"/>
          <w:sz w:val="18"/>
          <w:szCs w:val="18"/>
          <w:u w:val="none"/>
        </w:rPr>
        <w:t>(DGI Skydning opfordre LDF til at foreningshold registres ved tilmelding på Skydetilmeldingen)</w:t>
      </w:r>
    </w:p>
    <w:p w14:paraId="3B738F43" w14:textId="77777777" w:rsidR="00411B1B" w:rsidRPr="009E3F29" w:rsidRDefault="00411B1B" w:rsidP="00411B1B">
      <w:pPr>
        <w:rPr>
          <w:rStyle w:val="Hyperlink"/>
          <w:rFonts w:cs="Arial"/>
          <w:sz w:val="18"/>
          <w:szCs w:val="18"/>
          <w:u w:val="none"/>
        </w:rPr>
      </w:pPr>
    </w:p>
    <w:p w14:paraId="5B4BC665" w14:textId="77777777" w:rsidR="00411B1B" w:rsidRPr="009E3F29" w:rsidRDefault="00411B1B" w:rsidP="00411B1B">
      <w:pPr>
        <w:rPr>
          <w:rFonts w:cs="Arial"/>
          <w:sz w:val="18"/>
          <w:szCs w:val="18"/>
        </w:rPr>
      </w:pPr>
      <w:r w:rsidRPr="009E3F29">
        <w:rPr>
          <w:rFonts w:cs="Arial"/>
          <w:color w:val="000000"/>
          <w:sz w:val="18"/>
          <w:szCs w:val="18"/>
        </w:rPr>
        <w:t>Landsdelenes</w:t>
      </w:r>
      <w:r w:rsidRPr="009E3F29">
        <w:rPr>
          <w:rFonts w:cs="Arial"/>
          <w:sz w:val="18"/>
          <w:szCs w:val="18"/>
        </w:rPr>
        <w:t xml:space="preserve"> tilmelding af </w:t>
      </w:r>
      <w:r w:rsidRPr="009E3F29">
        <w:rPr>
          <w:rFonts w:cs="Arial"/>
          <w:b/>
          <w:sz w:val="18"/>
          <w:szCs w:val="18"/>
        </w:rPr>
        <w:t>foreningshold</w:t>
      </w:r>
      <w:r w:rsidRPr="009E3F29">
        <w:rPr>
          <w:rFonts w:cs="Arial"/>
          <w:sz w:val="18"/>
          <w:szCs w:val="18"/>
        </w:rPr>
        <w:t xml:space="preserve">, </w:t>
      </w:r>
      <w:r w:rsidRPr="009E3F29">
        <w:rPr>
          <w:rFonts w:cs="Arial"/>
          <w:sz w:val="18"/>
          <w:szCs w:val="18"/>
          <w:u w:val="single"/>
        </w:rPr>
        <w:t>skal</w:t>
      </w:r>
      <w:r w:rsidRPr="009E3F29">
        <w:rPr>
          <w:rFonts w:cs="Arial"/>
          <w:sz w:val="18"/>
          <w:szCs w:val="18"/>
        </w:rPr>
        <w:t xml:space="preserve"> desforuden være skriftlig og</w:t>
      </w:r>
    </w:p>
    <w:p w14:paraId="0506EE5B" w14:textId="77777777" w:rsidR="00411B1B" w:rsidRPr="009E3F29" w:rsidRDefault="00411B1B" w:rsidP="00411B1B">
      <w:pPr>
        <w:spacing w:line="276" w:lineRule="auto"/>
        <w:rPr>
          <w:rStyle w:val="Hyperlink"/>
          <w:sz w:val="18"/>
          <w:szCs w:val="18"/>
        </w:rPr>
      </w:pPr>
      <w:r w:rsidRPr="009E3F29">
        <w:rPr>
          <w:rFonts w:cs="Arial"/>
          <w:sz w:val="18"/>
          <w:szCs w:val="18"/>
        </w:rPr>
        <w:t xml:space="preserve">skytter på foreningshold </w:t>
      </w:r>
      <w:r w:rsidRPr="009E3F29">
        <w:rPr>
          <w:rFonts w:cs="Arial"/>
          <w:sz w:val="18"/>
          <w:szCs w:val="18"/>
          <w:u w:val="single"/>
        </w:rPr>
        <w:t>skal</w:t>
      </w:r>
      <w:r w:rsidRPr="009E3F29">
        <w:rPr>
          <w:rFonts w:cs="Arial"/>
          <w:b/>
          <w:sz w:val="18"/>
          <w:szCs w:val="18"/>
        </w:rPr>
        <w:t xml:space="preserve"> </w:t>
      </w:r>
      <w:r w:rsidRPr="009E3F29">
        <w:rPr>
          <w:rFonts w:cs="Arial"/>
          <w:sz w:val="18"/>
          <w:szCs w:val="18"/>
        </w:rPr>
        <w:t xml:space="preserve">forinden være tilmeldt på </w:t>
      </w:r>
      <w:r w:rsidRPr="009E3F29">
        <w:rPr>
          <w:rFonts w:cs="Arial"/>
          <w:color w:val="000000"/>
          <w:sz w:val="18"/>
          <w:szCs w:val="18"/>
        </w:rPr>
        <w:t xml:space="preserve"> </w:t>
      </w:r>
      <w:hyperlink r:id="rId15" w:history="1">
        <w:r w:rsidRPr="009E3F29">
          <w:rPr>
            <w:rStyle w:val="Hyperlink"/>
            <w:rFonts w:cs="Arial"/>
            <w:sz w:val="18"/>
            <w:szCs w:val="18"/>
          </w:rPr>
          <w:t>http://skydetilmelding.dgi.dk/</w:t>
        </w:r>
      </w:hyperlink>
    </w:p>
    <w:p w14:paraId="75F2CE7B" w14:textId="77777777" w:rsidR="00411B1B" w:rsidRPr="009E3F29" w:rsidRDefault="00411B1B" w:rsidP="00411B1B">
      <w:pPr>
        <w:rPr>
          <w:rStyle w:val="Hyperlink"/>
          <w:rFonts w:cs="Arial"/>
          <w:sz w:val="18"/>
          <w:szCs w:val="18"/>
        </w:rPr>
      </w:pPr>
    </w:p>
    <w:p w14:paraId="7EE83213" w14:textId="77777777" w:rsidR="00411B1B" w:rsidRPr="009E3F29" w:rsidRDefault="00411B1B" w:rsidP="00411B1B">
      <w:pPr>
        <w:rPr>
          <w:rFonts w:cs="Arial"/>
          <w:b/>
          <w:color w:val="000000"/>
          <w:sz w:val="18"/>
          <w:szCs w:val="18"/>
        </w:rPr>
      </w:pPr>
      <w:r w:rsidRPr="009E3F29">
        <w:rPr>
          <w:rFonts w:cs="Arial"/>
          <w:b/>
          <w:color w:val="000000"/>
          <w:sz w:val="18"/>
          <w:szCs w:val="18"/>
        </w:rPr>
        <w:t>Landsdelshold</w:t>
      </w:r>
    </w:p>
    <w:p w14:paraId="2CD60A99" w14:textId="77777777" w:rsidR="00411B1B" w:rsidRPr="009E3F29" w:rsidRDefault="00411B1B" w:rsidP="00411B1B">
      <w:pPr>
        <w:rPr>
          <w:rFonts w:cs="Arial"/>
          <w:b/>
          <w:sz w:val="18"/>
          <w:szCs w:val="18"/>
        </w:rPr>
      </w:pPr>
      <w:r w:rsidRPr="009E3F29">
        <w:rPr>
          <w:rFonts w:cs="Arial"/>
          <w:color w:val="000000"/>
          <w:sz w:val="18"/>
          <w:szCs w:val="18"/>
        </w:rPr>
        <w:t>Landsdelenes</w:t>
      </w:r>
      <w:r w:rsidRPr="009E3F29">
        <w:rPr>
          <w:rFonts w:cs="Arial"/>
          <w:sz w:val="18"/>
          <w:szCs w:val="18"/>
        </w:rPr>
        <w:t xml:space="preserve"> tilmelding til </w:t>
      </w:r>
      <w:r w:rsidRPr="009E3F29">
        <w:rPr>
          <w:rFonts w:cs="Arial"/>
          <w:b/>
          <w:sz w:val="18"/>
          <w:szCs w:val="18"/>
        </w:rPr>
        <w:t>Landsdelshold</w:t>
      </w:r>
      <w:r w:rsidRPr="009E3F29">
        <w:rPr>
          <w:rFonts w:cs="Arial"/>
          <w:sz w:val="18"/>
          <w:szCs w:val="18"/>
        </w:rPr>
        <w:t xml:space="preserve"> </w:t>
      </w:r>
      <w:r w:rsidRPr="009E3F29">
        <w:rPr>
          <w:rFonts w:cs="Arial"/>
          <w:sz w:val="18"/>
          <w:szCs w:val="18"/>
          <w:u w:val="single"/>
        </w:rPr>
        <w:t>skal</w:t>
      </w:r>
      <w:r w:rsidRPr="009E3F29">
        <w:rPr>
          <w:rFonts w:cs="Arial"/>
          <w:sz w:val="18"/>
          <w:szCs w:val="18"/>
        </w:rPr>
        <w:t xml:space="preserve"> være skriftlig.</w:t>
      </w:r>
    </w:p>
    <w:p w14:paraId="2A6167A0" w14:textId="77777777" w:rsidR="00411B1B" w:rsidRPr="009E3F29" w:rsidRDefault="00411B1B" w:rsidP="00411B1B">
      <w:pPr>
        <w:rPr>
          <w:rFonts w:cs="Arial"/>
          <w:b/>
          <w:sz w:val="18"/>
          <w:szCs w:val="18"/>
        </w:rPr>
      </w:pPr>
    </w:p>
    <w:p w14:paraId="75D12902" w14:textId="77777777" w:rsidR="00411B1B" w:rsidRPr="009E3F29" w:rsidRDefault="00411B1B" w:rsidP="00411B1B">
      <w:pPr>
        <w:rPr>
          <w:rFonts w:cs="Arial"/>
          <w:b/>
          <w:sz w:val="18"/>
          <w:szCs w:val="18"/>
        </w:rPr>
      </w:pPr>
      <w:r w:rsidRPr="009E3F29">
        <w:rPr>
          <w:rFonts w:cs="Arial"/>
          <w:b/>
          <w:sz w:val="18"/>
          <w:szCs w:val="18"/>
        </w:rPr>
        <w:t>Indsendelse af holdskemaer</w:t>
      </w:r>
    </w:p>
    <w:p w14:paraId="741F214B" w14:textId="77777777" w:rsidR="00411B1B" w:rsidRPr="009E3F29" w:rsidRDefault="00411B1B" w:rsidP="00411B1B">
      <w:pPr>
        <w:spacing w:line="276" w:lineRule="auto"/>
        <w:rPr>
          <w:rFonts w:cs="Arial"/>
          <w:color w:val="000000"/>
          <w:sz w:val="18"/>
          <w:szCs w:val="18"/>
        </w:rPr>
      </w:pPr>
      <w:r w:rsidRPr="009E3F29">
        <w:rPr>
          <w:rFonts w:cs="Arial"/>
          <w:color w:val="000000"/>
          <w:sz w:val="18"/>
          <w:szCs w:val="18"/>
        </w:rPr>
        <w:t xml:space="preserve">Holdtilmeldingsskemaerne sendes til DGI Skydning, så sent som muligt for at undgå for mange rettelser. </w:t>
      </w:r>
    </w:p>
    <w:p w14:paraId="694D25EA" w14:textId="6207F9D9" w:rsidR="00411B1B" w:rsidRPr="009E3F29" w:rsidRDefault="00411B1B" w:rsidP="00411B1B">
      <w:pPr>
        <w:spacing w:line="276" w:lineRule="auto"/>
        <w:rPr>
          <w:rFonts w:cs="Arial"/>
          <w:color w:val="000000"/>
          <w:sz w:val="18"/>
          <w:szCs w:val="18"/>
        </w:rPr>
      </w:pPr>
      <w:r w:rsidRPr="009E3F29">
        <w:rPr>
          <w:rFonts w:cs="Arial"/>
          <w:color w:val="000000"/>
          <w:sz w:val="18"/>
          <w:szCs w:val="18"/>
        </w:rPr>
        <w:t xml:space="preserve">Holdskemaerne skal være DGI skydning i hænde pr. mail </w:t>
      </w:r>
      <w:r w:rsidRPr="00B72EC4">
        <w:rPr>
          <w:rFonts w:cs="Arial"/>
          <w:b/>
          <w:color w:val="000000"/>
          <w:sz w:val="18"/>
          <w:szCs w:val="18"/>
        </w:rPr>
        <w:t>senest fre</w:t>
      </w:r>
      <w:r w:rsidR="00D77F64" w:rsidRPr="00B72EC4">
        <w:rPr>
          <w:rFonts w:cs="Arial"/>
          <w:b/>
          <w:color w:val="000000"/>
          <w:sz w:val="18"/>
          <w:szCs w:val="18"/>
        </w:rPr>
        <w:t>dag d. 10</w:t>
      </w:r>
      <w:r w:rsidRPr="00B72EC4">
        <w:rPr>
          <w:rFonts w:cs="Arial"/>
          <w:b/>
          <w:color w:val="000000"/>
          <w:sz w:val="18"/>
          <w:szCs w:val="18"/>
        </w:rPr>
        <w:t>. september kl</w:t>
      </w:r>
      <w:r w:rsidRPr="009E3F29">
        <w:rPr>
          <w:rFonts w:cs="Arial"/>
          <w:b/>
          <w:color w:val="000000"/>
          <w:sz w:val="18"/>
          <w:szCs w:val="18"/>
        </w:rPr>
        <w:t xml:space="preserve">. 08.00 </w:t>
      </w:r>
      <w:r w:rsidRPr="009E3F29">
        <w:rPr>
          <w:rFonts w:cs="Arial"/>
          <w:color w:val="000000"/>
          <w:sz w:val="18"/>
          <w:szCs w:val="18"/>
        </w:rPr>
        <w:t xml:space="preserve">og skal sendes til: </w:t>
      </w:r>
      <w:hyperlink r:id="rId16" w:history="1">
        <w:r w:rsidRPr="009E3F29">
          <w:rPr>
            <w:rStyle w:val="Hyperlink"/>
            <w:rFonts w:cs="Arial"/>
            <w:b/>
            <w:sz w:val="18"/>
            <w:szCs w:val="18"/>
          </w:rPr>
          <w:t>dm@dgi.dk</w:t>
        </w:r>
      </w:hyperlink>
      <w:r w:rsidRPr="009E3F29">
        <w:rPr>
          <w:rFonts w:cs="Arial"/>
          <w:color w:val="000000"/>
          <w:sz w:val="18"/>
          <w:szCs w:val="18"/>
        </w:rPr>
        <w:t xml:space="preserve"> </w:t>
      </w:r>
    </w:p>
    <w:p w14:paraId="4FB482F5" w14:textId="77777777" w:rsidR="00411B1B" w:rsidRPr="009E3F29" w:rsidRDefault="00411B1B" w:rsidP="00411B1B">
      <w:pPr>
        <w:spacing w:line="276" w:lineRule="auto"/>
        <w:rPr>
          <w:rFonts w:cs="Arial"/>
          <w:color w:val="000000"/>
          <w:sz w:val="18"/>
          <w:szCs w:val="18"/>
        </w:rPr>
      </w:pPr>
    </w:p>
    <w:p w14:paraId="5B10E1FF" w14:textId="77777777" w:rsidR="00411B1B" w:rsidRPr="009E3F29" w:rsidRDefault="00411B1B" w:rsidP="00411B1B">
      <w:pPr>
        <w:spacing w:line="276" w:lineRule="auto"/>
        <w:rPr>
          <w:rFonts w:cs="Arial"/>
          <w:sz w:val="18"/>
          <w:szCs w:val="18"/>
          <w:u w:val="single"/>
        </w:rPr>
      </w:pPr>
      <w:r w:rsidRPr="009E3F29">
        <w:rPr>
          <w:rFonts w:cs="Arial"/>
          <w:color w:val="000000"/>
          <w:sz w:val="18"/>
          <w:szCs w:val="18"/>
        </w:rPr>
        <w:t>OBS – Husk skytter som er på hold skal være</w:t>
      </w:r>
      <w:r w:rsidRPr="009E3F29">
        <w:rPr>
          <w:rFonts w:cs="Arial"/>
          <w:sz w:val="18"/>
          <w:szCs w:val="18"/>
          <w:u w:val="single"/>
        </w:rPr>
        <w:t xml:space="preserve"> tilmeldt individuelt forinden</w:t>
      </w:r>
    </w:p>
    <w:p w14:paraId="31BACA2E" w14:textId="77777777" w:rsidR="00411B1B" w:rsidRPr="009E3F29" w:rsidRDefault="00411B1B" w:rsidP="00411B1B">
      <w:pPr>
        <w:rPr>
          <w:rFonts w:cs="Arial"/>
          <w:b/>
          <w:sz w:val="18"/>
          <w:szCs w:val="18"/>
        </w:rPr>
      </w:pPr>
    </w:p>
    <w:p w14:paraId="65EB18AE" w14:textId="77777777" w:rsidR="00411B1B" w:rsidRPr="009E3F29" w:rsidRDefault="00411B1B" w:rsidP="00411B1B">
      <w:pPr>
        <w:rPr>
          <w:rFonts w:cs="Arial"/>
          <w:b/>
          <w:sz w:val="18"/>
          <w:szCs w:val="18"/>
        </w:rPr>
      </w:pPr>
    </w:p>
    <w:p w14:paraId="071EC07A" w14:textId="77777777" w:rsidR="00411B1B" w:rsidRPr="009E3F29" w:rsidRDefault="00411B1B" w:rsidP="00411B1B">
      <w:pPr>
        <w:rPr>
          <w:rFonts w:cs="Arial"/>
          <w:b/>
          <w:sz w:val="18"/>
          <w:szCs w:val="18"/>
        </w:rPr>
      </w:pPr>
      <w:r w:rsidRPr="009E3F29">
        <w:rPr>
          <w:rFonts w:cs="Arial"/>
          <w:b/>
          <w:sz w:val="18"/>
          <w:szCs w:val="18"/>
        </w:rPr>
        <w:t>Holdskemaer</w:t>
      </w:r>
    </w:p>
    <w:p w14:paraId="41CAC610" w14:textId="77777777" w:rsidR="00411B1B" w:rsidRPr="009E3F29" w:rsidRDefault="00411B1B" w:rsidP="00411B1B">
      <w:pPr>
        <w:rPr>
          <w:rFonts w:cs="Arial"/>
          <w:b/>
          <w:sz w:val="18"/>
          <w:szCs w:val="18"/>
        </w:rPr>
      </w:pPr>
    </w:p>
    <w:p w14:paraId="1B1D2111" w14:textId="77777777" w:rsidR="00411B1B" w:rsidRPr="009E3F29" w:rsidRDefault="00411B1B" w:rsidP="00411B1B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9E3F29">
        <w:rPr>
          <w:rFonts w:cs="Arial"/>
          <w:color w:val="000000"/>
          <w:sz w:val="18"/>
          <w:szCs w:val="18"/>
        </w:rPr>
        <w:t>De udsendte skemaer for tilmelding af landsdelshold og foreningshold skal anvendes.</w:t>
      </w:r>
    </w:p>
    <w:p w14:paraId="478A4711" w14:textId="77777777" w:rsidR="00411B1B" w:rsidRPr="009E3F29" w:rsidRDefault="00411B1B" w:rsidP="00411B1B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9E3F29">
        <w:rPr>
          <w:rFonts w:cs="Arial"/>
          <w:color w:val="000000"/>
          <w:sz w:val="18"/>
          <w:szCs w:val="18"/>
        </w:rPr>
        <w:t>Til hjælp for stilling af hold henvises til reglerne i skyttebogen</w:t>
      </w:r>
    </w:p>
    <w:p w14:paraId="1ED5325E" w14:textId="77777777" w:rsidR="00411B1B" w:rsidRPr="009E3F29" w:rsidRDefault="00411B1B" w:rsidP="00411B1B">
      <w:pPr>
        <w:rPr>
          <w:rFonts w:cs="Arial"/>
          <w:b/>
          <w:sz w:val="18"/>
          <w:szCs w:val="18"/>
        </w:rPr>
      </w:pPr>
    </w:p>
    <w:p w14:paraId="73F9F5CB" w14:textId="6EDCBC3C" w:rsidR="00411B1B" w:rsidRPr="009E3F29" w:rsidRDefault="00411B1B" w:rsidP="00411B1B">
      <w:pPr>
        <w:rPr>
          <w:rFonts w:cs="Arial"/>
          <w:color w:val="000000"/>
          <w:sz w:val="18"/>
          <w:szCs w:val="18"/>
        </w:rPr>
      </w:pPr>
      <w:r w:rsidRPr="009E3F29">
        <w:rPr>
          <w:rFonts w:cs="Arial"/>
          <w:color w:val="000000"/>
          <w:sz w:val="18"/>
          <w:szCs w:val="18"/>
        </w:rPr>
        <w:t>(der tages forbehold for fejl i skemaerne, regler i skyttebogen er de gældende).</w:t>
      </w:r>
    </w:p>
    <w:p w14:paraId="252E2C08" w14:textId="175B4B12" w:rsidR="008757D8" w:rsidRPr="009E3F29" w:rsidRDefault="008757D8" w:rsidP="00411B1B">
      <w:pPr>
        <w:rPr>
          <w:rFonts w:cs="Arial"/>
          <w:color w:val="000000"/>
          <w:sz w:val="18"/>
          <w:szCs w:val="18"/>
        </w:rPr>
      </w:pPr>
    </w:p>
    <w:p w14:paraId="1F63C712" w14:textId="0E80B321" w:rsidR="007C52AE" w:rsidRPr="009E3F29" w:rsidRDefault="007C52AE" w:rsidP="009712F1">
      <w:pPr>
        <w:rPr>
          <w:rFonts w:cs="Arial"/>
          <w:b/>
          <w:sz w:val="20"/>
          <w:szCs w:val="20"/>
          <w:u w:val="single"/>
        </w:rPr>
      </w:pPr>
    </w:p>
    <w:p w14:paraId="52FD71CE" w14:textId="4BBA4054" w:rsidR="007C52AE" w:rsidRDefault="007C52AE" w:rsidP="009712F1">
      <w:pPr>
        <w:rPr>
          <w:rFonts w:cs="Arial"/>
          <w:b/>
          <w:sz w:val="20"/>
          <w:szCs w:val="20"/>
          <w:u w:val="single"/>
        </w:rPr>
      </w:pPr>
    </w:p>
    <w:p w14:paraId="4342B90C" w14:textId="77777777" w:rsidR="00DC120C" w:rsidRPr="009E3F29" w:rsidRDefault="00DC120C" w:rsidP="009712F1">
      <w:pPr>
        <w:rPr>
          <w:rFonts w:cs="Arial"/>
          <w:b/>
          <w:sz w:val="20"/>
          <w:szCs w:val="20"/>
          <w:u w:val="single"/>
        </w:rPr>
      </w:pPr>
    </w:p>
    <w:p w14:paraId="4D492C7F" w14:textId="1D9EB523" w:rsidR="00E4301C" w:rsidRPr="009E3F29" w:rsidRDefault="00E4301C" w:rsidP="009712F1">
      <w:pPr>
        <w:rPr>
          <w:rFonts w:cs="Arial"/>
          <w:b/>
          <w:sz w:val="20"/>
          <w:szCs w:val="20"/>
          <w:u w:val="single"/>
        </w:rPr>
      </w:pPr>
    </w:p>
    <w:p w14:paraId="7123A9E9" w14:textId="04F1B093" w:rsidR="006703FE" w:rsidRPr="00DC120C" w:rsidRDefault="006703FE" w:rsidP="006703FE">
      <w:pPr>
        <w:rPr>
          <w:rFonts w:cs="Arial"/>
          <w:b/>
          <w:sz w:val="20"/>
          <w:szCs w:val="20"/>
          <w:u w:val="single"/>
        </w:rPr>
      </w:pPr>
      <w:r w:rsidRPr="00DC120C">
        <w:rPr>
          <w:rFonts w:cs="Arial"/>
          <w:b/>
          <w:sz w:val="20"/>
          <w:szCs w:val="20"/>
          <w:u w:val="single"/>
        </w:rPr>
        <w:lastRenderedPageBreak/>
        <w:t>Overnatning og fællesmiddag:</w:t>
      </w:r>
      <w:r w:rsidR="00344675" w:rsidRPr="00DC120C">
        <w:rPr>
          <w:rFonts w:cs="Arial"/>
          <w:b/>
          <w:sz w:val="20"/>
          <w:szCs w:val="20"/>
          <w:u w:val="single"/>
        </w:rPr>
        <w:t xml:space="preserve"> </w:t>
      </w:r>
    </w:p>
    <w:p w14:paraId="003A3CE5" w14:textId="77777777" w:rsidR="006703FE" w:rsidRPr="00D77F64" w:rsidRDefault="006703FE" w:rsidP="006703FE">
      <w:pPr>
        <w:rPr>
          <w:rFonts w:cs="Arial"/>
          <w:b/>
          <w:sz w:val="18"/>
          <w:szCs w:val="18"/>
          <w:highlight w:val="yellow"/>
          <w:u w:val="single"/>
        </w:rPr>
      </w:pPr>
    </w:p>
    <w:p w14:paraId="553ECA5F" w14:textId="72C2CA5A" w:rsidR="006703FE" w:rsidRPr="00DC120C" w:rsidRDefault="006703FE" w:rsidP="006703FE">
      <w:pPr>
        <w:rPr>
          <w:rFonts w:cs="Arial"/>
          <w:color w:val="000000"/>
          <w:sz w:val="18"/>
          <w:szCs w:val="18"/>
        </w:rPr>
      </w:pPr>
      <w:r w:rsidRPr="00DC120C">
        <w:rPr>
          <w:rFonts w:cs="Arial"/>
          <w:color w:val="000000"/>
          <w:sz w:val="18"/>
          <w:szCs w:val="18"/>
        </w:rPr>
        <w:t>Overnatning</w:t>
      </w:r>
      <w:r w:rsidR="00B82156">
        <w:rPr>
          <w:rFonts w:cs="Arial"/>
          <w:color w:val="000000"/>
          <w:sz w:val="18"/>
          <w:szCs w:val="18"/>
        </w:rPr>
        <w:t>/fællesmiddag, udbydes ikke</w:t>
      </w:r>
      <w:bookmarkStart w:id="0" w:name="_GoBack"/>
      <w:bookmarkEnd w:id="0"/>
      <w:r w:rsidRPr="00DC120C">
        <w:rPr>
          <w:rFonts w:cs="Arial"/>
          <w:color w:val="000000"/>
          <w:sz w:val="18"/>
          <w:szCs w:val="18"/>
        </w:rPr>
        <w:t xml:space="preserve"> via DGI Skydning</w:t>
      </w:r>
    </w:p>
    <w:p w14:paraId="64E68CA8" w14:textId="77777777" w:rsidR="006703FE" w:rsidRPr="00D77F64" w:rsidRDefault="006703FE" w:rsidP="006703FE">
      <w:pPr>
        <w:rPr>
          <w:rFonts w:cs="Arial"/>
          <w:color w:val="000000"/>
          <w:sz w:val="18"/>
          <w:szCs w:val="18"/>
          <w:highlight w:val="yellow"/>
        </w:rPr>
      </w:pPr>
    </w:p>
    <w:p w14:paraId="7BAEF1B4" w14:textId="77777777" w:rsidR="006703FE" w:rsidRPr="00DC120C" w:rsidRDefault="006703FE" w:rsidP="006703FE">
      <w:pPr>
        <w:rPr>
          <w:rFonts w:cs="Arial"/>
          <w:color w:val="000000"/>
          <w:sz w:val="18"/>
          <w:szCs w:val="18"/>
        </w:rPr>
      </w:pPr>
      <w:r w:rsidRPr="00DC120C">
        <w:rPr>
          <w:rFonts w:cs="Arial"/>
          <w:color w:val="000000"/>
          <w:sz w:val="18"/>
          <w:szCs w:val="18"/>
        </w:rPr>
        <w:t>Ønskes overnatning/forplejning skal deltagerne selv tage direkte kontakt til udbyder for evt. aftale om overnatning og forplejning.</w:t>
      </w:r>
    </w:p>
    <w:p w14:paraId="017B7D15" w14:textId="77777777" w:rsidR="006703FE" w:rsidRPr="00D77F64" w:rsidRDefault="006703FE" w:rsidP="006703FE">
      <w:pPr>
        <w:rPr>
          <w:rFonts w:cs="Arial"/>
          <w:color w:val="000000"/>
          <w:sz w:val="18"/>
          <w:szCs w:val="18"/>
          <w:highlight w:val="yellow"/>
        </w:rPr>
      </w:pPr>
    </w:p>
    <w:p w14:paraId="45AD837B" w14:textId="77777777" w:rsidR="00DC120C" w:rsidRDefault="00DC120C" w:rsidP="006703FE">
      <w:pPr>
        <w:rPr>
          <w:rFonts w:cs="Arial"/>
          <w:color w:val="000000"/>
          <w:sz w:val="18"/>
          <w:szCs w:val="18"/>
        </w:rPr>
      </w:pPr>
    </w:p>
    <w:p w14:paraId="7B95E576" w14:textId="1E24FCAB" w:rsidR="006703FE" w:rsidRPr="009E3F29" w:rsidRDefault="006703FE" w:rsidP="006703FE">
      <w:pPr>
        <w:rPr>
          <w:rFonts w:cs="Arial"/>
          <w:color w:val="000000"/>
          <w:sz w:val="18"/>
          <w:szCs w:val="18"/>
        </w:rPr>
      </w:pPr>
      <w:r w:rsidRPr="009E3F29">
        <w:rPr>
          <w:rFonts w:cs="Arial"/>
          <w:color w:val="000000"/>
          <w:sz w:val="18"/>
          <w:szCs w:val="18"/>
        </w:rPr>
        <w:t>Forespørgsler om overnatning kan rettes til f.eks.</w:t>
      </w:r>
    </w:p>
    <w:p w14:paraId="4090E949" w14:textId="77777777" w:rsidR="006703FE" w:rsidRPr="009E3F29" w:rsidRDefault="006703FE" w:rsidP="006703FE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9E3F29">
        <w:rPr>
          <w:rFonts w:cs="Arial"/>
          <w:color w:val="000000"/>
          <w:sz w:val="18"/>
          <w:szCs w:val="18"/>
        </w:rPr>
        <w:t xml:space="preserve">Camping - </w:t>
      </w:r>
      <w:hyperlink r:id="rId17" w:history="1">
        <w:r w:rsidRPr="009E3F29">
          <w:rPr>
            <w:rStyle w:val="Hyperlink"/>
            <w:rFonts w:cs="Arial"/>
            <w:sz w:val="18"/>
            <w:szCs w:val="18"/>
          </w:rPr>
          <w:t>www.</w:t>
        </w:r>
        <w:r w:rsidRPr="009E3F29">
          <w:rPr>
            <w:rStyle w:val="Hyperlink"/>
            <w:rFonts w:cs="Arial"/>
            <w:color w:val="0000FF"/>
            <w:sz w:val="18"/>
            <w:szCs w:val="18"/>
          </w:rPr>
          <w:t>skyttebutik</w:t>
        </w:r>
        <w:r w:rsidRPr="009E3F29">
          <w:rPr>
            <w:rStyle w:val="Hyperlink"/>
            <w:rFonts w:cs="Arial"/>
            <w:sz w:val="18"/>
            <w:szCs w:val="18"/>
          </w:rPr>
          <w:t>.dk</w:t>
        </w:r>
      </w:hyperlink>
      <w:r w:rsidRPr="009E3F29">
        <w:rPr>
          <w:rFonts w:cs="Arial"/>
          <w:color w:val="000000"/>
          <w:sz w:val="18"/>
          <w:szCs w:val="18"/>
        </w:rPr>
        <w:t>.</w:t>
      </w:r>
    </w:p>
    <w:p w14:paraId="12527475" w14:textId="77777777" w:rsidR="006703FE" w:rsidRPr="009E3F29" w:rsidRDefault="006703FE" w:rsidP="006703FE">
      <w:pPr>
        <w:rPr>
          <w:rFonts w:cs="Arial"/>
          <w:color w:val="000000"/>
          <w:sz w:val="18"/>
          <w:szCs w:val="18"/>
        </w:rPr>
      </w:pPr>
      <w:r w:rsidRPr="009E3F29">
        <w:rPr>
          <w:rFonts w:cs="Arial"/>
          <w:color w:val="000000"/>
          <w:sz w:val="18"/>
          <w:szCs w:val="18"/>
        </w:rPr>
        <w:t xml:space="preserve">Hotel Bredehus </w:t>
      </w:r>
    </w:p>
    <w:p w14:paraId="004A654E" w14:textId="77777777" w:rsidR="006703FE" w:rsidRPr="009E3F29" w:rsidRDefault="006703FE" w:rsidP="006703FE">
      <w:pPr>
        <w:rPr>
          <w:rFonts w:cs="Arial"/>
          <w:color w:val="0000FF" w:themeColor="hyperlink"/>
          <w:sz w:val="18"/>
          <w:szCs w:val="18"/>
          <w:u w:val="single"/>
        </w:rPr>
      </w:pPr>
      <w:r w:rsidRPr="009E3F29">
        <w:rPr>
          <w:rFonts w:cs="Arial"/>
          <w:color w:val="000000"/>
          <w:sz w:val="18"/>
          <w:szCs w:val="18"/>
        </w:rPr>
        <w:t xml:space="preserve">Danhostel Vejle – Skibets Vandrehjem - </w:t>
      </w:r>
      <w:hyperlink r:id="rId18" w:history="1">
        <w:r w:rsidRPr="009E3F29">
          <w:rPr>
            <w:rStyle w:val="Hyperlink"/>
            <w:rFonts w:cs="Arial"/>
            <w:sz w:val="18"/>
            <w:szCs w:val="18"/>
          </w:rPr>
          <w:t>www.vejle-danhostel.dk</w:t>
        </w:r>
      </w:hyperlink>
    </w:p>
    <w:p w14:paraId="411D08AC" w14:textId="77777777" w:rsidR="006703FE" w:rsidRPr="009E3F29" w:rsidRDefault="006703FE" w:rsidP="006703FE">
      <w:pPr>
        <w:rPr>
          <w:rFonts w:cs="Arial"/>
          <w:b/>
          <w:color w:val="000000"/>
          <w:sz w:val="18"/>
          <w:szCs w:val="18"/>
        </w:rPr>
      </w:pPr>
    </w:p>
    <w:p w14:paraId="3CA88049" w14:textId="4A635E1E" w:rsidR="006703FE" w:rsidRPr="009E3F29" w:rsidRDefault="006703FE" w:rsidP="006703FE">
      <w:pPr>
        <w:rPr>
          <w:rFonts w:eastAsia="Verdana,Arial" w:cs="Verdana,Arial"/>
          <w:b/>
          <w:bCs/>
          <w:sz w:val="18"/>
          <w:szCs w:val="18"/>
        </w:rPr>
      </w:pPr>
    </w:p>
    <w:p w14:paraId="274E49FC" w14:textId="77777777" w:rsidR="006703FE" w:rsidRPr="009E3F29" w:rsidRDefault="006703FE" w:rsidP="006703FE">
      <w:pPr>
        <w:rPr>
          <w:rFonts w:cs="Arial"/>
          <w:color w:val="000000"/>
          <w:sz w:val="18"/>
          <w:szCs w:val="18"/>
        </w:rPr>
      </w:pPr>
    </w:p>
    <w:p w14:paraId="01791DBF" w14:textId="77777777" w:rsidR="006703FE" w:rsidRPr="009E3F29" w:rsidRDefault="006703FE" w:rsidP="006703FE">
      <w:pPr>
        <w:rPr>
          <w:rFonts w:cs="Arial"/>
          <w:color w:val="000000"/>
          <w:sz w:val="18"/>
          <w:szCs w:val="18"/>
        </w:rPr>
      </w:pPr>
      <w:r w:rsidRPr="009E3F29">
        <w:rPr>
          <w:rFonts w:cs="Arial"/>
          <w:color w:val="000000"/>
          <w:sz w:val="18"/>
          <w:szCs w:val="18"/>
        </w:rPr>
        <w:t>Med venlig hilsen</w:t>
      </w:r>
    </w:p>
    <w:p w14:paraId="14923A3B" w14:textId="5B57BB8B" w:rsidR="009071C6" w:rsidRDefault="00D77F64" w:rsidP="000E1E00">
      <w:pPr>
        <w:tabs>
          <w:tab w:val="left" w:pos="-1152"/>
          <w:tab w:val="left" w:pos="0"/>
          <w:tab w:val="left" w:pos="288"/>
          <w:tab w:val="left" w:pos="9792"/>
        </w:tabs>
        <w:rPr>
          <w:rFonts w:cs="Arial"/>
          <w:b/>
          <w:sz w:val="20"/>
          <w:szCs w:val="20"/>
          <w:u w:val="single"/>
        </w:rPr>
      </w:pPr>
      <w:r w:rsidRPr="00B72EC4">
        <w:rPr>
          <w:color w:val="000000"/>
          <w:sz w:val="20"/>
          <w:szCs w:val="20"/>
        </w:rPr>
        <w:t>Stævneledelsen 2021</w:t>
      </w:r>
    </w:p>
    <w:sectPr w:rsidR="009071C6" w:rsidSect="005E770A">
      <w:headerReference w:type="default" r:id="rId19"/>
      <w:footerReference w:type="default" r:id="rId20"/>
      <w:headerReference w:type="first" r:id="rId21"/>
      <w:footerReference w:type="first" r:id="rId22"/>
      <w:pgSz w:w="11906" w:h="16838" w:code="9"/>
      <w:pgMar w:top="2127" w:right="849" w:bottom="1276" w:left="1077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25FBA" w14:textId="77777777" w:rsidR="00EA2301" w:rsidRDefault="00EA2301" w:rsidP="009E4B94">
      <w:pPr>
        <w:spacing w:line="240" w:lineRule="auto"/>
      </w:pPr>
      <w:r>
        <w:separator/>
      </w:r>
    </w:p>
  </w:endnote>
  <w:endnote w:type="continuationSeparator" w:id="0">
    <w:p w14:paraId="0DD702BE" w14:textId="77777777" w:rsidR="00EA2301" w:rsidRDefault="00EA2301" w:rsidP="009E4B94">
      <w:pPr>
        <w:spacing w:line="240" w:lineRule="auto"/>
      </w:pPr>
      <w:r>
        <w:continuationSeparator/>
      </w:r>
    </w:p>
  </w:endnote>
  <w:endnote w:type="continuationNotice" w:id="1">
    <w:p w14:paraId="3034D3A9" w14:textId="77777777" w:rsidR="00EA2301" w:rsidRDefault="00EA230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,Arial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1DB74" w14:textId="6DC73354" w:rsidR="00EA2301" w:rsidRPr="00681D83" w:rsidRDefault="00EA2301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B82156">
      <w:rPr>
        <w:rStyle w:val="Sidetal"/>
        <w:noProof/>
      </w:rPr>
      <w:t>5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1DB76" w14:textId="0D167ED7" w:rsidR="00EA2301" w:rsidRDefault="00EA2301" w:rsidP="00F331F3">
    <w:pPr>
      <w:pStyle w:val="Template-Adresse"/>
    </w:pPr>
    <w:r>
      <w:rPr>
        <w:b/>
      </w:rPr>
      <w:t xml:space="preserve">     </w:t>
    </w:r>
    <w:r w:rsidRPr="00F331F3">
      <w:rPr>
        <w:b/>
      </w:rPr>
      <w:t>DGI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Pr="00F331F3">
      <w:t xml:space="preserve"> Vingsted Skovvej 1</w:t>
    </w:r>
    <w:r>
      <w:t xml:space="preserve"> </w:t>
    </w:r>
    <w:r w:rsidRPr="00F331F3">
      <w:t xml:space="preserve"> | </w:t>
    </w:r>
    <w:r>
      <w:t xml:space="preserve"> 7182</w:t>
    </w:r>
    <w:r w:rsidRPr="00F331F3">
      <w:t xml:space="preserve"> </w:t>
    </w:r>
    <w:r>
      <w:t xml:space="preserve">Bredsten </w:t>
    </w:r>
    <w:r w:rsidRPr="00F331F3">
      <w:t xml:space="preserve"> | </w:t>
    </w:r>
    <w:r>
      <w:t xml:space="preserve"> </w:t>
    </w:r>
    <w:r w:rsidRPr="00F331F3">
      <w:t xml:space="preserve">Tlf. 7940 4040 </w:t>
    </w:r>
    <w:r>
      <w:t xml:space="preserve"> </w:t>
    </w:r>
    <w:r w:rsidRPr="00F331F3">
      <w:t xml:space="preserve">| </w:t>
    </w:r>
    <w:r>
      <w:t xml:space="preserve"> </w:t>
    </w:r>
    <w:r w:rsidRPr="00F331F3">
      <w:t xml:space="preserve">CVR: 4001 1218 </w:t>
    </w:r>
    <w:r>
      <w:t xml:space="preserve"> </w:t>
    </w:r>
    <w:r w:rsidRPr="00F331F3">
      <w:t>|</w:t>
    </w:r>
    <w:r>
      <w:t xml:space="preserve"> </w:t>
    </w:r>
    <w:r w:rsidRPr="00F331F3">
      <w:t xml:space="preserve"> info@dgi.dk </w:t>
    </w:r>
    <w:r>
      <w:t xml:space="preserve"> </w:t>
    </w:r>
    <w:r w:rsidRPr="00F331F3">
      <w:t>|</w:t>
    </w:r>
    <w:r>
      <w:t xml:space="preserve"> </w:t>
    </w:r>
    <w:r w:rsidRPr="00F331F3">
      <w:t xml:space="preserve"> www.dgi.dk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1F984A" w14:textId="77777777" w:rsidR="00EA2301" w:rsidRDefault="00EA2301" w:rsidP="009E4B94">
      <w:pPr>
        <w:spacing w:line="240" w:lineRule="auto"/>
      </w:pPr>
      <w:r>
        <w:separator/>
      </w:r>
    </w:p>
  </w:footnote>
  <w:footnote w:type="continuationSeparator" w:id="0">
    <w:p w14:paraId="4CB2CA3B" w14:textId="77777777" w:rsidR="00EA2301" w:rsidRDefault="00EA2301" w:rsidP="009E4B94">
      <w:pPr>
        <w:spacing w:line="240" w:lineRule="auto"/>
      </w:pPr>
      <w:r>
        <w:continuationSeparator/>
      </w:r>
    </w:p>
  </w:footnote>
  <w:footnote w:type="continuationNotice" w:id="1">
    <w:p w14:paraId="1793382C" w14:textId="77777777" w:rsidR="00EA2301" w:rsidRDefault="00EA230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1DB72" w14:textId="77777777" w:rsidR="00EA2301" w:rsidRPr="004D42F2" w:rsidRDefault="00EA2301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3360" behindDoc="0" locked="0" layoutInCell="1" allowOverlap="1" wp14:anchorId="2C31DB77" wp14:editId="2C31DB78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1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9264" behindDoc="0" locked="0" layoutInCell="1" allowOverlap="1" wp14:anchorId="2C31DB79" wp14:editId="2C31DB7A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3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31DB7B" wp14:editId="2C31DB7C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4CFB938" id="Rectangle 2" o:spid="_x0000_s1026" style="position:absolute;margin-left:410.85pt;margin-top:0;width:462.05pt;height:42.5pt;z-index:251661312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ffe600 [3204]" stroked="f" strokeweight="2pt">
              <v:fill color2="#fff7b0 [1012]" rotate="t" angle="90" colors="0 #ffe600;32113f #fff173;1 #fffff4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1DB75" w14:textId="77777777" w:rsidR="00EA2301" w:rsidRDefault="00EA2301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2C31DB7D" wp14:editId="2C31DB7E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4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3120" behindDoc="0" locked="0" layoutInCell="1" allowOverlap="1" wp14:anchorId="2C31DB7F" wp14:editId="2C31DB80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5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2C31DB81" wp14:editId="2C31DB82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E8CCBC9" id="Rectangle 9" o:spid="_x0000_s1026" style="position:absolute;margin-left:410.85pt;margin-top:0;width:462.05pt;height:42.5pt;z-index:251655168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ffe600 [3204]" stroked="f" strokeweight="2pt">
              <v:fill color2="#fff7b0 [1012]" rotate="t" angle="90" colors="0 #ffe600;32113f #fff173;1 #fffff4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AEE4663"/>
    <w:multiLevelType w:val="hybridMultilevel"/>
    <w:tmpl w:val="DC74DDFA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1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FFE600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FFE600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1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0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10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hideSpellingErrors/>
  <w:hideGrammaticalErrors/>
  <w:attachedTemplate r:id="rId1"/>
  <w:defaultTabStop w:val="1304"/>
  <w:autoHyphenation/>
  <w:hyphenationZone w:val="425"/>
  <w:characterSpacingControl w:val="doNotCompress"/>
  <w:hdrShapeDefaults>
    <o:shapedefaults v:ext="edit" spidmax="17612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E1"/>
    <w:rsid w:val="00004865"/>
    <w:rsid w:val="00007FE1"/>
    <w:rsid w:val="00014750"/>
    <w:rsid w:val="0003298C"/>
    <w:rsid w:val="000407D2"/>
    <w:rsid w:val="00043CF1"/>
    <w:rsid w:val="00050AA2"/>
    <w:rsid w:val="000535F4"/>
    <w:rsid w:val="00066D46"/>
    <w:rsid w:val="00094ABD"/>
    <w:rsid w:val="00095821"/>
    <w:rsid w:val="000A64F6"/>
    <w:rsid w:val="000B0840"/>
    <w:rsid w:val="000B5BF2"/>
    <w:rsid w:val="000C408F"/>
    <w:rsid w:val="000C665A"/>
    <w:rsid w:val="000E1E00"/>
    <w:rsid w:val="000E3D16"/>
    <w:rsid w:val="000F21FD"/>
    <w:rsid w:val="000F7093"/>
    <w:rsid w:val="000F783C"/>
    <w:rsid w:val="00100A8E"/>
    <w:rsid w:val="0012630A"/>
    <w:rsid w:val="0013244F"/>
    <w:rsid w:val="00160952"/>
    <w:rsid w:val="00164358"/>
    <w:rsid w:val="001715A0"/>
    <w:rsid w:val="001725E5"/>
    <w:rsid w:val="0017452B"/>
    <w:rsid w:val="001758A4"/>
    <w:rsid w:val="00181CCF"/>
    <w:rsid w:val="00181DA2"/>
    <w:rsid w:val="00182651"/>
    <w:rsid w:val="001A3822"/>
    <w:rsid w:val="001B1272"/>
    <w:rsid w:val="001C5653"/>
    <w:rsid w:val="001D7971"/>
    <w:rsid w:val="001E3F6D"/>
    <w:rsid w:val="001E5E7A"/>
    <w:rsid w:val="001F61AA"/>
    <w:rsid w:val="002013FA"/>
    <w:rsid w:val="00204F54"/>
    <w:rsid w:val="0022130D"/>
    <w:rsid w:val="002246AD"/>
    <w:rsid w:val="00244D70"/>
    <w:rsid w:val="002516E0"/>
    <w:rsid w:val="00251F91"/>
    <w:rsid w:val="00255C64"/>
    <w:rsid w:val="00293D49"/>
    <w:rsid w:val="002A3DB5"/>
    <w:rsid w:val="002A4F25"/>
    <w:rsid w:val="002B467B"/>
    <w:rsid w:val="002E74A4"/>
    <w:rsid w:val="002F43FF"/>
    <w:rsid w:val="002F5AEA"/>
    <w:rsid w:val="00302859"/>
    <w:rsid w:val="0032435E"/>
    <w:rsid w:val="00344675"/>
    <w:rsid w:val="00344FCF"/>
    <w:rsid w:val="00364B2B"/>
    <w:rsid w:val="00371EF9"/>
    <w:rsid w:val="003A6200"/>
    <w:rsid w:val="003B35B0"/>
    <w:rsid w:val="003B4D7B"/>
    <w:rsid w:val="003B6D80"/>
    <w:rsid w:val="003C4F9F"/>
    <w:rsid w:val="003C60F1"/>
    <w:rsid w:val="004044C1"/>
    <w:rsid w:val="00411B1B"/>
    <w:rsid w:val="00413B45"/>
    <w:rsid w:val="00424709"/>
    <w:rsid w:val="00424EE6"/>
    <w:rsid w:val="004266AC"/>
    <w:rsid w:val="00427B5A"/>
    <w:rsid w:val="00427BBD"/>
    <w:rsid w:val="00431590"/>
    <w:rsid w:val="00440569"/>
    <w:rsid w:val="004436E8"/>
    <w:rsid w:val="004452A2"/>
    <w:rsid w:val="00454B0A"/>
    <w:rsid w:val="0046082E"/>
    <w:rsid w:val="00475D79"/>
    <w:rsid w:val="00477BD6"/>
    <w:rsid w:val="00493F51"/>
    <w:rsid w:val="004A2ACE"/>
    <w:rsid w:val="004A646D"/>
    <w:rsid w:val="004B0239"/>
    <w:rsid w:val="004B43FE"/>
    <w:rsid w:val="004B5782"/>
    <w:rsid w:val="004C01B2"/>
    <w:rsid w:val="004C023C"/>
    <w:rsid w:val="004D0C20"/>
    <w:rsid w:val="004D42F2"/>
    <w:rsid w:val="004D6FFB"/>
    <w:rsid w:val="004E5816"/>
    <w:rsid w:val="00502E2C"/>
    <w:rsid w:val="00512BD8"/>
    <w:rsid w:val="00516CDB"/>
    <w:rsid w:val="00527B9C"/>
    <w:rsid w:val="00534600"/>
    <w:rsid w:val="005356F0"/>
    <w:rsid w:val="00543D70"/>
    <w:rsid w:val="00547349"/>
    <w:rsid w:val="0055493E"/>
    <w:rsid w:val="005600F5"/>
    <w:rsid w:val="0058658A"/>
    <w:rsid w:val="005A1585"/>
    <w:rsid w:val="005A28D4"/>
    <w:rsid w:val="005A4B02"/>
    <w:rsid w:val="005A72A1"/>
    <w:rsid w:val="005B3290"/>
    <w:rsid w:val="005C5F97"/>
    <w:rsid w:val="005D78A5"/>
    <w:rsid w:val="005E264A"/>
    <w:rsid w:val="005E32B2"/>
    <w:rsid w:val="005E392E"/>
    <w:rsid w:val="005E4451"/>
    <w:rsid w:val="005E770A"/>
    <w:rsid w:val="005E7CB9"/>
    <w:rsid w:val="005F1580"/>
    <w:rsid w:val="005F3ED8"/>
    <w:rsid w:val="0061630F"/>
    <w:rsid w:val="0062700A"/>
    <w:rsid w:val="00642365"/>
    <w:rsid w:val="006523A4"/>
    <w:rsid w:val="00654018"/>
    <w:rsid w:val="0065484C"/>
    <w:rsid w:val="00655B49"/>
    <w:rsid w:val="00667F78"/>
    <w:rsid w:val="006703FE"/>
    <w:rsid w:val="0068179D"/>
    <w:rsid w:val="00681D83"/>
    <w:rsid w:val="00685DE6"/>
    <w:rsid w:val="006900C2"/>
    <w:rsid w:val="00696524"/>
    <w:rsid w:val="006B30A9"/>
    <w:rsid w:val="006C3A04"/>
    <w:rsid w:val="006C6728"/>
    <w:rsid w:val="006D7A94"/>
    <w:rsid w:val="006E00D7"/>
    <w:rsid w:val="006F2D85"/>
    <w:rsid w:val="007015F2"/>
    <w:rsid w:val="0070267E"/>
    <w:rsid w:val="00706E32"/>
    <w:rsid w:val="00714EE3"/>
    <w:rsid w:val="0072176C"/>
    <w:rsid w:val="007248C9"/>
    <w:rsid w:val="00727292"/>
    <w:rsid w:val="007546AF"/>
    <w:rsid w:val="00754F5E"/>
    <w:rsid w:val="00756010"/>
    <w:rsid w:val="00761933"/>
    <w:rsid w:val="00765934"/>
    <w:rsid w:val="00785CB6"/>
    <w:rsid w:val="007962E6"/>
    <w:rsid w:val="00796FC7"/>
    <w:rsid w:val="007A4613"/>
    <w:rsid w:val="007B2B99"/>
    <w:rsid w:val="007B5D9E"/>
    <w:rsid w:val="007C4CCF"/>
    <w:rsid w:val="007C52AE"/>
    <w:rsid w:val="007D473C"/>
    <w:rsid w:val="007E373C"/>
    <w:rsid w:val="007E7A42"/>
    <w:rsid w:val="00801874"/>
    <w:rsid w:val="0080198C"/>
    <w:rsid w:val="00811EB5"/>
    <w:rsid w:val="00813126"/>
    <w:rsid w:val="00815AD9"/>
    <w:rsid w:val="00823316"/>
    <w:rsid w:val="00830BB4"/>
    <w:rsid w:val="00861D51"/>
    <w:rsid w:val="0086687C"/>
    <w:rsid w:val="008705ED"/>
    <w:rsid w:val="008757D8"/>
    <w:rsid w:val="00884F1A"/>
    <w:rsid w:val="00892D08"/>
    <w:rsid w:val="00893791"/>
    <w:rsid w:val="008B13DB"/>
    <w:rsid w:val="008E5A6D"/>
    <w:rsid w:val="008E5DE6"/>
    <w:rsid w:val="008F32DF"/>
    <w:rsid w:val="008F4D20"/>
    <w:rsid w:val="008F7697"/>
    <w:rsid w:val="00902D6F"/>
    <w:rsid w:val="009071C6"/>
    <w:rsid w:val="009107EC"/>
    <w:rsid w:val="00931FEC"/>
    <w:rsid w:val="009335A1"/>
    <w:rsid w:val="00934690"/>
    <w:rsid w:val="00951B25"/>
    <w:rsid w:val="009712F1"/>
    <w:rsid w:val="00973855"/>
    <w:rsid w:val="00975D28"/>
    <w:rsid w:val="00983B74"/>
    <w:rsid w:val="00990263"/>
    <w:rsid w:val="009A4CCC"/>
    <w:rsid w:val="009B1DA3"/>
    <w:rsid w:val="009B4180"/>
    <w:rsid w:val="009B4217"/>
    <w:rsid w:val="009D29B1"/>
    <w:rsid w:val="009D6E26"/>
    <w:rsid w:val="009E032B"/>
    <w:rsid w:val="009E3F29"/>
    <w:rsid w:val="009E4B94"/>
    <w:rsid w:val="009F15FE"/>
    <w:rsid w:val="009F71C6"/>
    <w:rsid w:val="00A00C02"/>
    <w:rsid w:val="00A019B6"/>
    <w:rsid w:val="00A039FA"/>
    <w:rsid w:val="00A05EE4"/>
    <w:rsid w:val="00A267DA"/>
    <w:rsid w:val="00A403C4"/>
    <w:rsid w:val="00A712C8"/>
    <w:rsid w:val="00A770E6"/>
    <w:rsid w:val="00A9200C"/>
    <w:rsid w:val="00A92DA3"/>
    <w:rsid w:val="00A935F1"/>
    <w:rsid w:val="00AB4ACF"/>
    <w:rsid w:val="00AB5B03"/>
    <w:rsid w:val="00AD62F5"/>
    <w:rsid w:val="00AE3795"/>
    <w:rsid w:val="00AE5838"/>
    <w:rsid w:val="00AF1D02"/>
    <w:rsid w:val="00B00D92"/>
    <w:rsid w:val="00B012E6"/>
    <w:rsid w:val="00B36C41"/>
    <w:rsid w:val="00B45561"/>
    <w:rsid w:val="00B54A0D"/>
    <w:rsid w:val="00B62F5B"/>
    <w:rsid w:val="00B64419"/>
    <w:rsid w:val="00B6664E"/>
    <w:rsid w:val="00B72EC4"/>
    <w:rsid w:val="00B82156"/>
    <w:rsid w:val="00B832C2"/>
    <w:rsid w:val="00BA2782"/>
    <w:rsid w:val="00BE5294"/>
    <w:rsid w:val="00BF4AEA"/>
    <w:rsid w:val="00C233E7"/>
    <w:rsid w:val="00C37105"/>
    <w:rsid w:val="00C4145E"/>
    <w:rsid w:val="00C53A4C"/>
    <w:rsid w:val="00C5490C"/>
    <w:rsid w:val="00C64265"/>
    <w:rsid w:val="00C93B5F"/>
    <w:rsid w:val="00C9551E"/>
    <w:rsid w:val="00CA09F9"/>
    <w:rsid w:val="00CA10CE"/>
    <w:rsid w:val="00CA6392"/>
    <w:rsid w:val="00CB3BBE"/>
    <w:rsid w:val="00CB7B0C"/>
    <w:rsid w:val="00CC6322"/>
    <w:rsid w:val="00CD7EE6"/>
    <w:rsid w:val="00CE42AB"/>
    <w:rsid w:val="00CE5635"/>
    <w:rsid w:val="00CF2FE9"/>
    <w:rsid w:val="00CF7D45"/>
    <w:rsid w:val="00D11781"/>
    <w:rsid w:val="00D11BBB"/>
    <w:rsid w:val="00D3084A"/>
    <w:rsid w:val="00D30E20"/>
    <w:rsid w:val="00D425B6"/>
    <w:rsid w:val="00D45A7A"/>
    <w:rsid w:val="00D46365"/>
    <w:rsid w:val="00D513DD"/>
    <w:rsid w:val="00D53A8D"/>
    <w:rsid w:val="00D54786"/>
    <w:rsid w:val="00D60645"/>
    <w:rsid w:val="00D72DEB"/>
    <w:rsid w:val="00D77842"/>
    <w:rsid w:val="00D77F64"/>
    <w:rsid w:val="00D847FC"/>
    <w:rsid w:val="00D96141"/>
    <w:rsid w:val="00DA69DC"/>
    <w:rsid w:val="00DB1EDB"/>
    <w:rsid w:val="00DB31AF"/>
    <w:rsid w:val="00DC120C"/>
    <w:rsid w:val="00DC191E"/>
    <w:rsid w:val="00DC56ED"/>
    <w:rsid w:val="00DD4F47"/>
    <w:rsid w:val="00DE140D"/>
    <w:rsid w:val="00DE2B28"/>
    <w:rsid w:val="00DF0320"/>
    <w:rsid w:val="00E02621"/>
    <w:rsid w:val="00E13E89"/>
    <w:rsid w:val="00E1541A"/>
    <w:rsid w:val="00E42376"/>
    <w:rsid w:val="00E4301C"/>
    <w:rsid w:val="00E431C6"/>
    <w:rsid w:val="00E569B9"/>
    <w:rsid w:val="00E80FFD"/>
    <w:rsid w:val="00E8121F"/>
    <w:rsid w:val="00E90229"/>
    <w:rsid w:val="00E94937"/>
    <w:rsid w:val="00E95484"/>
    <w:rsid w:val="00EA1BD7"/>
    <w:rsid w:val="00EA2301"/>
    <w:rsid w:val="00EB409D"/>
    <w:rsid w:val="00EC08F8"/>
    <w:rsid w:val="00EC4F4F"/>
    <w:rsid w:val="00ED2A57"/>
    <w:rsid w:val="00ED40FA"/>
    <w:rsid w:val="00ED7844"/>
    <w:rsid w:val="00EE0DA5"/>
    <w:rsid w:val="00EE24C0"/>
    <w:rsid w:val="00F13277"/>
    <w:rsid w:val="00F1651E"/>
    <w:rsid w:val="00F27D26"/>
    <w:rsid w:val="00F331F3"/>
    <w:rsid w:val="00F34F05"/>
    <w:rsid w:val="00F656CE"/>
    <w:rsid w:val="00F65D57"/>
    <w:rsid w:val="00F711F1"/>
    <w:rsid w:val="00F76C19"/>
    <w:rsid w:val="00F82044"/>
    <w:rsid w:val="00FB3176"/>
    <w:rsid w:val="00FB442F"/>
    <w:rsid w:val="00FB5395"/>
    <w:rsid w:val="00FB55A8"/>
    <w:rsid w:val="00FC4BF5"/>
    <w:rsid w:val="00FC55B0"/>
    <w:rsid w:val="00FC7A59"/>
    <w:rsid w:val="00FD01EF"/>
    <w:rsid w:val="00FD6671"/>
    <w:rsid w:val="00FE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6129"/>
    <o:shapelayout v:ext="edit">
      <o:idmap v:ext="edit" data="1"/>
    </o:shapelayout>
  </w:shapeDefaults>
  <w:decimalSymbol w:val=","/>
  <w:listSeparator w:val=";"/>
  <w14:docId w14:val="2C31DB5D"/>
  <w15:docId w15:val="{5D3C133C-1FD4-47C0-9975-928127736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uiPriority="1"/>
    <w:lsdException w:name="heading 3" w:uiPriority="1"/>
    <w:lsdException w:name="heading 4" w:uiPriority="1"/>
    <w:lsdException w:name="heading 5" w:uiPriority="1"/>
    <w:lsdException w:name="heading 6" w:uiPriority="1"/>
    <w:lsdException w:name="heading 7" w:semiHidden="1" w:uiPriority="1" w:unhideWhenUsed="1"/>
    <w:lsdException w:name="heading 8" w:semiHidden="1" w:uiPriority="1" w:unhideWhenUsed="1"/>
    <w:lsdException w:name="heading 9" w:semiHidden="1" w:uiPriority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/>
    <w:lsdException w:name="toc 2" w:semiHidden="1" w:uiPriority="9" w:unhideWhenUsed="1"/>
    <w:lsdException w:name="toc 3" w:semiHidden="1" w:uiPriority="9" w:unhideWhenUsed="1"/>
    <w:lsdException w:name="toc 4" w:semiHidden="1" w:uiPriority="9" w:unhideWhenUsed="1"/>
    <w:lsdException w:name="toc 5" w:semiHidden="1" w:uiPriority="9" w:unhideWhenUsed="1"/>
    <w:lsdException w:name="toc 6" w:semiHidden="1" w:uiPriority="9" w:unhideWhenUsed="1"/>
    <w:lsdException w:name="toc 7" w:semiHidden="1" w:uiPriority="9" w:unhideWhenUsed="1"/>
    <w:lsdException w:name="toc 8" w:semiHidden="1" w:uiPriority="9" w:unhideWhenUsed="1"/>
    <w:lsdException w:name="toc 9" w:semiHidden="1" w:uiPriority="9" w:unhideWhenUsed="1"/>
    <w:lsdException w:name="Normal Indent" w:semiHidden="1" w:uiPriority="0" w:unhideWhenUsed="1"/>
    <w:lsdException w:name="footnote text" w:semiHidden="1" w:uiPriority="21" w:unhideWhenUsed="1"/>
    <w:lsdException w:name="annotation text" w:semiHidden="1" w:unhideWhenUsed="1"/>
    <w:lsdException w:name="header" w:semiHidden="1" w:uiPriority="21" w:unhideWhenUsed="1"/>
    <w:lsdException w:name="footer" w:semiHidden="1" w:uiPriority="21" w:unhideWhenUsed="1"/>
    <w:lsdException w:name="index heading" w:semiHidden="1" w:unhideWhenUsed="1"/>
    <w:lsdException w:name="caption" w:semiHidden="1" w:uiPriority="3" w:unhideWhenUsed="1"/>
    <w:lsdException w:name="table of figures" w:semiHidden="1" w:uiPriority="10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iPriority="21" w:unhideWhenUsed="1"/>
    <w:lsdException w:name="endnote reference" w:semiHidden="1" w:uiPriority="21" w:unhideWhenUsed="1"/>
    <w:lsdException w:name="endnote text" w:semiHidden="1" w:uiPriority="21" w:unhideWhenUsed="1"/>
    <w:lsdException w:name="table of authorities" w:semiHidden="1" w:uiPriority="10" w:unhideWhenUsed="1"/>
    <w:lsdException w:name="macro" w:semiHidden="1" w:unhideWhenUsed="1"/>
    <w:lsdException w:name="toa heading" w:semiHidden="1" w:uiPriority="10" w:unhideWhenUsed="1"/>
    <w:lsdException w:name="List" w:semiHidden="1" w:unhideWhenUsed="1"/>
    <w:lsdException w:name="List Bullet" w:semiHidden="1" w:uiPriority="2" w:unhideWhenUsed="1" w:qFormat="1"/>
    <w:lsdException w:name="List Number" w:uiPriority="2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9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9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19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3"/>
    <w:lsdException w:name="Intense Quote" w:uiPriority="1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19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iPriority="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FFE600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FFE600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FFE600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FFFACC" w:themeFill="accent1" w:themeFillTint="33"/>
      </w:tcPr>
    </w:tblStylePr>
  </w:style>
  <w:style w:type="paragraph" w:styleId="Listeafsnit">
    <w:name w:val="List Paragraph"/>
    <w:basedOn w:val="Normal"/>
    <w:uiPriority w:val="99"/>
    <w:semiHidden/>
    <w:qFormat/>
    <w:rsid w:val="00E8121F"/>
    <w:pPr>
      <w:ind w:left="720"/>
      <w:contextualSpacing/>
    </w:pPr>
  </w:style>
  <w:style w:type="character" w:styleId="BesgtLink">
    <w:name w:val="FollowedHyperlink"/>
    <w:basedOn w:val="Standardskrifttypeiafsnit"/>
    <w:uiPriority w:val="21"/>
    <w:semiHidden/>
    <w:unhideWhenUsed/>
    <w:rsid w:val="0003298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0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skydetilmelding.dgi.dk/" TargetMode="External"/><Relationship Id="rId18" Type="http://schemas.openxmlformats.org/officeDocument/2006/relationships/hyperlink" Target="http://www.vejle-danhostel.dk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tyles" Target="styles.xml"/><Relationship Id="rId12" Type="http://schemas.openxmlformats.org/officeDocument/2006/relationships/hyperlink" Target="http://www.dgi.dk/skydning" TargetMode="External"/><Relationship Id="rId17" Type="http://schemas.openxmlformats.org/officeDocument/2006/relationships/hyperlink" Target="http://www.skyttebutik.d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dm@dgi.dk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://skydetilmelding.dgi.dk/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22" Type="http://schemas.openxmlformats.org/officeDocument/2006/relationships/footer" Target="footer2.xml"/><Relationship Id="rId9" Type="http://schemas.openxmlformats.org/officeDocument/2006/relationships/webSettings" Target="webSettings.xml"/><Relationship Id="rId14" Type="http://schemas.openxmlformats.org/officeDocument/2006/relationships/hyperlink" Target="http://skydetilmelding.dgi.dk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Gul.dotx" TargetMode="External"/></Relationships>
</file>

<file path=word/theme/theme1.xml><?xml version="1.0" encoding="utf-8"?>
<a:theme xmlns:a="http://schemas.openxmlformats.org/drawingml/2006/main" name="Office Theme">
  <a:themeElements>
    <a:clrScheme name="6 DGI Gul">
      <a:dk1>
        <a:sysClr val="windowText" lastClr="000000"/>
      </a:dk1>
      <a:lt1>
        <a:sysClr val="window" lastClr="FFFFFF"/>
      </a:lt1>
      <a:dk2>
        <a:srgbClr val="783C82"/>
      </a:dk2>
      <a:lt2>
        <a:srgbClr val="64AF64"/>
      </a:lt2>
      <a:accent1>
        <a:srgbClr val="FFE600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8103A7D5684F3A4280C018CEC72F60ED" ma:contentTypeVersion="17" ma:contentTypeDescription="Opret et nyt dokument." ma:contentTypeScope="" ma:versionID="c5bbd48b42604fe93647db8ccf75b89d">
  <xsd:schema xmlns:xsd="http://www.w3.org/2001/XMLSchema" xmlns:xs="http://www.w3.org/2001/XMLSchema" xmlns:p="http://schemas.microsoft.com/office/2006/metadata/properties" xmlns:ns2="e47b5b1b-1096-4530-9e08-46f4857cfee6" xmlns:ns3="816543fe-173a-462e-822e-b618d2b81f39" xmlns:ns4="b55a063e-bae4-49a2-bb98-2e77956fd5a5" xmlns:ns5="c6442513-8399-40cd-b6c0-c8051c980967" targetNamespace="http://schemas.microsoft.com/office/2006/metadata/properties" ma:root="true" ma:fieldsID="24081334be7cc040fdf33351f588d83e" ns2:_="" ns3:_="" ns4:_="" ns5:_="">
    <xsd:import namespace="e47b5b1b-1096-4530-9e08-46f4857cfee6"/>
    <xsd:import namespace="816543fe-173a-462e-822e-b618d2b81f39"/>
    <xsd:import namespace="b55a063e-bae4-49a2-bb98-2e77956fd5a5"/>
    <xsd:import namespace="c6442513-8399-40cd-b6c0-c8051c980967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SourceUniqueId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lcf76f155ced4ddcb4097134ff3c332f" minOccurs="0"/>
                <xsd:element ref="ns5:TaxCatchAll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543fe-173a-462e-822e-b618d2b81f39" elementFormDefault="qualified">
    <xsd:import namespace="http://schemas.microsoft.com/office/2006/documentManagement/types"/>
    <xsd:import namespace="http://schemas.microsoft.com/office/infopath/2007/PartnerControls"/>
    <xsd:element name="SourceUniqueId" ma:index="9" nillable="true" ma:displayName="SourceUniqueId" ma:hidden="true" ma:internalName="SourceUniqueId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a063e-bae4-49a2-bb98-2e77956fd5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442513-8399-40cd-b6c0-c8051c98096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3d1194f4-c387-4fdf-ac1e-83b987e0bdb1}" ma:internalName="TaxCatchAll" ma:showField="CatchAllData" ma:web="c6442513-8399-40cd-b6c0-c8051c9809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9D365F4645EEC04EB80097D17B30B032" ma:contentTypeVersion="8" ma:contentTypeDescription="Opret et nyt dokument." ma:contentTypeScope="" ma:versionID="f6717d36c745ec0210d7e0aae015ea04">
  <xsd:schema xmlns:xsd="http://www.w3.org/2001/XMLSchema" xmlns:xs="http://www.w3.org/2001/XMLSchema" xmlns:p="http://schemas.microsoft.com/office/2006/metadata/properties" xmlns:ns2="5d0fd7cb-d47e-4560-a953-b2f1d4260e61" targetNamespace="http://schemas.microsoft.com/office/2006/metadata/properties" ma:root="true" ma:fieldsID="8ce09d9d57ba4b9990f77b69d548db06" ns2:_="">
    <xsd:import namespace="5d0fd7cb-d47e-4560-a953-b2f1d4260e61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0fd7cb-d47e-4560-a953-b2f1d4260e61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urceUniqueId xmlns="816543fe-173a-462e-822e-b618d2b81f39">8934122c-e08c-4f1a-9b6c-60220ca9ba75</SourceUniqueId>
    <lcf76f155ced4ddcb4097134ff3c332f xmlns="b55a063e-bae4-49a2-bb98-2e77956fd5a5">
      <Terms xmlns="http://schemas.microsoft.com/office/infopath/2007/PartnerControls"/>
    </lcf76f155ced4ddcb4097134ff3c332f>
    <StatensArkiv xmlns="e47b5b1b-1096-4530-9e08-46f4857cfee6">false</StatensArkiv>
    <TaxCatchAll xmlns="c6442513-8399-40cd-b6c0-c8051c980967" xsi:nil="true"/>
  </documentManagement>
</p:properties>
</file>

<file path=customXml/itemProps1.xml><?xml version="1.0" encoding="utf-8"?>
<ds:datastoreItem xmlns:ds="http://schemas.openxmlformats.org/officeDocument/2006/customXml" ds:itemID="{74181426-6B9F-4172-9960-359021A27182}"/>
</file>

<file path=customXml/itemProps2.xml><?xml version="1.0" encoding="utf-8"?>
<ds:datastoreItem xmlns:ds="http://schemas.openxmlformats.org/officeDocument/2006/customXml" ds:itemID="{841772F4-5645-4070-BAAE-9540D8B048D6}"/>
</file>

<file path=customXml/itemProps3.xml><?xml version="1.0" encoding="utf-8"?>
<ds:datastoreItem xmlns:ds="http://schemas.openxmlformats.org/officeDocument/2006/customXml" ds:itemID="{5A2E6346-4224-4BA0-935C-0598E233CE4B}"/>
</file>

<file path=customXml/itemProps4.xml><?xml version="1.0" encoding="utf-8"?>
<ds:datastoreItem xmlns:ds="http://schemas.openxmlformats.org/officeDocument/2006/customXml" ds:itemID="{7729A29C-2200-44F5-93C3-1D11B149C2FC}"/>
</file>

<file path=customXml/itemProps5.xml><?xml version="1.0" encoding="utf-8"?>
<ds:datastoreItem xmlns:ds="http://schemas.openxmlformats.org/officeDocument/2006/customXml" ds:itemID="{2B6E4DA0-C3A6-4632-A8E6-E4B4F494D519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Brevskabelon_Gul</Template>
  <TotalTime>0</TotalTime>
  <Pages>6</Pages>
  <Words>1151</Words>
  <Characters>7027</Characters>
  <Application>Microsoft Office Word</Application>
  <DocSecurity>0</DocSecurity>
  <Lines>58</Lines>
  <Paragraphs>16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Brevskabelon_Gul</vt:lpstr>
      <vt:lpstr>Brev</vt:lpstr>
    </vt:vector>
  </TitlesOfParts>
  <Company>DGI</Company>
  <LinksUpToDate>false</LinksUpToDate>
  <CharactersWithSpaces>8162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Brevskabelon_Gul</dc:title>
  <dc:creator>Steffen Andersen</dc:creator>
  <cp:lastModifiedBy>Laila Højfeldt</cp:lastModifiedBy>
  <cp:revision>2</cp:revision>
  <cp:lastPrinted>2017-05-23T06:34:00Z</cp:lastPrinted>
  <dcterms:created xsi:type="dcterms:W3CDTF">2021-06-18T08:36:00Z</dcterms:created>
  <dcterms:modified xsi:type="dcterms:W3CDTF">2021-06-18T08:36:00Z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0x010100AA9900393F14F741BB1E0DF50549A254008103A7D5684F3A4280C018CEC72F60ED</vt:lpwstr>
  </property>
  <property fmtid="{D5CDD505-2E9C-101B-9397-08002B2CF9AE}" pid="3" name="_dlc_DocIdItemGuid">
    <vt:lpwstr>c5311d61-7d4c-473c-8f1d-c45217e50977</vt:lpwstr>
  </property>
  <property fmtid="{D5CDD505-2E9C-101B-9397-08002B2CF9AE}" pid="4" name="DGIActivity">
    <vt:lpwstr>99;#Skydning|1510ca95-1408-467a-8f66-fccd32539233</vt:lpwstr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>5374;#000007401|c8f24947-24fa-42d2-b502-24d000b4dc28</vt:lpwstr>
  </property>
  <property fmtid="{D5CDD505-2E9C-101B-9397-08002B2CF9AE}" pid="10" name="MediaServiceImageTags">
    <vt:lpwstr/>
  </property>
</Properties>
</file>