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41" w:rightFromText="141" w:horzAnchor="margin" w:tblpXSpec="center" w:tblpY="510"/>
        <w:tblW w:w="1077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74"/>
      </w:tblGrid>
      <w:tr w:rsidR="00655B49" w:rsidRPr="00464170" w14:paraId="48E52948" w14:textId="77777777" w:rsidTr="00611BB2">
        <w:trPr>
          <w:trHeight w:val="13608"/>
        </w:trPr>
        <w:tc>
          <w:tcPr>
            <w:tcW w:w="10774" w:type="dxa"/>
            <w:shd w:val="clear" w:color="auto" w:fill="auto"/>
          </w:tcPr>
          <w:p w14:paraId="30DAF70C" w14:textId="7D931F5B" w:rsidR="00F7290E" w:rsidRPr="00F7290E" w:rsidRDefault="000601AB" w:rsidP="00611BB2">
            <w:pPr>
              <w:pStyle w:val="Overskrift1"/>
              <w:rPr>
                <w:sz w:val="32"/>
              </w:rPr>
            </w:pPr>
            <w:r w:rsidRPr="00F7290E">
              <w:rPr>
                <w:sz w:val="32"/>
              </w:rPr>
              <w:t xml:space="preserve">Tilmeldingsskema til </w:t>
            </w:r>
            <w:r w:rsidR="005273A3" w:rsidRPr="00F7290E">
              <w:rPr>
                <w:sz w:val="32"/>
              </w:rPr>
              <w:t>foreningshold</w:t>
            </w:r>
            <w:r w:rsidRPr="00F7290E">
              <w:rPr>
                <w:sz w:val="32"/>
              </w:rPr>
              <w:t>turnering</w:t>
            </w:r>
            <w:r w:rsidR="00F7290E" w:rsidRPr="00F7290E">
              <w:rPr>
                <w:sz w:val="32"/>
              </w:rPr>
              <w:t>en</w:t>
            </w:r>
            <w:r w:rsidRPr="00F7290E">
              <w:rPr>
                <w:sz w:val="32"/>
              </w:rPr>
              <w:t xml:space="preserve"> 20</w:t>
            </w:r>
            <w:r w:rsidR="00F027DA">
              <w:rPr>
                <w:sz w:val="32"/>
              </w:rPr>
              <w:t>2</w:t>
            </w:r>
            <w:r w:rsidR="00572F5D">
              <w:rPr>
                <w:sz w:val="32"/>
              </w:rPr>
              <w:t>4</w:t>
            </w:r>
            <w:r w:rsidR="00611BB2">
              <w:rPr>
                <w:sz w:val="32"/>
              </w:rPr>
              <w:t>-2</w:t>
            </w:r>
            <w:r w:rsidR="00572F5D">
              <w:rPr>
                <w:sz w:val="32"/>
              </w:rPr>
              <w:t>5</w:t>
            </w:r>
          </w:p>
          <w:p w14:paraId="5B445B94" w14:textId="11642BEC" w:rsidR="00F7290E" w:rsidRPr="00F7290E" w:rsidRDefault="00611BB2" w:rsidP="00611BB2">
            <w:pPr>
              <w:rPr>
                <w:b/>
                <w:sz w:val="32"/>
              </w:rPr>
            </w:pPr>
            <w:r>
              <w:rPr>
                <w:b/>
                <w:sz w:val="32"/>
              </w:rPr>
              <w:t xml:space="preserve">                       </w:t>
            </w:r>
            <w:r w:rsidR="00B91C82">
              <w:rPr>
                <w:b/>
                <w:sz w:val="32"/>
              </w:rPr>
              <w:t xml:space="preserve"> </w:t>
            </w:r>
            <w:r>
              <w:rPr>
                <w:b/>
                <w:sz w:val="32"/>
              </w:rPr>
              <w:t xml:space="preserve">      15 </w:t>
            </w:r>
            <w:r w:rsidR="00B91C82">
              <w:rPr>
                <w:b/>
                <w:sz w:val="32"/>
              </w:rPr>
              <w:t xml:space="preserve">meter </w:t>
            </w:r>
            <w:r w:rsidR="007D7068">
              <w:rPr>
                <w:b/>
                <w:sz w:val="32"/>
              </w:rPr>
              <w:t>riffel</w:t>
            </w:r>
          </w:p>
          <w:p w14:paraId="1F9C90B8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7025A791" w14:textId="5468A3CE" w:rsidR="00611BB2" w:rsidRDefault="005273A3" w:rsidP="00611BB2">
            <w:pPr>
              <w:pStyle w:val="Overskrift1"/>
              <w:rPr>
                <w:b w:val="0"/>
                <w:sz w:val="24"/>
              </w:rPr>
            </w:pPr>
            <w:r w:rsidRPr="000606F9">
              <w:rPr>
                <w:b w:val="0"/>
                <w:sz w:val="24"/>
              </w:rPr>
              <w:t xml:space="preserve">Gældende regler for turneringer kan ses på </w:t>
            </w:r>
            <w:hyperlink r:id="rId12" w:history="1">
              <w:r w:rsidRPr="000606F9">
                <w:rPr>
                  <w:b w:val="0"/>
                  <w:sz w:val="24"/>
                </w:rPr>
                <w:t>www.dgi-skyd.dk/turneringer</w:t>
              </w:r>
            </w:hyperlink>
            <w:r w:rsidRPr="000606F9">
              <w:rPr>
                <w:b w:val="0"/>
                <w:sz w:val="24"/>
              </w:rPr>
              <w:t xml:space="preserve"> </w:t>
            </w:r>
            <w:r w:rsidRPr="000606F9">
              <w:rPr>
                <w:b w:val="0"/>
                <w:sz w:val="24"/>
              </w:rPr>
              <w:br/>
            </w:r>
            <w:r w:rsidR="000601AB" w:rsidRPr="000606F9">
              <w:rPr>
                <w:b w:val="0"/>
                <w:sz w:val="24"/>
              </w:rPr>
              <w:t xml:space="preserve">I nedenstående skema </w:t>
            </w:r>
            <w:r w:rsidRPr="000606F9">
              <w:rPr>
                <w:b w:val="0"/>
                <w:sz w:val="24"/>
              </w:rPr>
              <w:t>oplyses</w:t>
            </w:r>
            <w:r w:rsidR="000601AB" w:rsidRPr="000606F9">
              <w:rPr>
                <w:b w:val="0"/>
                <w:sz w:val="24"/>
              </w:rPr>
              <w:t xml:space="preserve"> antal hold der tilmeldes i den pågældende række.</w:t>
            </w:r>
            <w:r w:rsidR="000601AB" w:rsidRPr="000606F9">
              <w:rPr>
                <w:b w:val="0"/>
                <w:sz w:val="24"/>
              </w:rPr>
              <w:br/>
              <w:t>MIX</w:t>
            </w:r>
            <w:r w:rsidRPr="000606F9">
              <w:rPr>
                <w:b w:val="0"/>
                <w:sz w:val="24"/>
              </w:rPr>
              <w:t>-</w:t>
            </w:r>
            <w:r w:rsidR="000601AB" w:rsidRPr="000606F9">
              <w:rPr>
                <w:b w:val="0"/>
                <w:sz w:val="24"/>
              </w:rPr>
              <w:t xml:space="preserve">hold kan bestå af skytter fra alle klasser, </w:t>
            </w:r>
            <w:r w:rsidRPr="000606F9">
              <w:rPr>
                <w:b w:val="0"/>
                <w:sz w:val="24"/>
              </w:rPr>
              <w:t xml:space="preserve">men kan ikke udtages til DM. </w:t>
            </w:r>
            <w:r w:rsidR="00464170" w:rsidRPr="000606F9">
              <w:rPr>
                <w:b w:val="0"/>
                <w:sz w:val="24"/>
              </w:rPr>
              <w:br/>
            </w:r>
            <w:r w:rsidRPr="000606F9">
              <w:rPr>
                <w:b w:val="0"/>
                <w:sz w:val="24"/>
              </w:rPr>
              <w:t xml:space="preserve">En skytte kan </w:t>
            </w:r>
            <w:r w:rsidR="00DB1DF1" w:rsidRPr="000606F9">
              <w:rPr>
                <w:b w:val="0"/>
                <w:sz w:val="24"/>
              </w:rPr>
              <w:t xml:space="preserve">indgå </w:t>
            </w:r>
            <w:r w:rsidRPr="000606F9">
              <w:rPr>
                <w:b w:val="0"/>
                <w:sz w:val="24"/>
              </w:rPr>
              <w:t xml:space="preserve">på både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 xml:space="preserve">t MIX-hold og </w:t>
            </w:r>
            <w:r w:rsidR="002B3598" w:rsidRPr="000606F9">
              <w:rPr>
                <w:b w:val="0"/>
                <w:sz w:val="24"/>
              </w:rPr>
              <w:t>é</w:t>
            </w:r>
            <w:r w:rsidRPr="000606F9">
              <w:rPr>
                <w:b w:val="0"/>
                <w:sz w:val="24"/>
              </w:rPr>
              <w:t>t almindeligt hold</w:t>
            </w:r>
            <w:r w:rsidR="002B3598" w:rsidRPr="000606F9">
              <w:rPr>
                <w:b w:val="0"/>
                <w:sz w:val="24"/>
              </w:rPr>
              <w:t xml:space="preserve"> i samme runde</w:t>
            </w:r>
            <w:r w:rsidR="00DB1DF1" w:rsidRPr="000606F9">
              <w:rPr>
                <w:b w:val="0"/>
                <w:sz w:val="24"/>
              </w:rPr>
              <w:t>.</w:t>
            </w:r>
            <w:r w:rsidR="00DB1DF1" w:rsidRPr="000606F9">
              <w:rPr>
                <w:b w:val="0"/>
                <w:sz w:val="24"/>
              </w:rPr>
              <w:br/>
              <w:t>En skytte kan indgå på hold i alle discipliner.</w:t>
            </w:r>
          </w:p>
          <w:p w14:paraId="110C9CDF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994ED03" w14:textId="77777777" w:rsidR="00611BB2" w:rsidRDefault="00611BB2" w:rsidP="00611BB2">
            <w:pPr>
              <w:pStyle w:val="Overskrift1"/>
              <w:rPr>
                <w:b w:val="0"/>
                <w:sz w:val="24"/>
              </w:rPr>
            </w:pPr>
          </w:p>
          <w:p w14:paraId="687A1CE5" w14:textId="3E0FAD7D" w:rsidR="000601AB" w:rsidRPr="00F7290E" w:rsidRDefault="00611BB2" w:rsidP="00611BB2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>15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 w:rsidR="00DB1DF1">
              <w:rPr>
                <w:rStyle w:val="Fremhv"/>
                <w:rFonts w:ascii="Arial" w:hAnsi="Arial" w:cs="Arial"/>
                <w:i w:val="0"/>
                <w:sz w:val="28"/>
              </w:rPr>
              <w:t>eter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 kal. .22</w:t>
            </w:r>
            <w:r w:rsidR="000601AB" w:rsidRPr="00464170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7D7068">
              <w:rPr>
                <w:rStyle w:val="Fremhv"/>
                <w:rFonts w:ascii="Arial" w:hAnsi="Arial" w:cs="Arial"/>
                <w:i w:val="0"/>
                <w:sz w:val="28"/>
              </w:rPr>
              <w:t xml:space="preserve"> </w:t>
            </w:r>
            <w:r w:rsidR="00865960"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 w:rsidR="007D7068">
              <w:rPr>
                <w:rStyle w:val="Fremhv"/>
                <w:i w:val="0"/>
                <w:sz w:val="28"/>
              </w:rPr>
              <w:t xml:space="preserve">                             </w:t>
            </w:r>
            <w:r w:rsidR="00865960"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464170" w:rsidRPr="00464170" w14:paraId="45442AE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FB37F1E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 w:rsidR="00464170"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4207A64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D0415A9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0BFCB3C" w14:textId="77777777" w:rsidR="000601AB" w:rsidRPr="00464170" w:rsidRDefault="00D4641A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8E4AAA4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 w:rsidR="004F525F"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7733A5C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5A929AA9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464170" w:rsidRPr="00464170" w14:paraId="73FE0B38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632F7E4B" w14:textId="77777777" w:rsidR="000601AB" w:rsidRPr="007D7068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</w:t>
                  </w:r>
                  <w:r w:rsidR="004755E7" w:rsidRPr="007D7068">
                    <w:rPr>
                      <w:rFonts w:ascii="Arial" w:hAnsi="Arial" w:cs="Arial"/>
                      <w:sz w:val="22"/>
                      <w:szCs w:val="24"/>
                    </w:rPr>
                    <w:t>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0CE5EE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DD9766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06303F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5B509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AECD12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63A3707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40161D2" w14:textId="77777777" w:rsidR="000601AB" w:rsidRPr="007D7068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412A681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8A8E64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85389F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D9D846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4AA4DC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5502D505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01D5920" w14:textId="7B887860" w:rsidR="00D4641A" w:rsidRPr="007D7068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F0CB55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B56A40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B9E215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30863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57FC1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48C6E7E0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8B30CB6" w14:textId="0E5AC02C" w:rsidR="007D7068" w:rsidRPr="007D7068" w:rsidRDefault="00456FF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FB9189" w14:textId="77777777" w:rsidR="007D7068" w:rsidRPr="00464170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0B126E" w14:textId="77777777" w:rsidR="007D7068" w:rsidRPr="00464170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8CEE1BF" w14:textId="77777777" w:rsidR="007D7068" w:rsidRPr="00464170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B749C8" w14:textId="77777777" w:rsidR="007D7068" w:rsidRPr="00C61441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965EFC" w14:textId="77777777" w:rsidR="007D7068" w:rsidRPr="00C61441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5C688ADC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BA5FA8" w14:textId="77777777" w:rsidR="007D7068" w:rsidRPr="007D7068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F47D5C" w14:textId="77777777" w:rsidR="007D7068" w:rsidRPr="00464170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79F747" w14:textId="77777777" w:rsidR="007D7068" w:rsidRPr="00464170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105C3A" w14:textId="77777777" w:rsidR="007D7068" w:rsidRPr="00464170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ED33E" w14:textId="77777777" w:rsidR="007D7068" w:rsidRPr="00C61441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0EAD7E0" w14:textId="77777777" w:rsidR="007D7068" w:rsidRPr="00C61441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464170" w:rsidRPr="00464170" w14:paraId="4ED2AA8E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1A3F5A3" w14:textId="77777777" w:rsidR="000601AB" w:rsidRPr="007D7068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32E46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33F3F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FE2BA1" w14:textId="77777777" w:rsidR="000601AB" w:rsidRPr="00464170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DC8DDC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93B30F9" w14:textId="77777777" w:rsidR="000601AB" w:rsidRPr="00C61441" w:rsidRDefault="000601AB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7D7068" w:rsidRPr="00464170" w14:paraId="71299B16" w14:textId="77777777" w:rsidTr="00293C82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E5EB39" w14:textId="77777777" w:rsidR="007D7068" w:rsidRPr="007D7068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</w:t>
                  </w:r>
                  <w:r w:rsidR="00C61441">
                    <w:rPr>
                      <w:rFonts w:ascii="Arial" w:hAnsi="Arial" w:cs="Arial"/>
                      <w:sz w:val="22"/>
                      <w:szCs w:val="24"/>
                    </w:rPr>
                    <w:t>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7D90D2" w14:textId="77777777" w:rsidR="007D7068" w:rsidRPr="00C61441" w:rsidRDefault="007D7068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66155897" w14:textId="69E70BE3" w:rsidR="00F7290E" w:rsidRDefault="00F7290E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3C12FA5" w14:textId="1A5CFA4C" w:rsidR="00887B20" w:rsidRPr="00F7290E" w:rsidRDefault="00887B20" w:rsidP="00887B20">
            <w:pPr>
              <w:pStyle w:val="Overskrift1"/>
              <w:rPr>
                <w:rStyle w:val="Fremhv"/>
                <w:rFonts w:ascii="Arial" w:hAnsi="Arial" w:cs="Arial"/>
                <w:i w:val="0"/>
                <w:iCs w:val="0"/>
                <w:sz w:val="36"/>
                <w:szCs w:val="36"/>
              </w:rPr>
            </w:pP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15 </w:t>
            </w:r>
            <w:r w:rsidRPr="00464170">
              <w:rPr>
                <w:rStyle w:val="Fremhv"/>
                <w:rFonts w:ascii="Arial" w:hAnsi="Arial" w:cs="Arial"/>
                <w:i w:val="0"/>
                <w:sz w:val="28"/>
              </w:rPr>
              <w:t>m</w:t>
            </w:r>
            <w:r>
              <w:rPr>
                <w:rStyle w:val="Fremhv"/>
                <w:rFonts w:ascii="Arial" w:hAnsi="Arial" w:cs="Arial"/>
                <w:i w:val="0"/>
                <w:sz w:val="28"/>
              </w:rPr>
              <w:t xml:space="preserve">eter luftriffel </w:t>
            </w:r>
            <w:r w:rsidRPr="00464170">
              <w:rPr>
                <w:rStyle w:val="Fremhv"/>
                <w:i w:val="0"/>
                <w:sz w:val="28"/>
              </w:rPr>
              <w:t xml:space="preserve">                                  </w:t>
            </w:r>
            <w:r>
              <w:rPr>
                <w:rStyle w:val="Fremhv"/>
                <w:i w:val="0"/>
                <w:sz w:val="28"/>
              </w:rPr>
              <w:t xml:space="preserve">                             </w:t>
            </w:r>
            <w:r w:rsidRPr="00464170">
              <w:rPr>
                <w:rStyle w:val="Fremhv"/>
                <w:i w:val="0"/>
                <w:sz w:val="18"/>
                <w:szCs w:val="18"/>
              </w:rPr>
              <w:t>Skriv tydeligt</w:t>
            </w:r>
          </w:p>
          <w:tbl>
            <w:tblPr>
              <w:tblW w:w="1031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1275"/>
              <w:gridCol w:w="1134"/>
              <w:gridCol w:w="1996"/>
              <w:gridCol w:w="1573"/>
              <w:gridCol w:w="1818"/>
            </w:tblGrid>
            <w:tr w:rsidR="00887B20" w:rsidRPr="00464170" w14:paraId="5681052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54DC0EF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Klasse</w:t>
                  </w:r>
                  <w:r>
                    <w:rPr>
                      <w:rFonts w:ascii="Arial" w:hAnsi="Arial" w:cs="Arial"/>
                      <w:b/>
                    </w:rPr>
                    <w:t>grupper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12EF4B32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hjemmebane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012483C0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Antal hold udebane</w:t>
                  </w: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70DF1445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 xml:space="preserve">Ugedag for udebanehold på egen bane </w:t>
                  </w: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39198BC3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 navn og tlf</w:t>
                  </w:r>
                  <w:r>
                    <w:rPr>
                      <w:rFonts w:ascii="Arial" w:hAnsi="Arial" w:cs="Arial"/>
                      <w:b/>
                    </w:rPr>
                    <w:t>.nr.</w:t>
                  </w: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4137E0D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18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Kontaktperson</w:t>
                  </w:r>
                </w:p>
                <w:p w14:paraId="1AD773C5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  <w:r w:rsidRPr="00464170">
                    <w:rPr>
                      <w:rFonts w:ascii="Arial" w:hAnsi="Arial" w:cs="Arial"/>
                      <w:b/>
                    </w:rPr>
                    <w:t>mail</w:t>
                  </w:r>
                </w:p>
              </w:tc>
            </w:tr>
            <w:tr w:rsidR="00887B20" w:rsidRPr="00464170" w14:paraId="7A3841D1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EAEEEE0" w14:textId="77777777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Børn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80ED514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11219B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42F9C4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74D8D4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F03F8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87FA15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5B41F160" w14:textId="77777777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Junior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D5D2DC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06F360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B37F39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F245CE9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0D411E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32F9D67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4F91DDD5" w14:textId="39AA25D0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Stilling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F804EE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E1DC0E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C3C467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252698D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EA820AA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94B9CDE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A4D890" w14:textId="26FB4A1B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Åben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14DD8A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83A6B7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9F7B11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412B0C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1D261B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0E3F354B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DE04B" w14:textId="77777777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Senior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226973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343033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2A030D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C3BA34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CB245F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6435CBB7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14:paraId="29EC3D90" w14:textId="77777777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 w:rsidRPr="007D7068">
                    <w:rPr>
                      <w:rFonts w:ascii="Arial" w:hAnsi="Arial" w:cs="Arial"/>
                      <w:sz w:val="22"/>
                      <w:szCs w:val="24"/>
                    </w:rPr>
                    <w:t>Mix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028371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67986DA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99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373C40" w14:textId="77777777" w:rsidR="00887B20" w:rsidRPr="00464170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5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0F4208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  <w:tc>
                <w:tcPr>
                  <w:tcW w:w="18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65247F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  <w:tr w:rsidR="00887B20" w:rsidRPr="00464170" w14:paraId="2453A733" w14:textId="77777777" w:rsidTr="00F3190C">
              <w:tc>
                <w:tcPr>
                  <w:tcW w:w="251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D5126E" w14:textId="77777777" w:rsidR="00887B20" w:rsidRPr="007D7068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22"/>
                      <w:szCs w:val="24"/>
                    </w:rPr>
                  </w:pPr>
                  <w:r>
                    <w:rPr>
                      <w:rFonts w:ascii="Arial" w:hAnsi="Arial" w:cs="Arial"/>
                      <w:sz w:val="22"/>
                      <w:szCs w:val="24"/>
                    </w:rPr>
                    <w:t>Skydebaneadresse:</w:t>
                  </w:r>
                </w:p>
              </w:tc>
              <w:tc>
                <w:tcPr>
                  <w:tcW w:w="7796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30F5D4" w14:textId="77777777" w:rsidR="00887B20" w:rsidRPr="00C61441" w:rsidRDefault="00887B20" w:rsidP="00572F5D">
                  <w:pPr>
                    <w:framePr w:hSpace="141" w:wrap="around" w:hAnchor="margin" w:xAlign="center" w:y="510"/>
                    <w:spacing w:line="240" w:lineRule="auto"/>
                    <w:rPr>
                      <w:rFonts w:ascii="Arial" w:hAnsi="Arial" w:cs="Arial"/>
                      <w:sz w:val="14"/>
                      <w:szCs w:val="22"/>
                    </w:rPr>
                  </w:pPr>
                </w:p>
              </w:tc>
            </w:tr>
          </w:tbl>
          <w:p w14:paraId="5FBFFFB2" w14:textId="77777777" w:rsidR="00887B20" w:rsidRDefault="00887B2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BF49469" w14:textId="77777777" w:rsidR="007D7068" w:rsidRDefault="007D7068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Style w:val="Tabel-Gitter"/>
              <w:tblW w:w="10315" w:type="dxa"/>
              <w:tblLayout w:type="fixed"/>
              <w:tblLook w:val="04A0" w:firstRow="1" w:lastRow="0" w:firstColumn="1" w:lastColumn="0" w:noHBand="0" w:noVBand="1"/>
            </w:tblPr>
            <w:tblGrid>
              <w:gridCol w:w="2519"/>
              <w:gridCol w:w="7796"/>
            </w:tblGrid>
            <w:tr w:rsidR="00464170" w:rsidRPr="00231757" w14:paraId="48698452" w14:textId="77777777" w:rsidTr="000606F9">
              <w:tc>
                <w:tcPr>
                  <w:tcW w:w="2519" w:type="dxa"/>
                </w:tcPr>
                <w:p w14:paraId="50EE6E23" w14:textId="77777777" w:rsidR="00464170" w:rsidRPr="00231757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Foreningsnavn:</w:t>
                  </w:r>
                </w:p>
              </w:tc>
              <w:tc>
                <w:tcPr>
                  <w:tcW w:w="7796" w:type="dxa"/>
                </w:tcPr>
                <w:p w14:paraId="6604276E" w14:textId="77777777" w:rsidR="00464170" w:rsidRPr="00C61441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0CD6A123" w14:textId="77777777" w:rsidTr="000606F9">
              <w:tc>
                <w:tcPr>
                  <w:tcW w:w="2519" w:type="dxa"/>
                </w:tcPr>
                <w:p w14:paraId="13062412" w14:textId="77777777" w:rsidR="00464170" w:rsidRPr="00231757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Tilmeldingsansvarlig:</w:t>
                  </w:r>
                </w:p>
              </w:tc>
              <w:tc>
                <w:tcPr>
                  <w:tcW w:w="7796" w:type="dxa"/>
                </w:tcPr>
                <w:p w14:paraId="6DA277B1" w14:textId="77777777" w:rsidR="00464170" w:rsidRPr="00C61441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445DDD6A" w14:textId="77777777" w:rsidTr="000606F9">
              <w:tc>
                <w:tcPr>
                  <w:tcW w:w="2519" w:type="dxa"/>
                </w:tcPr>
                <w:p w14:paraId="20F07B7B" w14:textId="77777777" w:rsidR="00464170" w:rsidRPr="00231757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E-mail:</w:t>
                  </w:r>
                </w:p>
              </w:tc>
              <w:tc>
                <w:tcPr>
                  <w:tcW w:w="7796" w:type="dxa"/>
                </w:tcPr>
                <w:p w14:paraId="44BDE743" w14:textId="77777777" w:rsidR="00464170" w:rsidRPr="00C61441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  <w:tr w:rsidR="00464170" w:rsidRPr="00231757" w14:paraId="536BBE06" w14:textId="77777777" w:rsidTr="000606F9">
              <w:tc>
                <w:tcPr>
                  <w:tcW w:w="2519" w:type="dxa"/>
                </w:tcPr>
                <w:p w14:paraId="600410CF" w14:textId="77777777" w:rsidR="00464170" w:rsidRPr="00231757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4"/>
                      <w:szCs w:val="22"/>
                    </w:rPr>
                  </w:pPr>
                  <w:r w:rsidRPr="00231757">
                    <w:rPr>
                      <w:rFonts w:ascii="Arial" w:hAnsi="Arial" w:cs="Arial"/>
                      <w:sz w:val="24"/>
                      <w:szCs w:val="22"/>
                    </w:rPr>
                    <w:t>Telefonnummer:</w:t>
                  </w:r>
                </w:p>
              </w:tc>
              <w:tc>
                <w:tcPr>
                  <w:tcW w:w="7796" w:type="dxa"/>
                </w:tcPr>
                <w:p w14:paraId="1705C538" w14:textId="77777777" w:rsidR="00464170" w:rsidRPr="00C61441" w:rsidRDefault="00464170" w:rsidP="00572F5D">
                  <w:pPr>
                    <w:framePr w:hSpace="141" w:wrap="around" w:hAnchor="margin" w:xAlign="center" w:y="510"/>
                    <w:rPr>
                      <w:rFonts w:ascii="Arial" w:hAnsi="Arial" w:cs="Arial"/>
                      <w:sz w:val="20"/>
                      <w:szCs w:val="22"/>
                    </w:rPr>
                  </w:pPr>
                </w:p>
              </w:tc>
            </w:tr>
          </w:tbl>
          <w:p w14:paraId="6765CD5C" w14:textId="77777777" w:rsidR="00464170" w:rsidRDefault="00464170" w:rsidP="00611BB2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78432D0" w14:textId="00027C69" w:rsidR="00A571E3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Sidste tilmeldingsfrist er </w:t>
            </w:r>
            <w:r w:rsidR="00572F5D">
              <w:rPr>
                <w:rFonts w:cs="Arial"/>
                <w:b/>
                <w:color w:val="FF0000"/>
                <w:sz w:val="22"/>
                <w:szCs w:val="24"/>
              </w:rPr>
              <w:t>13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. </w:t>
            </w:r>
            <w:r w:rsidR="00611BB2">
              <w:rPr>
                <w:rFonts w:cs="Arial"/>
                <w:b/>
                <w:color w:val="FF0000"/>
                <w:sz w:val="22"/>
                <w:szCs w:val="24"/>
              </w:rPr>
              <w:t>oktober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20</w:t>
            </w:r>
            <w:r w:rsidR="00EB497C">
              <w:rPr>
                <w:rFonts w:cs="Arial"/>
                <w:b/>
                <w:color w:val="FF0000"/>
                <w:sz w:val="22"/>
                <w:szCs w:val="24"/>
              </w:rPr>
              <w:t>2</w:t>
            </w:r>
            <w:r w:rsidR="00572F5D">
              <w:rPr>
                <w:rFonts w:cs="Arial"/>
                <w:b/>
                <w:color w:val="FF0000"/>
                <w:sz w:val="22"/>
                <w:szCs w:val="24"/>
              </w:rPr>
              <w:t>4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for udebanehold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2C9880EB" w14:textId="77777777" w:rsidR="00052E0F" w:rsidRPr="000606F9" w:rsidRDefault="00052E0F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</w:p>
          <w:p w14:paraId="0D3515F8" w14:textId="77777777" w:rsidR="00A9352C" w:rsidRDefault="00A571E3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Hjemmebanehold kan vente 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 xml:space="preserve">med 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til</w:t>
            </w:r>
            <w:r w:rsidR="007D7068">
              <w:rPr>
                <w:rFonts w:cs="Arial"/>
                <w:b/>
                <w:color w:val="FF0000"/>
                <w:sz w:val="22"/>
                <w:szCs w:val="24"/>
              </w:rPr>
              <w:t>melding til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1. </w:t>
            </w:r>
            <w:r w:rsidR="00464170" w:rsidRPr="000606F9">
              <w:rPr>
                <w:rFonts w:cs="Arial"/>
                <w:b/>
                <w:color w:val="FF0000"/>
                <w:sz w:val="22"/>
                <w:szCs w:val="24"/>
              </w:rPr>
              <w:t>resultat</w:t>
            </w:r>
            <w:r w:rsidRPr="000606F9">
              <w:rPr>
                <w:rFonts w:cs="Arial"/>
                <w:b/>
                <w:color w:val="FF0000"/>
                <w:sz w:val="22"/>
                <w:szCs w:val="24"/>
              </w:rPr>
              <w:t>indberetning</w:t>
            </w:r>
            <w:r w:rsidR="00A9352C">
              <w:rPr>
                <w:rFonts w:cs="Arial"/>
                <w:b/>
                <w:color w:val="FF0000"/>
                <w:sz w:val="22"/>
                <w:szCs w:val="24"/>
              </w:rPr>
              <w:t xml:space="preserve"> </w:t>
            </w:r>
          </w:p>
          <w:p w14:paraId="359E4116" w14:textId="0A833CA5" w:rsidR="00A571E3" w:rsidRPr="000606F9" w:rsidRDefault="00A9352C" w:rsidP="00611BB2">
            <w:pPr>
              <w:rPr>
                <w:rFonts w:cs="Arial"/>
                <w:b/>
                <w:color w:val="FF0000"/>
                <w:sz w:val="22"/>
                <w:szCs w:val="24"/>
              </w:rPr>
            </w:pPr>
            <w:r>
              <w:rPr>
                <w:rFonts w:cs="Arial"/>
                <w:b/>
                <w:color w:val="FF0000"/>
                <w:sz w:val="22"/>
                <w:szCs w:val="24"/>
              </w:rPr>
              <w:t xml:space="preserve">(det er </w:t>
            </w:r>
            <w:r w:rsidR="00572F5D">
              <w:rPr>
                <w:rFonts w:cs="Arial"/>
                <w:b/>
                <w:color w:val="FF0000"/>
                <w:sz w:val="22"/>
                <w:szCs w:val="24"/>
              </w:rPr>
              <w:t>1</w:t>
            </w:r>
            <w:r>
              <w:rPr>
                <w:rFonts w:cs="Arial"/>
                <w:b/>
                <w:color w:val="FF0000"/>
                <w:sz w:val="22"/>
                <w:szCs w:val="24"/>
              </w:rPr>
              <w:t>. november)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, men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 turneringsudvalget ser gerne 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 xml:space="preserve">tilmeldingen </w:t>
            </w:r>
            <w:r w:rsidR="00D4641A" w:rsidRPr="000606F9">
              <w:rPr>
                <w:rFonts w:cs="Arial"/>
                <w:b/>
                <w:color w:val="FF0000"/>
                <w:sz w:val="22"/>
                <w:szCs w:val="24"/>
              </w:rPr>
              <w:t>tidligere</w:t>
            </w:r>
            <w:r w:rsidR="00A571E3" w:rsidRPr="000606F9">
              <w:rPr>
                <w:rFonts w:cs="Arial"/>
                <w:b/>
                <w:color w:val="FF0000"/>
                <w:sz w:val="22"/>
                <w:szCs w:val="24"/>
              </w:rPr>
              <w:t>.</w:t>
            </w:r>
          </w:p>
          <w:p w14:paraId="1333B592" w14:textId="77777777" w:rsidR="007D7068" w:rsidRDefault="007D7068" w:rsidP="00611BB2">
            <w:pPr>
              <w:rPr>
                <w:rFonts w:cs="Arial"/>
                <w:sz w:val="22"/>
                <w:szCs w:val="24"/>
              </w:rPr>
            </w:pPr>
          </w:p>
          <w:p w14:paraId="41C96DF1" w14:textId="77777777" w:rsidR="000606F9" w:rsidRDefault="00464170" w:rsidP="00611BB2">
            <w:pPr>
              <w:rPr>
                <w:rFonts w:cs="Arial"/>
                <w:sz w:val="22"/>
                <w:szCs w:val="24"/>
              </w:rPr>
            </w:pPr>
            <w:r w:rsidRPr="000606F9">
              <w:rPr>
                <w:rFonts w:cs="Arial"/>
                <w:sz w:val="22"/>
                <w:szCs w:val="24"/>
              </w:rPr>
              <w:t>Blanketten i</w:t>
            </w:r>
            <w:r w:rsidR="00A571E3" w:rsidRPr="000606F9">
              <w:rPr>
                <w:rFonts w:cs="Arial"/>
                <w:sz w:val="22"/>
                <w:szCs w:val="24"/>
              </w:rPr>
              <w:t xml:space="preserve">ndsendes til </w:t>
            </w:r>
            <w:r w:rsidRPr="000606F9">
              <w:rPr>
                <w:rFonts w:cs="Arial"/>
                <w:sz w:val="22"/>
                <w:szCs w:val="24"/>
              </w:rPr>
              <w:t xml:space="preserve">Berit Vintersfjord på e-mail </w:t>
            </w:r>
            <w:hyperlink r:id="rId13" w:history="1">
              <w:r w:rsidR="000606F9" w:rsidRPr="000E5E37">
                <w:rPr>
                  <w:rStyle w:val="Hyperlink"/>
                  <w:rFonts w:cs="Arial"/>
                  <w:sz w:val="22"/>
                  <w:szCs w:val="24"/>
                </w:rPr>
                <w:t>berit.vintersfjord@dgi.dk</w:t>
              </w:r>
            </w:hyperlink>
            <w:r w:rsidR="000606F9">
              <w:rPr>
                <w:rFonts w:cs="Arial"/>
                <w:sz w:val="22"/>
                <w:szCs w:val="24"/>
              </w:rPr>
              <w:t xml:space="preserve"> </w:t>
            </w:r>
          </w:p>
          <w:p w14:paraId="678B9076" w14:textId="77777777" w:rsidR="000F5F7F" w:rsidRDefault="000F5F7F" w:rsidP="00611BB2">
            <w:pPr>
              <w:rPr>
                <w:rFonts w:cs="Arial"/>
                <w:sz w:val="18"/>
                <w:szCs w:val="24"/>
              </w:rPr>
            </w:pPr>
          </w:p>
          <w:p w14:paraId="7031FDDE" w14:textId="523EB2CA" w:rsidR="000606F9" w:rsidRPr="000606F9" w:rsidRDefault="000606F9" w:rsidP="00052E0F">
            <w:pPr>
              <w:rPr>
                <w:rFonts w:cs="Arial"/>
                <w:color w:val="0000FF"/>
                <w:sz w:val="22"/>
                <w:szCs w:val="24"/>
                <w:u w:val="single"/>
              </w:rPr>
            </w:pPr>
            <w:r w:rsidRPr="000F5F7F">
              <w:rPr>
                <w:rFonts w:cs="Arial"/>
                <w:sz w:val="18"/>
                <w:szCs w:val="24"/>
              </w:rPr>
              <w:t xml:space="preserve">Opdateret: </w:t>
            </w:r>
            <w:r w:rsidR="00572F5D">
              <w:rPr>
                <w:rFonts w:cs="Arial"/>
                <w:sz w:val="18"/>
                <w:szCs w:val="24"/>
              </w:rPr>
              <w:t>25</w:t>
            </w:r>
            <w:r w:rsidR="00611BB2">
              <w:rPr>
                <w:rFonts w:cs="Arial"/>
                <w:sz w:val="18"/>
                <w:szCs w:val="24"/>
              </w:rPr>
              <w:t xml:space="preserve">. </w:t>
            </w:r>
            <w:r w:rsidR="006C3418">
              <w:rPr>
                <w:rFonts w:cs="Arial"/>
                <w:sz w:val="18"/>
                <w:szCs w:val="24"/>
              </w:rPr>
              <w:t>september 202</w:t>
            </w:r>
            <w:r w:rsidR="00572F5D">
              <w:rPr>
                <w:rFonts w:cs="Arial"/>
                <w:sz w:val="18"/>
                <w:szCs w:val="24"/>
              </w:rPr>
              <w:t>4</w:t>
            </w:r>
          </w:p>
        </w:tc>
      </w:tr>
    </w:tbl>
    <w:p w14:paraId="1A6D7DE9" w14:textId="77777777" w:rsidR="00900140" w:rsidRPr="00464170" w:rsidRDefault="00900140" w:rsidP="000601AB">
      <w:pPr>
        <w:ind w:left="-1560"/>
      </w:pPr>
    </w:p>
    <w:sectPr w:rsidR="00900140" w:rsidRPr="00464170" w:rsidSect="00887B20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701" w:right="1673" w:bottom="1276" w:left="2665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AF7AE6" w14:textId="77777777" w:rsidR="0071324C" w:rsidRDefault="0071324C" w:rsidP="009E4B94">
      <w:pPr>
        <w:spacing w:line="240" w:lineRule="auto"/>
      </w:pPr>
      <w:r>
        <w:separator/>
      </w:r>
    </w:p>
  </w:endnote>
  <w:endnote w:type="continuationSeparator" w:id="0">
    <w:p w14:paraId="5FC60D5C" w14:textId="77777777" w:rsidR="0071324C" w:rsidRDefault="0071324C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4C8300" w14:textId="4351B309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887B20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12E575" w14:textId="77777777" w:rsidR="00865960" w:rsidRDefault="00865960" w:rsidP="00865960">
    <w:pPr>
      <w:pStyle w:val="Template-Adresse"/>
      <w:rPr>
        <w:szCs w:val="13"/>
      </w:rPr>
    </w:pPr>
    <w:r>
      <w:rPr>
        <w:b/>
        <w:szCs w:val="13"/>
      </w:rPr>
      <w:t>DGI Midt- og Vestsjælland</w:t>
    </w:r>
    <w:r>
      <w:rPr>
        <w:szCs w:val="13"/>
      </w:rPr>
      <w:t xml:space="preserve"> | Helligkorsvej 3 | 4000 Roskilde | Tlf. 79</w:t>
    </w:r>
    <w:r w:rsidR="00D35E77">
      <w:rPr>
        <w:szCs w:val="13"/>
      </w:rPr>
      <w:t xml:space="preserve"> </w:t>
    </w:r>
    <w:r>
      <w:rPr>
        <w:szCs w:val="13"/>
      </w:rPr>
      <w:t>40</w:t>
    </w:r>
    <w:r w:rsidR="00D35E77">
      <w:rPr>
        <w:szCs w:val="13"/>
      </w:rPr>
      <w:t xml:space="preserve"> </w:t>
    </w:r>
    <w:r>
      <w:rPr>
        <w:szCs w:val="13"/>
      </w:rPr>
      <w:t>48</w:t>
    </w:r>
    <w:r w:rsidR="00D35E77">
      <w:rPr>
        <w:szCs w:val="13"/>
      </w:rPr>
      <w:t xml:space="preserve"> </w:t>
    </w:r>
    <w:r>
      <w:rPr>
        <w:szCs w:val="13"/>
      </w:rPr>
      <w:t>00 | CVR: 16</w:t>
    </w:r>
    <w:r w:rsidR="00D35E77">
      <w:rPr>
        <w:szCs w:val="13"/>
      </w:rPr>
      <w:t xml:space="preserve"> </w:t>
    </w:r>
    <w:r>
      <w:rPr>
        <w:szCs w:val="13"/>
      </w:rPr>
      <w:t>64</w:t>
    </w:r>
    <w:r w:rsidR="00D35E77">
      <w:rPr>
        <w:szCs w:val="13"/>
      </w:rPr>
      <w:t xml:space="preserve"> </w:t>
    </w:r>
    <w:r>
      <w:rPr>
        <w:szCs w:val="13"/>
      </w:rPr>
      <w:t>41</w:t>
    </w:r>
    <w:r w:rsidR="00D35E77">
      <w:rPr>
        <w:szCs w:val="13"/>
      </w:rPr>
      <w:t xml:space="preserve"> </w:t>
    </w:r>
    <w:r>
      <w:rPr>
        <w:szCs w:val="13"/>
      </w:rPr>
      <w:t>88 |</w:t>
    </w:r>
  </w:p>
  <w:p w14:paraId="6BF993DD" w14:textId="77777777" w:rsidR="0065484C" w:rsidRPr="00D35E77" w:rsidRDefault="00865960" w:rsidP="00D35E77">
    <w:pPr>
      <w:pStyle w:val="Template-Adresse"/>
      <w:rPr>
        <w:szCs w:val="13"/>
      </w:rPr>
    </w:pPr>
    <w:r w:rsidRPr="00D35E77">
      <w:rPr>
        <w:szCs w:val="13"/>
      </w:rPr>
      <w:t>midt-ogvestsjaelland@dgi.dk</w:t>
    </w:r>
    <w:r>
      <w:rPr>
        <w:szCs w:val="13"/>
      </w:rPr>
      <w:t xml:space="preserve"> | </w:t>
    </w:r>
    <w:r w:rsidR="00D35E77" w:rsidRPr="00D35E77">
      <w:rPr>
        <w:szCs w:val="13"/>
      </w:rPr>
      <w:t>www.dgi.dk/midt-ogvestsjaelland</w:t>
    </w:r>
    <w:r w:rsidR="00D35E77">
      <w:rPr>
        <w:szCs w:val="13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F83EED" w14:textId="77777777" w:rsidR="0071324C" w:rsidRDefault="0071324C" w:rsidP="009E4B94">
      <w:pPr>
        <w:spacing w:line="240" w:lineRule="auto"/>
      </w:pPr>
      <w:r>
        <w:separator/>
      </w:r>
    </w:p>
  </w:footnote>
  <w:footnote w:type="continuationSeparator" w:id="0">
    <w:p w14:paraId="5902E293" w14:textId="77777777" w:rsidR="0071324C" w:rsidRDefault="0071324C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3F1D9" w14:textId="77777777" w:rsidR="002F5AEA" w:rsidRPr="004D42F2" w:rsidRDefault="00DB1DF1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60288" behindDoc="0" locked="0" layoutInCell="1" allowOverlap="1" wp14:anchorId="15CAED9D" wp14:editId="250A4F04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1" name="Picture 3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17862206" wp14:editId="0FD4044B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2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3B568FE" wp14:editId="7189B78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1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29AB14B" id="Rectangle 2" o:spid="_x0000_s1026" style="position:absolute;margin-left:0;margin-top:0;width:462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6B0139" w14:textId="77777777" w:rsidR="00F331F3" w:rsidRDefault="00DB1DF1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7216" behindDoc="0" locked="0" layoutInCell="1" allowOverlap="1" wp14:anchorId="4B51CAE5" wp14:editId="1BE196EC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570" cy="543560"/>
          <wp:effectExtent l="0" t="0" r="5080" b="8890"/>
          <wp:wrapNone/>
          <wp:docPr id="33" name="Picture 1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570" cy="543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55168" behindDoc="0" locked="0" layoutInCell="1" allowOverlap="1" wp14:anchorId="3867AC82" wp14:editId="7C51C9B8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34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539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68B49785" wp14:editId="7325B6EF">
              <wp:simplePos x="0" y="0"/>
              <wp:positionH relativeFrom="page">
                <wp:posOffset>1692910</wp:posOffset>
              </wp:positionH>
              <wp:positionV relativeFrom="page">
                <wp:posOffset>0</wp:posOffset>
              </wp:positionV>
              <wp:extent cx="5867400" cy="539750"/>
              <wp:effectExtent l="0" t="0" r="0" b="0"/>
              <wp:wrapNone/>
              <wp:docPr id="9" name="Rectangle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67400" cy="5397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3787C8"/>
                          </a:gs>
                          <a:gs pos="49000">
                            <a:srgbClr val="3787C8">
                              <a:lumMod val="55000"/>
                              <a:lumOff val="45000"/>
                            </a:srgbClr>
                          </a:gs>
                          <a:gs pos="100000">
                            <a:srgbClr val="3787C8">
                              <a:tint val="23500"/>
                              <a:satMod val="160000"/>
                              <a:lumMod val="31000"/>
                              <a:lumOff val="69000"/>
                            </a:srgbClr>
                          </a:gs>
                        </a:gsLst>
                        <a:lin ang="0" scaled="1"/>
                        <a:tileRect/>
                      </a:gra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472EE13" id="Rectangle 9" o:spid="_x0000_s1026" style="position:absolute;margin-left:133.3pt;margin-top:0;width:462pt;height:42.5pt;z-index: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" fillcolor="#3787c8" stroked="f" strokeweight="2pt">
              <v:fill color2="#f5f8fd" rotate="t" angle="90" colors="0 #3787c8;32113f #91bde1;1 #f5f8fd" focus="100%" type="gradient"/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0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2102754069">
    <w:abstractNumId w:val="10"/>
  </w:num>
  <w:num w:numId="2" w16cid:durableId="331221547">
    <w:abstractNumId w:val="7"/>
  </w:num>
  <w:num w:numId="3" w16cid:durableId="452867013">
    <w:abstractNumId w:val="6"/>
  </w:num>
  <w:num w:numId="4" w16cid:durableId="27487510">
    <w:abstractNumId w:val="5"/>
  </w:num>
  <w:num w:numId="5" w16cid:durableId="2099448320">
    <w:abstractNumId w:val="4"/>
  </w:num>
  <w:num w:numId="6" w16cid:durableId="1722898588">
    <w:abstractNumId w:val="9"/>
  </w:num>
  <w:num w:numId="7" w16cid:durableId="1437403069">
    <w:abstractNumId w:val="3"/>
  </w:num>
  <w:num w:numId="8" w16cid:durableId="950357788">
    <w:abstractNumId w:val="2"/>
  </w:num>
  <w:num w:numId="9" w16cid:durableId="985628288">
    <w:abstractNumId w:val="1"/>
  </w:num>
  <w:num w:numId="10" w16cid:durableId="2105033458">
    <w:abstractNumId w:val="0"/>
  </w:num>
  <w:num w:numId="11" w16cid:durableId="613367566">
    <w:abstractNumId w:val="8"/>
  </w:num>
  <w:num w:numId="12" w16cid:durableId="1372460871">
    <w:abstractNumId w:val="9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ctiveWritingStyle w:appName="MSWord" w:lang="da-DK" w:vendorID="64" w:dllVersion="6" w:nlCheck="1" w:checkStyle="0"/>
  <w:activeWritingStyle w:appName="MSWord" w:lang="en-US" w:vendorID="64" w:dllVersion="6" w:nlCheck="1" w:checkStyle="1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attachedTemplate r:id="rId1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348A"/>
    <w:rsid w:val="00000D25"/>
    <w:rsid w:val="00004865"/>
    <w:rsid w:val="00025878"/>
    <w:rsid w:val="0003614A"/>
    <w:rsid w:val="000367EA"/>
    <w:rsid w:val="00041CF2"/>
    <w:rsid w:val="00052E0F"/>
    <w:rsid w:val="000601AB"/>
    <w:rsid w:val="000606F9"/>
    <w:rsid w:val="00094ABD"/>
    <w:rsid w:val="000E0432"/>
    <w:rsid w:val="000F5F7F"/>
    <w:rsid w:val="0013244F"/>
    <w:rsid w:val="00160952"/>
    <w:rsid w:val="001824A2"/>
    <w:rsid w:val="00182651"/>
    <w:rsid w:val="001905EC"/>
    <w:rsid w:val="001B3DB8"/>
    <w:rsid w:val="00205EE0"/>
    <w:rsid w:val="0021283E"/>
    <w:rsid w:val="00231757"/>
    <w:rsid w:val="00244D70"/>
    <w:rsid w:val="00255C64"/>
    <w:rsid w:val="00293C82"/>
    <w:rsid w:val="00293D49"/>
    <w:rsid w:val="002B3598"/>
    <w:rsid w:val="002E74A4"/>
    <w:rsid w:val="002F5AEA"/>
    <w:rsid w:val="002F7212"/>
    <w:rsid w:val="00375AB9"/>
    <w:rsid w:val="003B35B0"/>
    <w:rsid w:val="003B4D7B"/>
    <w:rsid w:val="003C4F9F"/>
    <w:rsid w:val="003C60F1"/>
    <w:rsid w:val="003F0220"/>
    <w:rsid w:val="00424709"/>
    <w:rsid w:val="00456FF8"/>
    <w:rsid w:val="00464170"/>
    <w:rsid w:val="004755E7"/>
    <w:rsid w:val="00480C81"/>
    <w:rsid w:val="004B15A9"/>
    <w:rsid w:val="004C01B2"/>
    <w:rsid w:val="004D42F2"/>
    <w:rsid w:val="004D543F"/>
    <w:rsid w:val="004E54D7"/>
    <w:rsid w:val="004F525F"/>
    <w:rsid w:val="005273A3"/>
    <w:rsid w:val="00540757"/>
    <w:rsid w:val="0055493E"/>
    <w:rsid w:val="00572F5D"/>
    <w:rsid w:val="005861BE"/>
    <w:rsid w:val="005A28D4"/>
    <w:rsid w:val="005C5F97"/>
    <w:rsid w:val="005D5C11"/>
    <w:rsid w:val="005E392E"/>
    <w:rsid w:val="005F02B1"/>
    <w:rsid w:val="005F1580"/>
    <w:rsid w:val="005F3827"/>
    <w:rsid w:val="005F3ED8"/>
    <w:rsid w:val="00607AB6"/>
    <w:rsid w:val="0061134D"/>
    <w:rsid w:val="00611BB2"/>
    <w:rsid w:val="006426CF"/>
    <w:rsid w:val="0065484C"/>
    <w:rsid w:val="00655B49"/>
    <w:rsid w:val="00681D83"/>
    <w:rsid w:val="00683976"/>
    <w:rsid w:val="00685DE6"/>
    <w:rsid w:val="006900C2"/>
    <w:rsid w:val="006B30A9"/>
    <w:rsid w:val="006C3418"/>
    <w:rsid w:val="006E252D"/>
    <w:rsid w:val="007015F2"/>
    <w:rsid w:val="0070267E"/>
    <w:rsid w:val="00706E32"/>
    <w:rsid w:val="0071324C"/>
    <w:rsid w:val="007546AF"/>
    <w:rsid w:val="00765934"/>
    <w:rsid w:val="007840F1"/>
    <w:rsid w:val="007C3821"/>
    <w:rsid w:val="007D7068"/>
    <w:rsid w:val="007E0B04"/>
    <w:rsid w:val="007E373C"/>
    <w:rsid w:val="0080198C"/>
    <w:rsid w:val="00815AD9"/>
    <w:rsid w:val="00845B74"/>
    <w:rsid w:val="00865960"/>
    <w:rsid w:val="00887B20"/>
    <w:rsid w:val="00892D08"/>
    <w:rsid w:val="00893791"/>
    <w:rsid w:val="008C024B"/>
    <w:rsid w:val="008E5A6D"/>
    <w:rsid w:val="008F32DF"/>
    <w:rsid w:val="008F4D20"/>
    <w:rsid w:val="00900140"/>
    <w:rsid w:val="00912F6D"/>
    <w:rsid w:val="009203B9"/>
    <w:rsid w:val="00932363"/>
    <w:rsid w:val="00934690"/>
    <w:rsid w:val="009406A7"/>
    <w:rsid w:val="00951B25"/>
    <w:rsid w:val="00983B74"/>
    <w:rsid w:val="00990263"/>
    <w:rsid w:val="009A4CCC"/>
    <w:rsid w:val="009B19E1"/>
    <w:rsid w:val="009D29B1"/>
    <w:rsid w:val="009E032B"/>
    <w:rsid w:val="009E4B94"/>
    <w:rsid w:val="00A208B6"/>
    <w:rsid w:val="00A571E3"/>
    <w:rsid w:val="00A57C03"/>
    <w:rsid w:val="00A612D2"/>
    <w:rsid w:val="00A9352C"/>
    <w:rsid w:val="00AA3137"/>
    <w:rsid w:val="00AE33FF"/>
    <w:rsid w:val="00AF1D02"/>
    <w:rsid w:val="00AF310E"/>
    <w:rsid w:val="00B00D92"/>
    <w:rsid w:val="00B20280"/>
    <w:rsid w:val="00B36A1A"/>
    <w:rsid w:val="00B45561"/>
    <w:rsid w:val="00B557FE"/>
    <w:rsid w:val="00B91C82"/>
    <w:rsid w:val="00BE4ABD"/>
    <w:rsid w:val="00C61441"/>
    <w:rsid w:val="00CA5B6F"/>
    <w:rsid w:val="00CA6392"/>
    <w:rsid w:val="00CB7B0C"/>
    <w:rsid w:val="00CC3A5A"/>
    <w:rsid w:val="00CC6322"/>
    <w:rsid w:val="00CF1715"/>
    <w:rsid w:val="00D272C9"/>
    <w:rsid w:val="00D35E77"/>
    <w:rsid w:val="00D4641A"/>
    <w:rsid w:val="00D704C8"/>
    <w:rsid w:val="00D847FC"/>
    <w:rsid w:val="00D96141"/>
    <w:rsid w:val="00DB1DF1"/>
    <w:rsid w:val="00DB31AF"/>
    <w:rsid w:val="00DE2B28"/>
    <w:rsid w:val="00E13E89"/>
    <w:rsid w:val="00E324A5"/>
    <w:rsid w:val="00E5348A"/>
    <w:rsid w:val="00E66B4B"/>
    <w:rsid w:val="00EA6A25"/>
    <w:rsid w:val="00EB497C"/>
    <w:rsid w:val="00F027DA"/>
    <w:rsid w:val="00F26750"/>
    <w:rsid w:val="00F331F3"/>
    <w:rsid w:val="00F55F8D"/>
    <w:rsid w:val="00F7290E"/>
    <w:rsid w:val="00F83BF5"/>
    <w:rsid w:val="00FA3034"/>
    <w:rsid w:val="00FB3176"/>
    <w:rsid w:val="00FB6D50"/>
    <w:rsid w:val="00FC55B0"/>
    <w:rsid w:val="00FC7A59"/>
    <w:rsid w:val="00FE2C9C"/>
    <w:rsid w:val="00FE4629"/>
    <w:rsid w:val="00FE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4B6291"/>
  <w15:docId w15:val="{6DBC4061-ABF0-40B0-8355-B3C23D854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Verdana" w:eastAsia="Calibri" w:hAnsi="Verdana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7A59"/>
    <w:pPr>
      <w:spacing w:line="230" w:lineRule="atLeast"/>
    </w:pPr>
    <w:rPr>
      <w:sz w:val="17"/>
      <w:szCs w:val="17"/>
      <w:lang w:eastAsia="en-US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/>
      <w:contextualSpacing/>
      <w:outlineLvl w:val="0"/>
    </w:pPr>
    <w:rPr>
      <w:rFonts w:eastAsia="Times New Roman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qFormat/>
    <w:rsid w:val="00E13E89"/>
    <w:pPr>
      <w:keepNext/>
      <w:keepLines/>
      <w:spacing w:before="230"/>
      <w:contextualSpacing/>
      <w:outlineLvl w:val="1"/>
    </w:pPr>
    <w:rPr>
      <w:rFonts w:eastAsia="Times New Roman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qFormat/>
    <w:rsid w:val="009E4B94"/>
    <w:pPr>
      <w:keepNext/>
      <w:keepLines/>
      <w:spacing w:before="260"/>
      <w:contextualSpacing/>
      <w:outlineLvl w:val="2"/>
    </w:pPr>
    <w:rPr>
      <w:rFonts w:eastAsia="Times New Roman"/>
      <w:b/>
      <w:bCs/>
    </w:rPr>
  </w:style>
  <w:style w:type="paragraph" w:styleId="Overskrift4">
    <w:name w:val="heading 4"/>
    <w:basedOn w:val="Normal"/>
    <w:next w:val="Normal"/>
    <w:link w:val="Overskrift4Tegn"/>
    <w:uiPriority w:val="1"/>
    <w:qFormat/>
    <w:rsid w:val="009E4B94"/>
    <w:pPr>
      <w:keepNext/>
      <w:keepLines/>
      <w:spacing w:before="260"/>
      <w:contextualSpacing/>
      <w:outlineLvl w:val="3"/>
    </w:pPr>
    <w:rPr>
      <w:rFonts w:eastAsia="Times New Roman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1"/>
    <w:qFormat/>
    <w:rsid w:val="009E4B94"/>
    <w:pPr>
      <w:keepNext/>
      <w:keepLines/>
      <w:spacing w:before="260"/>
      <w:contextualSpacing/>
      <w:outlineLvl w:val="4"/>
    </w:pPr>
    <w:rPr>
      <w:rFonts w:eastAsia="Times New Roman"/>
      <w:b/>
    </w:rPr>
  </w:style>
  <w:style w:type="paragraph" w:styleId="Overskrift6">
    <w:name w:val="heading 6"/>
    <w:basedOn w:val="Normal"/>
    <w:next w:val="Normal"/>
    <w:link w:val="Overskrift6Tegn"/>
    <w:uiPriority w:val="1"/>
    <w:qFormat/>
    <w:rsid w:val="009E4B94"/>
    <w:pPr>
      <w:keepNext/>
      <w:keepLines/>
      <w:spacing w:before="260"/>
      <w:contextualSpacing/>
      <w:outlineLvl w:val="5"/>
    </w:pPr>
    <w:rPr>
      <w:rFonts w:eastAsia="Times New Roman"/>
      <w:b/>
      <w:iCs/>
    </w:rPr>
  </w:style>
  <w:style w:type="paragraph" w:styleId="Overskrift7">
    <w:name w:val="heading 7"/>
    <w:basedOn w:val="Normal"/>
    <w:next w:val="Normal"/>
    <w:link w:val="Overskrift7Tegn"/>
    <w:uiPriority w:val="1"/>
    <w:qFormat/>
    <w:rsid w:val="009E4B94"/>
    <w:pPr>
      <w:keepNext/>
      <w:keepLines/>
      <w:spacing w:before="260"/>
      <w:contextualSpacing/>
      <w:outlineLvl w:val="6"/>
    </w:pPr>
    <w:rPr>
      <w:rFonts w:eastAsia="Times New Roman"/>
      <w:b/>
      <w:iCs/>
    </w:rPr>
  </w:style>
  <w:style w:type="paragraph" w:styleId="Overskrift8">
    <w:name w:val="heading 8"/>
    <w:basedOn w:val="Normal"/>
    <w:next w:val="Normal"/>
    <w:link w:val="Overskrift8Tegn"/>
    <w:uiPriority w:val="1"/>
    <w:qFormat/>
    <w:rsid w:val="009E4B94"/>
    <w:pPr>
      <w:keepNext/>
      <w:keepLines/>
      <w:spacing w:before="260"/>
      <w:contextualSpacing/>
      <w:outlineLvl w:val="7"/>
    </w:pPr>
    <w:rPr>
      <w:rFonts w:eastAsia="Times New Roman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qFormat/>
    <w:rsid w:val="009E4B94"/>
    <w:pPr>
      <w:keepNext/>
      <w:keepLines/>
      <w:spacing w:before="260"/>
      <w:contextualSpacing/>
      <w:outlineLvl w:val="8"/>
    </w:pPr>
    <w:rPr>
      <w:rFonts w:eastAsia="Times New Roman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hovedTegn">
    <w:name w:val="Sidehoved Tegn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line="240" w:lineRule="atLeast"/>
    </w:pPr>
    <w:rPr>
      <w:sz w:val="16"/>
    </w:rPr>
  </w:style>
  <w:style w:type="character" w:customStyle="1" w:styleId="SidefodTegn">
    <w:name w:val="Sidefod Tegn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link w:val="Overskrift1"/>
    <w:uiPriority w:val="1"/>
    <w:rsid w:val="00160952"/>
    <w:rPr>
      <w:rFonts w:eastAsia="Times New Roman" w:cs="Times New Roman"/>
      <w:b/>
      <w:bCs/>
      <w:szCs w:val="28"/>
    </w:rPr>
  </w:style>
  <w:style w:type="character" w:customStyle="1" w:styleId="Overskrift2Tegn">
    <w:name w:val="Overskrift 2 Tegn"/>
    <w:link w:val="Overskrift2"/>
    <w:uiPriority w:val="1"/>
    <w:rsid w:val="00E13E89"/>
    <w:rPr>
      <w:rFonts w:eastAsia="Times New Roman" w:cs="Times New Roman"/>
      <w:b/>
      <w:bCs/>
      <w:szCs w:val="26"/>
    </w:rPr>
  </w:style>
  <w:style w:type="character" w:customStyle="1" w:styleId="Overskrift3Tegn">
    <w:name w:val="Overskrift 3 Tegn"/>
    <w:link w:val="Overskrift3"/>
    <w:uiPriority w:val="1"/>
    <w:rsid w:val="002E74A4"/>
    <w:rPr>
      <w:rFonts w:eastAsia="Times New Roman" w:cs="Times New Roman"/>
      <w:b/>
      <w:bCs/>
    </w:rPr>
  </w:style>
  <w:style w:type="character" w:customStyle="1" w:styleId="Overskrift4Tegn">
    <w:name w:val="Overskrift 4 Tegn"/>
    <w:link w:val="Overskrift4"/>
    <w:uiPriority w:val="1"/>
    <w:semiHidden/>
    <w:rsid w:val="00004865"/>
    <w:rPr>
      <w:rFonts w:eastAsia="Times New Roman" w:cs="Times New Roman"/>
      <w:b/>
      <w:bCs/>
      <w:iCs/>
    </w:rPr>
  </w:style>
  <w:style w:type="character" w:customStyle="1" w:styleId="Overskrift5Tegn">
    <w:name w:val="Overskrift 5 Tegn"/>
    <w:link w:val="Overskrift5"/>
    <w:uiPriority w:val="1"/>
    <w:semiHidden/>
    <w:rsid w:val="00004865"/>
    <w:rPr>
      <w:rFonts w:eastAsia="Times New Roman" w:cs="Times New Roman"/>
      <w:b/>
    </w:rPr>
  </w:style>
  <w:style w:type="character" w:customStyle="1" w:styleId="Overskrift6Tegn">
    <w:name w:val="Overskrift 6 Tegn"/>
    <w:link w:val="Overskrift6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7Tegn">
    <w:name w:val="Overskrift 7 Tegn"/>
    <w:link w:val="Overskrift7"/>
    <w:uiPriority w:val="1"/>
    <w:semiHidden/>
    <w:rsid w:val="00004865"/>
    <w:rPr>
      <w:rFonts w:eastAsia="Times New Roman" w:cs="Times New Roman"/>
      <w:b/>
      <w:iCs/>
    </w:rPr>
  </w:style>
  <w:style w:type="character" w:customStyle="1" w:styleId="Overskrift8Tegn">
    <w:name w:val="Overskrift 8 Tegn"/>
    <w:link w:val="Overskrift8"/>
    <w:uiPriority w:val="1"/>
    <w:semiHidden/>
    <w:rsid w:val="00004865"/>
    <w:rPr>
      <w:rFonts w:eastAsia="Times New Roman" w:cs="Times New Roman"/>
      <w:b/>
      <w:szCs w:val="20"/>
    </w:rPr>
  </w:style>
  <w:style w:type="character" w:customStyle="1" w:styleId="Overskrift9Tegn">
    <w:name w:val="Overskrift 9 Tegn"/>
    <w:link w:val="Overskrift9"/>
    <w:uiPriority w:val="1"/>
    <w:semiHidden/>
    <w:rsid w:val="00004865"/>
    <w:rPr>
      <w:rFonts w:eastAsia="Times New Roman" w:cs="Times New Roman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qFormat/>
    <w:rsid w:val="009E4B94"/>
    <w:pPr>
      <w:spacing w:before="500" w:after="500" w:line="500" w:lineRule="atLeast"/>
      <w:contextualSpacing/>
    </w:pPr>
    <w:rPr>
      <w:rFonts w:eastAsia="Times New Roman"/>
      <w:b/>
      <w:kern w:val="28"/>
      <w:sz w:val="40"/>
      <w:szCs w:val="52"/>
    </w:rPr>
  </w:style>
  <w:style w:type="character" w:customStyle="1" w:styleId="TitelTegn">
    <w:name w:val="Titel Tegn"/>
    <w:link w:val="Titel"/>
    <w:uiPriority w:val="19"/>
    <w:semiHidden/>
    <w:rsid w:val="00004865"/>
    <w:rPr>
      <w:rFonts w:eastAsia="Times New Roman" w:cs="Times New Roman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qFormat/>
    <w:rsid w:val="009E4B94"/>
    <w:pPr>
      <w:numPr>
        <w:ilvl w:val="1"/>
      </w:numPr>
      <w:spacing w:before="400" w:after="400" w:line="400" w:lineRule="atLeast"/>
      <w:contextualSpacing/>
    </w:pPr>
    <w:rPr>
      <w:rFonts w:eastAsia="Times New Roman"/>
      <w:b/>
      <w:iCs/>
      <w:sz w:val="36"/>
      <w:szCs w:val="24"/>
    </w:rPr>
  </w:style>
  <w:style w:type="character" w:customStyle="1" w:styleId="UndertitelTegn">
    <w:name w:val="Undertitel Tegn"/>
    <w:link w:val="Undertitel"/>
    <w:uiPriority w:val="19"/>
    <w:semiHidden/>
    <w:rsid w:val="00004865"/>
    <w:rPr>
      <w:rFonts w:eastAsia="Times New Roman" w:cs="Times New Roman"/>
      <w:b/>
      <w:iCs/>
      <w:sz w:val="36"/>
      <w:szCs w:val="24"/>
    </w:rPr>
  </w:style>
  <w:style w:type="character" w:customStyle="1" w:styleId="Svagfremhvning1">
    <w:name w:val="Svag fremhævning1"/>
    <w:uiPriority w:val="99"/>
    <w:semiHidden/>
    <w:qFormat/>
    <w:rsid w:val="009E4B94"/>
    <w:rPr>
      <w:i/>
      <w:iCs/>
      <w:color w:val="808080"/>
    </w:rPr>
  </w:style>
  <w:style w:type="character" w:customStyle="1" w:styleId="Kraftigfremhvning1">
    <w:name w:val="Kraftig fremhævning1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uiPriority w:val="19"/>
    <w:qFormat/>
    <w:rsid w:val="009E4B94"/>
    <w:rPr>
      <w:b/>
      <w:bCs/>
    </w:rPr>
  </w:style>
  <w:style w:type="paragraph" w:customStyle="1" w:styleId="Lysskygge-fremhvningsfarve21">
    <w:name w:val="Lys skygge - fremhævningsfarve 21"/>
    <w:basedOn w:val="Normal"/>
    <w:next w:val="Normal"/>
    <w:link w:val="Lysskygge-fremhvningsfarve2Tegn"/>
    <w:uiPriority w:val="19"/>
    <w:semiHidden/>
    <w:rsid w:val="007546AF"/>
    <w:pPr>
      <w:spacing w:before="260" w:after="260"/>
      <w:ind w:left="851" w:right="851"/>
    </w:pPr>
    <w:rPr>
      <w:b/>
      <w:bCs/>
      <w:i/>
      <w:iCs/>
    </w:rPr>
  </w:style>
  <w:style w:type="character" w:customStyle="1" w:styleId="Lysskygge-fremhvningsfarve2Tegn">
    <w:name w:val="Lys skygge - fremhævningsfarve 2 Tegn"/>
    <w:link w:val="Lysskygge-fremhvningsfarve21"/>
    <w:uiPriority w:val="19"/>
    <w:semiHidden/>
    <w:rsid w:val="00004865"/>
    <w:rPr>
      <w:b/>
      <w:bCs/>
      <w:i/>
      <w:iCs/>
    </w:rPr>
  </w:style>
  <w:style w:type="character" w:customStyle="1" w:styleId="Svaghenvisning1">
    <w:name w:val="Svag henvisning1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customStyle="1" w:styleId="Kraftighenvisning1">
    <w:name w:val="Kraftig henvisning1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qFormat/>
    <w:rsid w:val="009E4B94"/>
    <w:rPr>
      <w:b/>
      <w:bCs/>
      <w:sz w:val="16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ind w:right="567"/>
    </w:pPr>
    <w:rPr>
      <w:b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ind w:right="567"/>
    </w:pPr>
  </w:style>
  <w:style w:type="paragraph" w:styleId="Indholdsfortegnelse3">
    <w:name w:val="toc 3"/>
    <w:basedOn w:val="Normal"/>
    <w:next w:val="Normal"/>
    <w:uiPriority w:val="9"/>
    <w:semiHidden/>
    <w:rsid w:val="009E4B94"/>
    <w:pPr>
      <w:ind w:right="567"/>
    </w:pPr>
  </w:style>
  <w:style w:type="paragraph" w:styleId="Indholdsfortegnelse4">
    <w:name w:val="toc 4"/>
    <w:basedOn w:val="Normal"/>
    <w:next w:val="Normal"/>
    <w:uiPriority w:val="9"/>
    <w:semiHidden/>
    <w:rsid w:val="009E4B94"/>
    <w:pPr>
      <w:ind w:right="567"/>
    </w:pPr>
  </w:style>
  <w:style w:type="paragraph" w:styleId="Indholdsfortegnelse5">
    <w:name w:val="toc 5"/>
    <w:basedOn w:val="Normal"/>
    <w:next w:val="Normal"/>
    <w:uiPriority w:val="9"/>
    <w:semiHidden/>
    <w:rsid w:val="009E4B94"/>
    <w:pPr>
      <w:ind w:right="567"/>
    </w:pPr>
  </w:style>
  <w:style w:type="paragraph" w:styleId="Indholdsfortegnelse6">
    <w:name w:val="toc 6"/>
    <w:basedOn w:val="Normal"/>
    <w:next w:val="Normal"/>
    <w:uiPriority w:val="9"/>
    <w:semiHidden/>
    <w:rsid w:val="009E4B94"/>
    <w:pPr>
      <w:ind w:right="567"/>
    </w:pPr>
  </w:style>
  <w:style w:type="paragraph" w:styleId="Indholdsfortegnelse7">
    <w:name w:val="toc 7"/>
    <w:basedOn w:val="Normal"/>
    <w:next w:val="Normal"/>
    <w:uiPriority w:val="9"/>
    <w:semiHidden/>
    <w:rsid w:val="009E4B94"/>
    <w:pPr>
      <w:ind w:right="567"/>
    </w:pPr>
  </w:style>
  <w:style w:type="paragraph" w:styleId="Indholdsfortegnelse8">
    <w:name w:val="toc 8"/>
    <w:basedOn w:val="Normal"/>
    <w:next w:val="Normal"/>
    <w:uiPriority w:val="9"/>
    <w:semiHidden/>
    <w:rsid w:val="009E4B94"/>
    <w:pPr>
      <w:ind w:right="567"/>
    </w:pPr>
  </w:style>
  <w:style w:type="paragraph" w:styleId="Indholdsfortegnelse9">
    <w:name w:val="toc 9"/>
    <w:basedOn w:val="Normal"/>
    <w:next w:val="Normal"/>
    <w:uiPriority w:val="9"/>
    <w:semiHidden/>
    <w:rsid w:val="009E4B94"/>
    <w:pPr>
      <w:ind w:right="567"/>
    </w:pPr>
  </w:style>
  <w:style w:type="paragraph" w:customStyle="1" w:styleId="Overskrift10">
    <w:name w:val="Overskrift1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/>
        <w:left w:val="single" w:sz="2" w:space="10" w:color="7F7F7F"/>
        <w:bottom w:val="single" w:sz="2" w:space="10" w:color="7F7F7F"/>
        <w:right w:val="single" w:sz="2" w:space="10" w:color="7F7F7F"/>
      </w:pBdr>
      <w:ind w:left="1151" w:right="1151"/>
    </w:pPr>
    <w:rPr>
      <w:rFonts w:eastAsia="Times New Roman"/>
      <w:i/>
      <w:iCs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SlutnotetekstTegn">
    <w:name w:val="Slutnotetekst Tegn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sz w:val="16"/>
      <w:szCs w:val="20"/>
    </w:rPr>
  </w:style>
  <w:style w:type="character" w:customStyle="1" w:styleId="FodnotetekstTegn">
    <w:name w:val="Fodnotetekst Tegn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contextualSpacing/>
    </w:p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contextualSpacing/>
    </w:pPr>
  </w:style>
  <w:style w:type="character" w:styleId="Sidetal">
    <w:name w:val="page number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  <w:szCs w:val="17"/>
      <w:lang w:eastAsia="en-US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eastAsia="Times New Roman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ind w:right="567"/>
    </w:p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line="240" w:lineRule="auto"/>
      <w:ind w:left="4252"/>
    </w:p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customStyle="1" w:styleId="Mediumgitter11">
    <w:name w:val="Medium gitter 11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  <w:szCs w:val="17"/>
      <w:lang w:eastAsia="en-US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customStyle="1" w:styleId="Farvetgitter-fremhvningsfarve11">
    <w:name w:val="Farvet gitter - fremhævningsfarve 11"/>
    <w:basedOn w:val="Normal"/>
    <w:next w:val="Normal"/>
    <w:link w:val="Farvetgitter-fremhvningsfarve1Tegn"/>
    <w:uiPriority w:val="3"/>
    <w:rsid w:val="00D847FC"/>
    <w:pPr>
      <w:spacing w:before="260" w:after="260"/>
      <w:ind w:left="567" w:right="567"/>
    </w:pPr>
    <w:rPr>
      <w:b/>
      <w:iCs/>
      <w:color w:val="3787C8"/>
      <w:sz w:val="20"/>
    </w:rPr>
  </w:style>
  <w:style w:type="character" w:customStyle="1" w:styleId="Farvetgitter-fremhvningsfarve1Tegn">
    <w:name w:val="Farvet gitter - fremhævningsfarve 1 Tegn"/>
    <w:link w:val="Farvetgitter-fremhvningsfarve11"/>
    <w:uiPriority w:val="3"/>
    <w:rsid w:val="00FC7A59"/>
    <w:rPr>
      <w:b/>
      <w:iCs/>
      <w:color w:val="3787C8"/>
      <w:sz w:val="20"/>
    </w:rPr>
  </w:style>
  <w:style w:type="character" w:customStyle="1" w:styleId="Bogenstitel1">
    <w:name w:val="Bogens titel1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ind w:right="567"/>
    </w:pPr>
  </w:style>
  <w:style w:type="paragraph" w:styleId="Normalindrykning">
    <w:name w:val="Normal Indent"/>
    <w:basedOn w:val="Normal"/>
    <w:rsid w:val="005A28D4"/>
    <w:pPr>
      <w:ind w:left="1134"/>
    </w:pPr>
  </w:style>
  <w:style w:type="table" w:styleId="Tabel-Gitter">
    <w:name w:val="Table Grid"/>
    <w:basedOn w:val="Tabel-Normal"/>
    <w:uiPriority w:val="59"/>
    <w:rsid w:val="00655B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uiPriority w:val="21"/>
    <w:semiHidden/>
    <w:rsid w:val="0065484C"/>
    <w:rPr>
      <w:color w:val="0000FF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/>
      </w:rPr>
      <w:tblPr/>
      <w:tcPr>
        <w:shd w:val="clear" w:color="auto" w:fill="3787C8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/>
      </w:tcPr>
    </w:tblStylePr>
  </w:style>
  <w:style w:type="character" w:styleId="Fremhv">
    <w:name w:val="Emphasis"/>
    <w:uiPriority w:val="20"/>
    <w:qFormat/>
    <w:rsid w:val="000601AB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FA303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da-D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243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erit.vintersfjord@dgi.dk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www.dgi-skyd.dk/turneringer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14" Type="http://schemas.openxmlformats.org/officeDocument/2006/relationships/header" Target="header1.xml"/><Relationship Id="rId9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00steffen\Desktop\Brevskabelon_Bl&#229;.dotx" TargetMode="Externa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>
  <LongProp xmlns="" name="DGIContributorsLoginNames"><![CDATA[|DGI\17malene|DGI\17søren|DGI\20karin|DGI\20susanne|DGI\20berit|DGI\20lars|DGI\20louise|DGI\20marianne|DGI\20karinc|DGI\17poul|DGI\17hhj|DGI\17linda|DGI\17carsten|DGI\17peter|DGI\17ca|DGI\17cn|DGI\17lasse|DGI\17rita|DGI\17mette|DGI\17cj|DGI\17lene|DGI\17bente|DGI\20lise|DGI\20anette|DGI\17helle|DGI\17louise|DGI\17cbd|DGI\21emlt|DGI\17karina|DGI\17tonni|DGI\17mads|DGI\17niels|DGI\17pernille|DGI\17kasper|DGI\17mg|DGI\17jkj|DGI\17maja|DGI\17steen|DGI\00trinem|DGI\17bo|DGI\17camilla|]]></LongProp>
</Long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C794C45B-FA98-420A-83CA-994AA2AA56B0}"/>
</file>

<file path=customXml/itemProps2.xml><?xml version="1.0" encoding="utf-8"?>
<ds:datastoreItem xmlns:ds="http://schemas.openxmlformats.org/officeDocument/2006/customXml" ds:itemID="{499AE861-3F32-4797-9E25-0A8A9F449FFE}"/>
</file>

<file path=customXml/itemProps3.xml><?xml version="1.0" encoding="utf-8"?>
<ds:datastoreItem xmlns:ds="http://schemas.openxmlformats.org/officeDocument/2006/customXml" ds:itemID="{00AF4CFD-7109-452E-B31C-12A6DBB654F4}"/>
</file>

<file path=customXml/itemProps4.xml><?xml version="1.0" encoding="utf-8"?>
<ds:datastoreItem xmlns:ds="http://schemas.openxmlformats.org/officeDocument/2006/customXml" ds:itemID="{FFDD606D-4B6D-4D15-A791-A5E53E43C44D}"/>
</file>

<file path=customXml/itemProps5.xml><?xml version="1.0" encoding="utf-8"?>
<ds:datastoreItem xmlns:ds="http://schemas.openxmlformats.org/officeDocument/2006/customXml" ds:itemID="{20EFC47A-AB92-457C-9682-CF5EA5846911}"/>
</file>

<file path=docProps/app.xml><?xml version="1.0" encoding="utf-8"?>
<Properties xmlns="http://schemas.openxmlformats.org/officeDocument/2006/extended-properties" xmlns:vt="http://schemas.openxmlformats.org/officeDocument/2006/docPropsVTypes">
  <Template>Brevskabelon_Blå</Template>
  <TotalTime>4</TotalTime>
  <Pages>1</Pages>
  <Words>227</Words>
  <Characters>1390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Tilmeldingsskema 15 m riffel vinterturnering 2021-22</vt:lpstr>
      <vt:lpstr>Tilmeldingsskema</vt:lpstr>
    </vt:vector>
  </TitlesOfParts>
  <Company>DGI</Company>
  <LinksUpToDate>false</LinksUpToDate>
  <CharactersWithSpaces>1614</CharactersWithSpaces>
  <SharedDoc>false</SharedDoc>
  <HLinks>
    <vt:vector size="6" baseType="variant">
      <vt:variant>
        <vt:i4>6225967</vt:i4>
      </vt:variant>
      <vt:variant>
        <vt:i4>3</vt:i4>
      </vt:variant>
      <vt:variant>
        <vt:i4>0</vt:i4>
      </vt:variant>
      <vt:variant>
        <vt:i4>5</vt:i4>
      </vt:variant>
      <vt:variant>
        <vt:lpwstr>mailto:midt-ogvestsjaelland@dgi.dk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"Kim Bay" &lt;Kim.Bay@dgi.dk&gt;</dc:creator>
  <cp:keywords>Turnering;Skydning</cp:keywords>
  <cp:lastModifiedBy>Berit Vintersfjord</cp:lastModifiedBy>
  <cp:revision>2</cp:revision>
  <cp:lastPrinted>2019-09-10T08:53:00Z</cp:lastPrinted>
  <dcterms:created xsi:type="dcterms:W3CDTF">2024-09-25T16:24:00Z</dcterms:created>
  <dcterms:modified xsi:type="dcterms:W3CDTF">2024-09-25T16:24:00Z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  <property fmtid="{D5CDD505-2E9C-101B-9397-08002B2CF9AE}" pid="3" name="_dlc_DocIdItemGuid">
    <vt:lpwstr>3dcfe2d4-8372-4b6d-9a1e-def4cea419b8</vt:lpwstr>
  </property>
  <property fmtid="{D5CDD505-2E9C-101B-9397-08002B2CF9AE}" pid="4" name="DGIActivity">
    <vt:lpwstr/>
  </property>
  <property fmtid="{D5CDD505-2E9C-101B-9397-08002B2CF9AE}" pid="5" name="TaxKeyword">
    <vt:lpwstr/>
  </property>
  <property fmtid="{D5CDD505-2E9C-101B-9397-08002B2CF9AE}" pid="6" name="DGIAdministrationCenter">
    <vt:lpwstr/>
  </property>
  <property fmtid="{D5CDD505-2E9C-101B-9397-08002B2CF9AE}" pid="7" name="DGIRelatedGroupNumbers">
    <vt:lpwstr/>
  </property>
  <property fmtid="{D5CDD505-2E9C-101B-9397-08002B2CF9AE}" pid="8" name="DGIEventNumbers">
    <vt:lpwstr/>
  </property>
  <property fmtid="{D5CDD505-2E9C-101B-9397-08002B2CF9AE}" pid="9" name="DGIGroupNumberTags">
    <vt:lpwstr/>
  </property>
  <property fmtid="{D5CDD505-2E9C-101B-9397-08002B2CF9AE}" pid="10" name="f13800835cde46c5953235e710445cf8">
    <vt:lpwstr/>
  </property>
  <property fmtid="{D5CDD505-2E9C-101B-9397-08002B2CF9AE}" pid="11" name="n06dbf8a90b449749e980664514b727e">
    <vt:lpwstr/>
  </property>
  <property fmtid="{D5CDD505-2E9C-101B-9397-08002B2CF9AE}" pid="12" name="be96585c87754cfb99855c6716000fea">
    <vt:lpwstr/>
  </property>
  <property fmtid="{D5CDD505-2E9C-101B-9397-08002B2CF9AE}" pid="13" name="TaxCatchAll">
    <vt:lpwstr/>
  </property>
  <property fmtid="{D5CDD505-2E9C-101B-9397-08002B2CF9AE}" pid="14" name="TaxKeywordTaxHTField">
    <vt:lpwstr/>
  </property>
  <property fmtid="{D5CDD505-2E9C-101B-9397-08002B2CF9AE}" pid="15" name="a30b47dfce084917b1a46b754eb13bc7">
    <vt:lpwstr/>
  </property>
  <property fmtid="{D5CDD505-2E9C-101B-9397-08002B2CF9AE}" pid="16" name="_dlc_DocId">
    <vt:lpwstr>GRUPPERUM-474-23870</vt:lpwstr>
  </property>
  <property fmtid="{D5CDD505-2E9C-101B-9397-08002B2CF9AE}" pid="17" name="_dlc_DocIdUrl">
    <vt:lpwstr>https://mimerold.dgi.dk/grupperum/170000020/_layouts/DocIdRedir.aspx?ID=GRUPPERUM-474-23870, GRUPPERUM-474-23870</vt:lpwstr>
  </property>
  <property fmtid="{D5CDD505-2E9C-101B-9397-08002B2CF9AE}" pid="18" name="k1d3ee6935b74e91b6066f4d65ff43d5">
    <vt:lpwstr/>
  </property>
  <property fmtid="{D5CDD505-2E9C-101B-9397-08002B2CF9AE}" pid="19" name="DGIPublicDocument">
    <vt:lpwstr>1</vt:lpwstr>
  </property>
  <property fmtid="{D5CDD505-2E9C-101B-9397-08002B2CF9AE}" pid="20" name="DGIContributorsLoginNames">
    <vt:lpwstr>|DGI\17malene|DGI\17søren|DGI\20karin|DGI\20susanne|DGI\20berit|DGI\20lars|DGI\20louise|DGI\20marianne|DGI\20karinc|DGI\17poul|DGI\17hhj|DGI\17linda|DGI\17carsten|DGI\17peter|DGI\17ca|DGI\17cn|DGI\17lasse|DGI\17rita|DGI\17mette|DGI\17cj|DGI\17lene|DGI\17b</vt:lpwstr>
  </property>
  <property fmtid="{D5CDD505-2E9C-101B-9397-08002B2CF9AE}" pid="21" name="display_urn:schemas-microsoft-com:office:office#Editor">
    <vt:lpwstr>Systemkonto</vt:lpwstr>
  </property>
  <property fmtid="{D5CDD505-2E9C-101B-9397-08002B2CF9AE}" pid="22" name="display_urn:schemas-microsoft-com:office:office#Author">
    <vt:lpwstr>Berit Vintersfjord</vt:lpwstr>
  </property>
  <property fmtid="{D5CDD505-2E9C-101B-9397-08002B2CF9AE}" pid="23" name="MimerDocId">
    <vt:lpwstr>A42003D9-001</vt:lpwstr>
  </property>
</Properties>
</file>