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AE4B11" w14:textId="71934085" w:rsidR="001D0472" w:rsidRPr="00DA410F" w:rsidRDefault="001D0472" w:rsidP="00E53003">
      <w:pPr>
        <w:tabs>
          <w:tab w:val="left" w:pos="5880"/>
        </w:tabs>
        <w:rPr>
          <w:b/>
          <w:sz w:val="26"/>
          <w:szCs w:val="26"/>
        </w:rPr>
      </w:pPr>
      <w:r w:rsidRPr="00DA410F">
        <w:rPr>
          <w:b/>
          <w:sz w:val="26"/>
          <w:szCs w:val="26"/>
        </w:rPr>
        <w:t>Holdkort</w:t>
      </w:r>
      <w:r w:rsidR="00DA410F" w:rsidRPr="00DA410F">
        <w:rPr>
          <w:b/>
          <w:sz w:val="26"/>
          <w:szCs w:val="26"/>
        </w:rPr>
        <w:t xml:space="preserve"> benyttes ikke i DGI Sydøstjyllands turneringer</w:t>
      </w:r>
    </w:p>
    <w:p w14:paraId="036B015D" w14:textId="1A4434C1" w:rsidR="001D0472" w:rsidRPr="00B90E53" w:rsidRDefault="001D0472" w:rsidP="00DA410F">
      <w:pPr>
        <w:jc w:val="right"/>
      </w:pPr>
      <w:r>
        <w:tab/>
      </w:r>
      <w:r>
        <w:tab/>
      </w:r>
      <w:r>
        <w:tab/>
      </w:r>
      <w:r>
        <w:tab/>
      </w:r>
    </w:p>
    <w:p w14:paraId="3B1FFC84" w14:textId="4C2875C9" w:rsidR="001D0472" w:rsidRDefault="001D0472" w:rsidP="001D0472">
      <w:r>
        <w:t>Der benyttes ikke holdkort i vore</w:t>
      </w:r>
      <w:r w:rsidR="00DA410F">
        <w:t>s</w:t>
      </w:r>
      <w:r>
        <w:t xml:space="preserve"> kampe, så det er op ti</w:t>
      </w:r>
      <w:r w:rsidR="00DA410F">
        <w:t>l klubberne at udvise fair play. M</w:t>
      </w:r>
      <w:r>
        <w:t>an kan altid aftale med modstanderholdet før kampen</w:t>
      </w:r>
      <w:r w:rsidR="00DA410F">
        <w:t>,</w:t>
      </w:r>
      <w:r>
        <w:t xml:space="preserve"> at der gives lov til at benytte en spiller</w:t>
      </w:r>
      <w:r w:rsidR="00DA410F">
        <w:t>,</w:t>
      </w:r>
      <w:r>
        <w:t xml:space="preserve"> som ikke opfylder alderskravet </w:t>
      </w:r>
    </w:p>
    <w:p w14:paraId="5527227A" w14:textId="3E33D979" w:rsidR="001D0472" w:rsidRDefault="001D0472" w:rsidP="001D0472">
      <w:r>
        <w:t>Det er altid muligt at søge om lov til at benytte for unge spillere. Dispensationsskema findes på næste side. Ansøgning om dispensation skal sendes til:</w:t>
      </w:r>
    </w:p>
    <w:p w14:paraId="596289F2" w14:textId="77777777" w:rsidR="001D0472" w:rsidRDefault="001D0472" w:rsidP="001D0472"/>
    <w:p w14:paraId="3452EAC5" w14:textId="77777777" w:rsidR="001D0472" w:rsidRDefault="001D0472" w:rsidP="001D0472">
      <w:r>
        <w:t xml:space="preserve">Turneringsleder </w:t>
      </w:r>
    </w:p>
    <w:p w14:paraId="6C0569F2" w14:textId="38E951B3" w:rsidR="001D0472" w:rsidRDefault="002E0E08" w:rsidP="001D0472">
      <w:r>
        <w:t>Andrea Dam Hoedt</w:t>
      </w:r>
    </w:p>
    <w:p w14:paraId="26BE55B6" w14:textId="77777777" w:rsidR="001D0472" w:rsidRDefault="001D0472" w:rsidP="001D0472">
      <w:r>
        <w:t>DGI Sydøstjylland</w:t>
      </w:r>
    </w:p>
    <w:p w14:paraId="6EEAF710" w14:textId="1DBDA208" w:rsidR="001D0472" w:rsidRDefault="002E0E08" w:rsidP="001D0472">
      <w:r>
        <w:t>adh</w:t>
      </w:r>
      <w:r w:rsidR="001D0472">
        <w:t>@dgi.dk</w:t>
      </w:r>
    </w:p>
    <w:p w14:paraId="0C02F4CE" w14:textId="77777777" w:rsidR="001D0472" w:rsidRDefault="001D0472" w:rsidP="00E53003">
      <w:pPr>
        <w:tabs>
          <w:tab w:val="left" w:pos="5880"/>
        </w:tabs>
        <w:rPr>
          <w:b/>
          <w:sz w:val="28"/>
          <w:szCs w:val="28"/>
        </w:rPr>
      </w:pPr>
    </w:p>
    <w:p w14:paraId="519D4141" w14:textId="77777777" w:rsidR="001D0472" w:rsidRDefault="001D0472" w:rsidP="00E53003">
      <w:pPr>
        <w:tabs>
          <w:tab w:val="left" w:pos="58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30380BFC" w14:textId="4C76F374" w:rsidR="00E53003" w:rsidRPr="00DA410F" w:rsidRDefault="007573FC" w:rsidP="00E53003">
      <w:pPr>
        <w:tabs>
          <w:tab w:val="left" w:pos="588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Dispensationsansøgning 2021</w:t>
      </w:r>
      <w:bookmarkStart w:id="0" w:name="_GoBack"/>
      <w:bookmarkEnd w:id="0"/>
    </w:p>
    <w:p w14:paraId="71309EB5" w14:textId="77777777" w:rsidR="00E53003" w:rsidRPr="0081627C" w:rsidRDefault="00E53003" w:rsidP="00E53003">
      <w:pPr>
        <w:tabs>
          <w:tab w:val="left" w:pos="5880"/>
        </w:tabs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5"/>
        <w:gridCol w:w="2176"/>
        <w:gridCol w:w="1732"/>
        <w:gridCol w:w="3051"/>
      </w:tblGrid>
      <w:tr w:rsidR="00E53003" w:rsidRPr="00772791" w14:paraId="159C9992" w14:textId="77777777" w:rsidTr="00DB211D">
        <w:tc>
          <w:tcPr>
            <w:tcW w:w="1728" w:type="dxa"/>
            <w:shd w:val="clear" w:color="auto" w:fill="auto"/>
          </w:tcPr>
          <w:p w14:paraId="71456FA0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Klub navn:</w:t>
            </w:r>
          </w:p>
        </w:tc>
        <w:bookmarkStart w:id="1" w:name="Tekst3"/>
        <w:tc>
          <w:tcPr>
            <w:tcW w:w="2700" w:type="dxa"/>
            <w:shd w:val="clear" w:color="auto" w:fill="auto"/>
            <w:vAlign w:val="center"/>
          </w:tcPr>
          <w:p w14:paraId="0FD8404B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1980" w:type="dxa"/>
            <w:shd w:val="clear" w:color="auto" w:fill="auto"/>
          </w:tcPr>
          <w:p w14:paraId="762737C3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Ansøgers navn:</w:t>
            </w:r>
          </w:p>
          <w:p w14:paraId="59932EB9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 xml:space="preserve">Klubformand / </w:t>
            </w:r>
          </w:p>
          <w:p w14:paraId="7E7444D9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Træner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4D822A46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53003" w:rsidRPr="00772791" w14:paraId="0DD2109B" w14:textId="77777777" w:rsidTr="00DB211D">
        <w:tc>
          <w:tcPr>
            <w:tcW w:w="1728" w:type="dxa"/>
            <w:shd w:val="clear" w:color="auto" w:fill="auto"/>
          </w:tcPr>
          <w:p w14:paraId="33BC3D39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Telefon:</w:t>
            </w:r>
          </w:p>
          <w:p w14:paraId="57857C9C" w14:textId="77777777" w:rsidR="00E53003" w:rsidRPr="00772791" w:rsidRDefault="00E53003" w:rsidP="00DB211D">
            <w:pPr>
              <w:rPr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370A62C2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980" w:type="dxa"/>
            <w:shd w:val="clear" w:color="auto" w:fill="auto"/>
          </w:tcPr>
          <w:p w14:paraId="247B9082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E-mail: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33639183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</w:tr>
    </w:tbl>
    <w:p w14:paraId="4ED3BEC2" w14:textId="77777777" w:rsidR="00E53003" w:rsidRDefault="00E53003" w:rsidP="00E53003"/>
    <w:p w14:paraId="2C49F803" w14:textId="77777777" w:rsidR="00E53003" w:rsidRDefault="00E53003" w:rsidP="00E53003">
      <w:r>
        <w:t xml:space="preserve">Ansøgning på spiller til: </w:t>
      </w:r>
      <w:r w:rsidRPr="0049483C">
        <w:rPr>
          <w:sz w:val="16"/>
          <w:szCs w:val="16"/>
        </w:rPr>
        <w:t>(kun en spiller pr. blanket)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5"/>
        <w:gridCol w:w="1117"/>
        <w:gridCol w:w="3335"/>
        <w:gridCol w:w="1529"/>
        <w:gridCol w:w="1438"/>
      </w:tblGrid>
      <w:tr w:rsidR="00E53003" w14:paraId="2635CD40" w14:textId="77777777" w:rsidTr="00DB211D">
        <w:tc>
          <w:tcPr>
            <w:tcW w:w="2473" w:type="dxa"/>
            <w:gridSpan w:val="2"/>
            <w:shd w:val="clear" w:color="auto" w:fill="auto"/>
          </w:tcPr>
          <w:p w14:paraId="2CBC5545" w14:textId="77777777" w:rsidR="00E53003" w:rsidRDefault="00E53003" w:rsidP="00DB211D">
            <w:r>
              <w:t>Række:</w:t>
            </w:r>
          </w:p>
        </w:tc>
        <w:tc>
          <w:tcPr>
            <w:tcW w:w="4026" w:type="dxa"/>
            <w:shd w:val="clear" w:color="auto" w:fill="auto"/>
            <w:vAlign w:val="center"/>
          </w:tcPr>
          <w:p w14:paraId="50200B29" w14:textId="77777777" w:rsidR="00E53003" w:rsidRDefault="00E53003" w:rsidP="00DB211D"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740" w:type="dxa"/>
            <w:shd w:val="clear" w:color="auto" w:fill="auto"/>
          </w:tcPr>
          <w:p w14:paraId="78590E97" w14:textId="77777777" w:rsidR="00E53003" w:rsidRDefault="00E53003" w:rsidP="00DB211D">
            <w:pPr>
              <w:jc w:val="center"/>
            </w:pPr>
            <w:r>
              <w:t>Ude.</w:t>
            </w:r>
          </w:p>
          <w:p w14:paraId="0B91A9E0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16"/>
                <w:szCs w:val="16"/>
              </w:rPr>
              <w:t xml:space="preserve">Sæt x </w:t>
            </w:r>
            <w:bookmarkStart w:id="2" w:name="Kontrol1"/>
            <w:r w:rsidRPr="00772791">
              <w:rPr>
                <w:sz w:val="22"/>
                <w:szCs w:val="22"/>
              </w:rPr>
              <w:fldChar w:fldCharType="begin">
                <w:ffData>
                  <w:name w:val="Kontrol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2791">
              <w:rPr>
                <w:sz w:val="22"/>
                <w:szCs w:val="22"/>
              </w:rPr>
              <w:instrText xml:space="preserve"> FORMCHECKBOX </w:instrText>
            </w:r>
            <w:r w:rsidR="007573FC">
              <w:rPr>
                <w:sz w:val="22"/>
                <w:szCs w:val="22"/>
              </w:rPr>
            </w:r>
            <w:r w:rsidR="007573FC">
              <w:rPr>
                <w:sz w:val="22"/>
                <w:szCs w:val="22"/>
              </w:rPr>
              <w:fldChar w:fldCharType="separate"/>
            </w:r>
            <w:r w:rsidRPr="00772791">
              <w:rPr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1615" w:type="dxa"/>
            <w:shd w:val="clear" w:color="auto" w:fill="auto"/>
          </w:tcPr>
          <w:p w14:paraId="6E2EA2F4" w14:textId="77777777" w:rsidR="00E53003" w:rsidRDefault="00E53003" w:rsidP="00DB211D">
            <w:pPr>
              <w:jc w:val="center"/>
            </w:pPr>
            <w:r>
              <w:t>Inde.</w:t>
            </w:r>
          </w:p>
          <w:p w14:paraId="0E2E6DC5" w14:textId="77777777" w:rsidR="00E53003" w:rsidRDefault="00E53003" w:rsidP="00DB211D">
            <w:pPr>
              <w:jc w:val="center"/>
            </w:pPr>
            <w:r w:rsidRPr="00772791">
              <w:rPr>
                <w:sz w:val="16"/>
                <w:szCs w:val="16"/>
              </w:rPr>
              <w:t xml:space="preserve">Sæt x </w:t>
            </w:r>
            <w:r w:rsidRPr="00772791">
              <w:rPr>
                <w:sz w:val="22"/>
                <w:szCs w:val="22"/>
              </w:rPr>
              <w:fldChar w:fldCharType="begin">
                <w:ffData>
                  <w:name w:val="Kontrol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2791">
              <w:rPr>
                <w:sz w:val="22"/>
                <w:szCs w:val="22"/>
              </w:rPr>
              <w:instrText xml:space="preserve"> FORMCHECKBOX </w:instrText>
            </w:r>
            <w:r w:rsidR="007573FC">
              <w:rPr>
                <w:sz w:val="22"/>
                <w:szCs w:val="22"/>
              </w:rPr>
            </w:r>
            <w:r w:rsidR="007573FC">
              <w:rPr>
                <w:sz w:val="22"/>
                <w:szCs w:val="22"/>
              </w:rPr>
              <w:fldChar w:fldCharType="separate"/>
            </w:r>
            <w:r w:rsidRPr="00772791">
              <w:rPr>
                <w:sz w:val="22"/>
                <w:szCs w:val="22"/>
              </w:rPr>
              <w:fldChar w:fldCharType="end"/>
            </w:r>
          </w:p>
        </w:tc>
      </w:tr>
      <w:tr w:rsidR="00E53003" w14:paraId="31DA0B66" w14:textId="77777777" w:rsidTr="00DB211D">
        <w:tc>
          <w:tcPr>
            <w:tcW w:w="2473" w:type="dxa"/>
            <w:gridSpan w:val="2"/>
            <w:shd w:val="clear" w:color="auto" w:fill="auto"/>
          </w:tcPr>
          <w:p w14:paraId="790FC9F1" w14:textId="77777777" w:rsidR="00E53003" w:rsidRDefault="00E53003" w:rsidP="00DB211D">
            <w:r>
              <w:t>Spillers</w:t>
            </w:r>
          </w:p>
          <w:p w14:paraId="6DC31D81" w14:textId="77777777" w:rsidR="00E53003" w:rsidRDefault="00E53003" w:rsidP="00DB211D">
            <w:r>
              <w:t>Navn:</w:t>
            </w:r>
          </w:p>
        </w:tc>
        <w:tc>
          <w:tcPr>
            <w:tcW w:w="4026" w:type="dxa"/>
            <w:shd w:val="clear" w:color="auto" w:fill="auto"/>
            <w:vAlign w:val="center"/>
          </w:tcPr>
          <w:p w14:paraId="714FE0E9" w14:textId="77777777" w:rsidR="00E53003" w:rsidRDefault="00E53003" w:rsidP="00DB211D"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20743F03" w14:textId="77777777" w:rsidR="00E53003" w:rsidRDefault="00E53003" w:rsidP="00DB211D">
            <w:r>
              <w:t>Født d.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26A20D04" w14:textId="77777777" w:rsidR="00E53003" w:rsidRDefault="00E53003" w:rsidP="00DB211D"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53003" w14:paraId="3B7E2E62" w14:textId="77777777" w:rsidTr="00DB211D">
        <w:tc>
          <w:tcPr>
            <w:tcW w:w="1101" w:type="dxa"/>
            <w:shd w:val="clear" w:color="auto" w:fill="auto"/>
          </w:tcPr>
          <w:p w14:paraId="14F423B2" w14:textId="77777777" w:rsidR="00E53003" w:rsidRDefault="00E53003" w:rsidP="00DB211D">
            <w:r>
              <w:t>Adresse:</w:t>
            </w:r>
          </w:p>
          <w:p w14:paraId="750A1CC2" w14:textId="77777777" w:rsidR="00E53003" w:rsidRDefault="00E53003" w:rsidP="00DB211D"/>
        </w:tc>
        <w:tc>
          <w:tcPr>
            <w:tcW w:w="5398" w:type="dxa"/>
            <w:gridSpan w:val="2"/>
            <w:shd w:val="clear" w:color="auto" w:fill="auto"/>
            <w:vAlign w:val="center"/>
          </w:tcPr>
          <w:p w14:paraId="1FFE280E" w14:textId="77777777" w:rsidR="00E53003" w:rsidRPr="00772791" w:rsidRDefault="00E53003" w:rsidP="00DB211D">
            <w:pPr>
              <w:rPr>
                <w:b/>
                <w:sz w:val="22"/>
                <w:szCs w:val="22"/>
              </w:rPr>
            </w:pPr>
          </w:p>
        </w:tc>
        <w:tc>
          <w:tcPr>
            <w:tcW w:w="3355" w:type="dxa"/>
            <w:gridSpan w:val="2"/>
            <w:shd w:val="clear" w:color="auto" w:fill="auto"/>
            <w:vAlign w:val="center"/>
          </w:tcPr>
          <w:p w14:paraId="74535203" w14:textId="77777777" w:rsidR="00E53003" w:rsidRPr="00772791" w:rsidRDefault="00E53003" w:rsidP="00DB211D">
            <w:pPr>
              <w:rPr>
                <w:b/>
                <w:sz w:val="22"/>
                <w:szCs w:val="22"/>
              </w:rPr>
            </w:pPr>
            <w:r>
              <w:t>Tlf.:</w:t>
            </w:r>
          </w:p>
        </w:tc>
      </w:tr>
      <w:tr w:rsidR="00E53003" w14:paraId="2CEBDB3E" w14:textId="77777777" w:rsidTr="00DB211D">
        <w:tc>
          <w:tcPr>
            <w:tcW w:w="1101" w:type="dxa"/>
            <w:shd w:val="clear" w:color="auto" w:fill="auto"/>
          </w:tcPr>
          <w:p w14:paraId="72C631A7" w14:textId="77777777" w:rsidR="00E53003" w:rsidRDefault="00E53003" w:rsidP="00DB211D">
            <w:r>
              <w:t>Mail:</w:t>
            </w:r>
          </w:p>
        </w:tc>
        <w:tc>
          <w:tcPr>
            <w:tcW w:w="5398" w:type="dxa"/>
            <w:gridSpan w:val="2"/>
            <w:shd w:val="clear" w:color="auto" w:fill="auto"/>
            <w:vAlign w:val="center"/>
          </w:tcPr>
          <w:p w14:paraId="386BBB85" w14:textId="77777777" w:rsidR="00E53003" w:rsidRPr="00772791" w:rsidRDefault="00E53003" w:rsidP="00DB211D">
            <w:pPr>
              <w:rPr>
                <w:b/>
                <w:sz w:val="22"/>
                <w:szCs w:val="22"/>
              </w:rPr>
            </w:pPr>
          </w:p>
        </w:tc>
        <w:tc>
          <w:tcPr>
            <w:tcW w:w="3355" w:type="dxa"/>
            <w:gridSpan w:val="2"/>
            <w:shd w:val="clear" w:color="auto" w:fill="auto"/>
            <w:vAlign w:val="center"/>
          </w:tcPr>
          <w:p w14:paraId="1805ADDE" w14:textId="77777777" w:rsidR="00E53003" w:rsidRDefault="00E53003" w:rsidP="00DB211D"/>
        </w:tc>
      </w:tr>
    </w:tbl>
    <w:p w14:paraId="6F4698D6" w14:textId="77777777" w:rsidR="00E53003" w:rsidRDefault="00E53003" w:rsidP="00E5300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E53003" w14:paraId="39C7E582" w14:textId="77777777" w:rsidTr="00DB211D">
        <w:trPr>
          <w:trHeight w:val="1551"/>
        </w:trPr>
        <w:tc>
          <w:tcPr>
            <w:tcW w:w="10231" w:type="dxa"/>
            <w:shd w:val="clear" w:color="auto" w:fill="auto"/>
          </w:tcPr>
          <w:p w14:paraId="0262363E" w14:textId="77777777" w:rsidR="00E53003" w:rsidRDefault="00E53003" w:rsidP="00DB211D">
            <w:r w:rsidRPr="00772791">
              <w:rPr>
                <w:sz w:val="22"/>
                <w:szCs w:val="22"/>
              </w:rPr>
              <w:t>Begrundelse for ansøgningen på overnævnt spiller:</w:t>
            </w:r>
          </w:p>
          <w:p w14:paraId="0CC79C9A" w14:textId="77777777" w:rsidR="00E53003" w:rsidRDefault="00E53003" w:rsidP="00DB211D"/>
          <w:p w14:paraId="60CF7CA3" w14:textId="77777777" w:rsidR="00E53003" w:rsidRDefault="00E53003" w:rsidP="00DB211D"/>
          <w:p w14:paraId="12ED6EFF" w14:textId="77777777" w:rsidR="00E53003" w:rsidRDefault="00E53003" w:rsidP="00DB211D"/>
        </w:tc>
      </w:tr>
    </w:tbl>
    <w:p w14:paraId="44BC80E5" w14:textId="77777777" w:rsidR="00E53003" w:rsidRDefault="00E53003" w:rsidP="00E53003">
      <w:r>
        <w:t>I henhold til § 8.1.2 i turneringsreglement kan dispensation tilbagekaldes.</w:t>
      </w:r>
    </w:p>
    <w:p w14:paraId="0EA9B4C6" w14:textId="77777777" w:rsidR="00E53003" w:rsidRDefault="00E53003" w:rsidP="00E53003"/>
    <w:p w14:paraId="1F88D2C5" w14:textId="77777777" w:rsidR="00E53003" w:rsidRPr="0013056B" w:rsidRDefault="00E53003" w:rsidP="00E53003">
      <w:pPr>
        <w:ind w:left="1980" w:hanging="2340"/>
      </w:pPr>
      <w:r w:rsidRPr="0013056B">
        <w:t xml:space="preserve">§ 8.1.2 </w:t>
      </w:r>
      <w:r w:rsidRPr="0013056B">
        <w:tab/>
        <w:t>Hvis en dispensation er ansøgt på urigtigt grundlag, skal den under alle omstændigheder annulleres fra det øjeblik den er givet.</w:t>
      </w:r>
    </w:p>
    <w:p w14:paraId="5F0A83F1" w14:textId="77777777" w:rsidR="00E53003" w:rsidRDefault="00E53003" w:rsidP="00E53003">
      <w:pPr>
        <w:ind w:left="1980" w:hanging="2340"/>
        <w:rPr>
          <w:sz w:val="22"/>
          <w:szCs w:val="22"/>
        </w:rPr>
      </w:pPr>
      <w:r w:rsidRPr="0013056B">
        <w:tab/>
        <w:t>Turneringsledelsen afgør herefter hvilke konsekvenser, det skal medføre for de implicerede parter.</w:t>
      </w:r>
    </w:p>
    <w:tbl>
      <w:tblPr>
        <w:tblW w:w="9468" w:type="dxa"/>
        <w:tblLook w:val="01E0" w:firstRow="1" w:lastRow="1" w:firstColumn="1" w:lastColumn="1" w:noHBand="0" w:noVBand="0"/>
      </w:tblPr>
      <w:tblGrid>
        <w:gridCol w:w="4428"/>
        <w:gridCol w:w="540"/>
        <w:gridCol w:w="4500"/>
      </w:tblGrid>
      <w:tr w:rsidR="00E53003" w:rsidRPr="00772791" w14:paraId="53987D11" w14:textId="77777777" w:rsidTr="00DB211D">
        <w:tc>
          <w:tcPr>
            <w:tcW w:w="4428" w:type="dxa"/>
            <w:shd w:val="clear" w:color="auto" w:fill="auto"/>
          </w:tcPr>
          <w:p w14:paraId="31748D1E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Ansøgnings dato:</w:t>
            </w:r>
          </w:p>
        </w:tc>
        <w:tc>
          <w:tcPr>
            <w:tcW w:w="540" w:type="dxa"/>
            <w:shd w:val="clear" w:color="auto" w:fill="auto"/>
          </w:tcPr>
          <w:p w14:paraId="5F568632" w14:textId="77777777" w:rsidR="00E53003" w:rsidRPr="00772791" w:rsidRDefault="00E53003" w:rsidP="00DB211D">
            <w:pPr>
              <w:tabs>
                <w:tab w:val="left" w:pos="2340"/>
              </w:tabs>
              <w:ind w:left="1644"/>
              <w:rPr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14:paraId="15672540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Godkendt dato:</w:t>
            </w:r>
          </w:p>
          <w:p w14:paraId="310CD01C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</w:p>
        </w:tc>
      </w:tr>
      <w:tr w:rsidR="00E53003" w:rsidRPr="00772791" w14:paraId="5F156EC0" w14:textId="77777777" w:rsidTr="00DB211D">
        <w:tc>
          <w:tcPr>
            <w:tcW w:w="4428" w:type="dxa"/>
            <w:vMerge w:val="restart"/>
            <w:shd w:val="clear" w:color="auto" w:fill="auto"/>
          </w:tcPr>
          <w:p w14:paraId="1C02C62D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</w:p>
        </w:tc>
        <w:tc>
          <w:tcPr>
            <w:tcW w:w="540" w:type="dxa"/>
            <w:shd w:val="clear" w:color="auto" w:fill="auto"/>
          </w:tcPr>
          <w:p w14:paraId="31796D63" w14:textId="77777777" w:rsidR="00E53003" w:rsidRPr="00772791" w:rsidRDefault="00E53003" w:rsidP="00DB211D">
            <w:pPr>
              <w:tabs>
                <w:tab w:val="left" w:pos="2340"/>
              </w:tabs>
              <w:ind w:left="1644"/>
              <w:rPr>
                <w:sz w:val="22"/>
                <w:szCs w:val="22"/>
              </w:rPr>
            </w:pPr>
          </w:p>
        </w:tc>
        <w:tc>
          <w:tcPr>
            <w:tcW w:w="4500" w:type="dxa"/>
            <w:vMerge w:val="restart"/>
            <w:shd w:val="clear" w:color="auto" w:fill="auto"/>
          </w:tcPr>
          <w:p w14:paraId="1A663BEB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</w:p>
        </w:tc>
      </w:tr>
      <w:tr w:rsidR="00E53003" w:rsidRPr="00772791" w14:paraId="10D3AFD0" w14:textId="77777777" w:rsidTr="00DB211D">
        <w:tc>
          <w:tcPr>
            <w:tcW w:w="442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446A76C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</w:p>
        </w:tc>
        <w:tc>
          <w:tcPr>
            <w:tcW w:w="540" w:type="dxa"/>
            <w:shd w:val="clear" w:color="auto" w:fill="auto"/>
          </w:tcPr>
          <w:p w14:paraId="3591B4C0" w14:textId="77777777" w:rsidR="00E53003" w:rsidRPr="00772791" w:rsidRDefault="00E53003" w:rsidP="00DB211D">
            <w:pPr>
              <w:tabs>
                <w:tab w:val="left" w:pos="2340"/>
              </w:tabs>
              <w:ind w:left="1644"/>
              <w:rPr>
                <w:sz w:val="22"/>
                <w:szCs w:val="22"/>
              </w:rPr>
            </w:pPr>
          </w:p>
        </w:tc>
        <w:tc>
          <w:tcPr>
            <w:tcW w:w="450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1CFED69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</w:p>
        </w:tc>
      </w:tr>
      <w:tr w:rsidR="00E53003" w:rsidRPr="00772791" w14:paraId="4EF6CF7E" w14:textId="77777777" w:rsidTr="00DB211D">
        <w:tc>
          <w:tcPr>
            <w:tcW w:w="4428" w:type="dxa"/>
            <w:tcBorders>
              <w:top w:val="single" w:sz="4" w:space="0" w:color="auto"/>
            </w:tcBorders>
            <w:shd w:val="clear" w:color="auto" w:fill="auto"/>
          </w:tcPr>
          <w:p w14:paraId="240C69CC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Underskrift ansøger</w:t>
            </w:r>
          </w:p>
        </w:tc>
        <w:tc>
          <w:tcPr>
            <w:tcW w:w="540" w:type="dxa"/>
            <w:shd w:val="clear" w:color="auto" w:fill="auto"/>
          </w:tcPr>
          <w:p w14:paraId="0B438989" w14:textId="77777777" w:rsidR="00E53003" w:rsidRPr="00772791" w:rsidRDefault="00E53003" w:rsidP="00DB211D">
            <w:pPr>
              <w:tabs>
                <w:tab w:val="left" w:pos="2340"/>
              </w:tabs>
              <w:ind w:left="1644"/>
              <w:rPr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</w:tcBorders>
            <w:shd w:val="clear" w:color="auto" w:fill="auto"/>
          </w:tcPr>
          <w:p w14:paraId="38FFF8C1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Underskrift turneringsleder</w:t>
            </w:r>
          </w:p>
        </w:tc>
      </w:tr>
    </w:tbl>
    <w:p w14:paraId="6D82E445" w14:textId="77777777" w:rsidR="00E53003" w:rsidRDefault="00E53003" w:rsidP="00E53003">
      <w:pPr>
        <w:tabs>
          <w:tab w:val="left" w:pos="2340"/>
        </w:tabs>
        <w:ind w:left="2340" w:hanging="2340"/>
        <w:rPr>
          <w:sz w:val="22"/>
          <w:szCs w:val="22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540"/>
        <w:gridCol w:w="4500"/>
      </w:tblGrid>
      <w:tr w:rsidR="00E53003" w:rsidRPr="002E0E08" w14:paraId="320693B5" w14:textId="77777777" w:rsidTr="00DB211D">
        <w:tc>
          <w:tcPr>
            <w:tcW w:w="4428" w:type="dxa"/>
            <w:shd w:val="clear" w:color="auto" w:fill="auto"/>
          </w:tcPr>
          <w:p w14:paraId="517C208E" w14:textId="77777777" w:rsidR="00E53003" w:rsidRPr="00772791" w:rsidRDefault="00E53003" w:rsidP="00DB211D">
            <w:pPr>
              <w:spacing w:after="120"/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Dispensationsansøgning sendes tilbage til:</w:t>
            </w:r>
          </w:p>
          <w:p w14:paraId="21F9BA3C" w14:textId="77777777" w:rsidR="00E53003" w:rsidRPr="00772791" w:rsidRDefault="00E53003" w:rsidP="00DB211D">
            <w:pPr>
              <w:tabs>
                <w:tab w:val="left" w:pos="1080"/>
              </w:tabs>
              <w:ind w:left="2160" w:hanging="2161"/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Navn:</w:t>
            </w:r>
            <w:r w:rsidRPr="00772791">
              <w:rPr>
                <w:sz w:val="22"/>
                <w:szCs w:val="22"/>
              </w:rPr>
              <w:tab/>
            </w: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  <w:r w:rsidRPr="00772791">
              <w:rPr>
                <w:b/>
                <w:sz w:val="22"/>
                <w:szCs w:val="22"/>
              </w:rPr>
              <w:br/>
            </w:r>
          </w:p>
          <w:p w14:paraId="046A50B0" w14:textId="77777777" w:rsidR="00E53003" w:rsidRPr="00772791" w:rsidRDefault="00E53003" w:rsidP="00DB211D">
            <w:pPr>
              <w:tabs>
                <w:tab w:val="left" w:pos="1080"/>
              </w:tabs>
              <w:ind w:left="2160" w:hanging="2161"/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Adresse:</w:t>
            </w:r>
            <w:r w:rsidRPr="00772791">
              <w:rPr>
                <w:sz w:val="22"/>
                <w:szCs w:val="22"/>
              </w:rPr>
              <w:tab/>
            </w: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  <w:p w14:paraId="7DA62EF3" w14:textId="77777777" w:rsidR="00E53003" w:rsidRPr="00772791" w:rsidRDefault="00E53003" w:rsidP="00DB211D">
            <w:pPr>
              <w:tabs>
                <w:tab w:val="left" w:pos="1080"/>
              </w:tabs>
              <w:ind w:left="2160" w:hanging="2161"/>
              <w:rPr>
                <w:sz w:val="22"/>
                <w:szCs w:val="22"/>
              </w:rPr>
            </w:pPr>
          </w:p>
          <w:p w14:paraId="6B641743" w14:textId="77777777" w:rsidR="00E53003" w:rsidRPr="00772791" w:rsidRDefault="00E53003" w:rsidP="00DB211D">
            <w:pPr>
              <w:tabs>
                <w:tab w:val="left" w:pos="1080"/>
              </w:tabs>
              <w:ind w:left="2160" w:hanging="2161"/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Postnr.</w:t>
            </w:r>
            <w:r w:rsidRPr="00772791">
              <w:rPr>
                <w:sz w:val="22"/>
                <w:szCs w:val="22"/>
              </w:rPr>
              <w:tab/>
            </w: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  <w:r w:rsidRPr="00772791">
              <w:rPr>
                <w:sz w:val="22"/>
                <w:szCs w:val="22"/>
              </w:rPr>
              <w:tab/>
              <w:t xml:space="preserve">By.   </w:t>
            </w: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  <w:p w14:paraId="79DD5042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br/>
              <w:t xml:space="preserve">E-mail:  </w:t>
            </w: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540" w:type="dxa"/>
            <w:shd w:val="clear" w:color="auto" w:fill="auto"/>
          </w:tcPr>
          <w:p w14:paraId="3A5CFBF9" w14:textId="77777777" w:rsidR="00E53003" w:rsidRPr="00772791" w:rsidRDefault="00E53003" w:rsidP="00DB211D">
            <w:pPr>
              <w:rPr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14:paraId="1C3B4D03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Dispensationsansøgningen indsendes til turneringslederen:</w:t>
            </w:r>
          </w:p>
          <w:p w14:paraId="2A061F7E" w14:textId="77777777" w:rsidR="00E53003" w:rsidRPr="00772791" w:rsidRDefault="00E53003" w:rsidP="00DB211D">
            <w:pPr>
              <w:rPr>
                <w:sz w:val="22"/>
                <w:szCs w:val="22"/>
              </w:rPr>
            </w:pPr>
          </w:p>
          <w:p w14:paraId="47F2EF7A" w14:textId="3D94B980" w:rsidR="00E53003" w:rsidRPr="00983750" w:rsidRDefault="002E0E08" w:rsidP="00DB211D">
            <w:pPr>
              <w:rPr>
                <w:sz w:val="22"/>
                <w:szCs w:val="22"/>
              </w:rPr>
            </w:pPr>
            <w:r w:rsidRPr="00983750">
              <w:rPr>
                <w:sz w:val="22"/>
                <w:szCs w:val="22"/>
              </w:rPr>
              <w:t>Andrea Dam Hoedt</w:t>
            </w:r>
          </w:p>
          <w:p w14:paraId="4DD9F8D5" w14:textId="77777777" w:rsidR="00E53003" w:rsidRPr="00983750" w:rsidRDefault="00E53003" w:rsidP="00DB211D">
            <w:pPr>
              <w:rPr>
                <w:sz w:val="22"/>
                <w:szCs w:val="22"/>
              </w:rPr>
            </w:pPr>
          </w:p>
          <w:p w14:paraId="3E2BD13B" w14:textId="6E461563" w:rsidR="00E53003" w:rsidRPr="002E0E08" w:rsidRDefault="007573FC" w:rsidP="002E0E08">
            <w:pPr>
              <w:rPr>
                <w:sz w:val="22"/>
                <w:szCs w:val="22"/>
                <w:lang w:val="en-US"/>
              </w:rPr>
            </w:pPr>
            <w:hyperlink r:id="rId11" w:history="1">
              <w:r w:rsidR="002E0E08" w:rsidRPr="00DB0E26">
                <w:rPr>
                  <w:rStyle w:val="Hyperlink"/>
                  <w:sz w:val="22"/>
                  <w:szCs w:val="22"/>
                  <w:lang w:val="en-US"/>
                </w:rPr>
                <w:t>adh@dgi.dk</w:t>
              </w:r>
            </w:hyperlink>
            <w:r w:rsidR="00E53003" w:rsidRPr="002E0E08">
              <w:rPr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669ED660" w14:textId="6F920607" w:rsidR="00264B59" w:rsidRPr="002E0E08" w:rsidRDefault="00264B59" w:rsidP="00264B59">
      <w:pPr>
        <w:rPr>
          <w:lang w:val="en-US"/>
        </w:rPr>
      </w:pPr>
    </w:p>
    <w:sectPr w:rsidR="00264B59" w:rsidRPr="002E0E08" w:rsidSect="00264B59">
      <w:headerReference w:type="default" r:id="rId12"/>
      <w:headerReference w:type="first" r:id="rId13"/>
      <w:pgSz w:w="11906" w:h="16838" w:code="9"/>
      <w:pgMar w:top="1985" w:right="1701" w:bottom="1701" w:left="1701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314DD8" w14:textId="77777777" w:rsidR="007804AC" w:rsidRDefault="007804AC" w:rsidP="009E4B94">
      <w:pPr>
        <w:spacing w:line="240" w:lineRule="auto"/>
      </w:pPr>
      <w:r>
        <w:separator/>
      </w:r>
    </w:p>
  </w:endnote>
  <w:endnote w:type="continuationSeparator" w:id="0">
    <w:p w14:paraId="5AF08119" w14:textId="77777777" w:rsidR="007804AC" w:rsidRDefault="007804AC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9310D1" w14:textId="77777777" w:rsidR="007804AC" w:rsidRDefault="007804AC" w:rsidP="009E4B94">
      <w:pPr>
        <w:spacing w:line="240" w:lineRule="auto"/>
      </w:pPr>
      <w:r>
        <w:separator/>
      </w:r>
    </w:p>
  </w:footnote>
  <w:footnote w:type="continuationSeparator" w:id="0">
    <w:p w14:paraId="27018761" w14:textId="77777777" w:rsidR="007804AC" w:rsidRDefault="007804AC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5D211F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 wp14:anchorId="0C773F86" wp14:editId="55CCC23B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3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 wp14:anchorId="2B44475F" wp14:editId="7572DD9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2AC51D5" wp14:editId="37CC4001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59C13E1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d22846 [3204]" stroked="f" strokeweight="2pt">
              <v:fill color2="#f2bbc4 [1012]" rotate="t" angle="90" colors="0 #d22846;32113f #e88798;1 #fef5f5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BD2F74" w14:textId="77777777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31C04839" wp14:editId="389F6EBA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57679C00" wp14:editId="3CD8A250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DD7A9A2" wp14:editId="35938C23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503086A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d22846 [3204]" stroked="f" strokeweight="2pt">
              <v:fill color2="#f2bbc4 [1012]" rotate="t" angle="90" colors="0 #d22846;32113f #e88798;1 #fef5f5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D22846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D22846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hideGrammaticalErrors/>
  <w:attachedTemplate r:id="rId1"/>
  <w:defaultTabStop w:val="1304"/>
  <w:autoHyphenation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EEB"/>
    <w:rsid w:val="00004865"/>
    <w:rsid w:val="00094ABD"/>
    <w:rsid w:val="000A09FA"/>
    <w:rsid w:val="000C408F"/>
    <w:rsid w:val="0013244F"/>
    <w:rsid w:val="00160952"/>
    <w:rsid w:val="00182651"/>
    <w:rsid w:val="001D0472"/>
    <w:rsid w:val="00244D70"/>
    <w:rsid w:val="00255C64"/>
    <w:rsid w:val="00264B59"/>
    <w:rsid w:val="00293D49"/>
    <w:rsid w:val="002E0E08"/>
    <w:rsid w:val="002E74A4"/>
    <w:rsid w:val="002F5AEA"/>
    <w:rsid w:val="00301B00"/>
    <w:rsid w:val="003605CD"/>
    <w:rsid w:val="003B35B0"/>
    <w:rsid w:val="003B4D7B"/>
    <w:rsid w:val="003C4F9F"/>
    <w:rsid w:val="003C60F1"/>
    <w:rsid w:val="00424709"/>
    <w:rsid w:val="00461688"/>
    <w:rsid w:val="004C01B2"/>
    <w:rsid w:val="004D42F2"/>
    <w:rsid w:val="0055493E"/>
    <w:rsid w:val="005A28D4"/>
    <w:rsid w:val="005C5F97"/>
    <w:rsid w:val="005E392E"/>
    <w:rsid w:val="005F1580"/>
    <w:rsid w:val="005F3ED8"/>
    <w:rsid w:val="006530E7"/>
    <w:rsid w:val="0065484C"/>
    <w:rsid w:val="00655B49"/>
    <w:rsid w:val="00681D83"/>
    <w:rsid w:val="00685DE6"/>
    <w:rsid w:val="006900C2"/>
    <w:rsid w:val="006B30A9"/>
    <w:rsid w:val="007015F2"/>
    <w:rsid w:val="0070267E"/>
    <w:rsid w:val="00706E32"/>
    <w:rsid w:val="007169D8"/>
    <w:rsid w:val="007546AF"/>
    <w:rsid w:val="007573FC"/>
    <w:rsid w:val="00765934"/>
    <w:rsid w:val="007804AC"/>
    <w:rsid w:val="007962E6"/>
    <w:rsid w:val="007D6CC2"/>
    <w:rsid w:val="007E373C"/>
    <w:rsid w:val="007F2B0B"/>
    <w:rsid w:val="0080198C"/>
    <w:rsid w:val="00815AD9"/>
    <w:rsid w:val="00892D08"/>
    <w:rsid w:val="00893791"/>
    <w:rsid w:val="008963E2"/>
    <w:rsid w:val="008E5A6D"/>
    <w:rsid w:val="008F32DF"/>
    <w:rsid w:val="008F4D20"/>
    <w:rsid w:val="00934690"/>
    <w:rsid w:val="00951B25"/>
    <w:rsid w:val="00983750"/>
    <w:rsid w:val="00983B74"/>
    <w:rsid w:val="00990263"/>
    <w:rsid w:val="009A4CCC"/>
    <w:rsid w:val="009D29B1"/>
    <w:rsid w:val="009E032B"/>
    <w:rsid w:val="009E4B94"/>
    <w:rsid w:val="00A639F0"/>
    <w:rsid w:val="00A73DED"/>
    <w:rsid w:val="00A77301"/>
    <w:rsid w:val="00AF1D02"/>
    <w:rsid w:val="00B00D92"/>
    <w:rsid w:val="00B45561"/>
    <w:rsid w:val="00B92F08"/>
    <w:rsid w:val="00CA6392"/>
    <w:rsid w:val="00CB7B0C"/>
    <w:rsid w:val="00CC6322"/>
    <w:rsid w:val="00D32331"/>
    <w:rsid w:val="00D81D33"/>
    <w:rsid w:val="00D847FC"/>
    <w:rsid w:val="00D92E90"/>
    <w:rsid w:val="00D96141"/>
    <w:rsid w:val="00DA410F"/>
    <w:rsid w:val="00DB1EEB"/>
    <w:rsid w:val="00DB31AF"/>
    <w:rsid w:val="00DB5B36"/>
    <w:rsid w:val="00DE2B28"/>
    <w:rsid w:val="00E13E89"/>
    <w:rsid w:val="00E53003"/>
    <w:rsid w:val="00E859B1"/>
    <w:rsid w:val="00F331F3"/>
    <w:rsid w:val="00FA2660"/>
    <w:rsid w:val="00FB3176"/>
    <w:rsid w:val="00FC55B0"/>
    <w:rsid w:val="00FC7A59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1012C472"/>
  <w15:docId w15:val="{6880F2AE-1454-4BD2-AD12-7FCAAA411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D22846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D22846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D22846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6D3D9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h@dgi.dk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0helle\Desktop\Brevskabelon_R&#248;d.dotx" TargetMode="External"/></Relationships>
</file>

<file path=word/theme/theme1.xml><?xml version="1.0" encoding="utf-8"?>
<a:theme xmlns:a="http://schemas.openxmlformats.org/drawingml/2006/main" name="Office Theme">
  <a:themeElements>
    <a:clrScheme name="5 DGI Rød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D22846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64AF64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8c75d2-46c7-457e-93c5-f6c62938df6f" xsi:nil="true"/>
    <lcf76f155ced4ddcb4097134ff3c332f xmlns="1a546ee1-9049-434a-b016-5d42b0305690">
      <Terms xmlns="http://schemas.microsoft.com/office/infopath/2007/PartnerControls"/>
    </lcf76f155ced4ddcb4097134ff3c332f>
    <StatensArkiv xmlns="e47b5b1b-1096-4530-9e08-46f4857cfee6">false</StatensArkiv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4CE435AC1474D64F90316F40179CFC06" ma:contentTypeVersion="16" ma:contentTypeDescription="Opret et nyt dokument." ma:contentTypeScope="" ma:versionID="2acda1f683458baf45665d769da58c25">
  <xsd:schema xmlns:xsd="http://www.w3.org/2001/XMLSchema" xmlns:xs="http://www.w3.org/2001/XMLSchema" xmlns:p="http://schemas.microsoft.com/office/2006/metadata/properties" xmlns:ns2="e47b5b1b-1096-4530-9e08-46f4857cfee6" xmlns:ns3="1a546ee1-9049-434a-b016-5d42b0305690" xmlns:ns4="8f8c75d2-46c7-457e-93c5-f6c62938df6f" targetNamespace="http://schemas.microsoft.com/office/2006/metadata/properties" ma:root="true" ma:fieldsID="29cc4bb95d3dee606e34475ded2fbce8" ns2:_="" ns3:_="" ns4:_="">
    <xsd:import namespace="e47b5b1b-1096-4530-9e08-46f4857cfee6"/>
    <xsd:import namespace="1a546ee1-9049-434a-b016-5d42b0305690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46ee1-9049-434a-b016-5d42b03056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d1e3512-2890-4541-937b-eb7645d2a241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372EB49A4FF67E49A4833EBFC5C391C5" ma:contentTypeVersion="5" ma:contentTypeDescription="Opret et nyt dokument." ma:contentTypeScope="" ma:versionID="29a8880c1f15cd7b530808ea750658a5">
  <xsd:schema xmlns:xsd="http://www.w3.org/2001/XMLSchema" xmlns:xs="http://www.w3.org/2001/XMLSchema" xmlns:p="http://schemas.microsoft.com/office/2006/metadata/properties" xmlns:ns2="5388256b-516a-4066-8872-fe87b9bb46b3" targetNamespace="http://schemas.microsoft.com/office/2006/metadata/properties" ma:root="true" ma:fieldsID="7df72362893cf80414127da641fef66b" ns2:_="">
    <xsd:import namespace="5388256b-516a-4066-8872-fe87b9bb46b3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8256b-516a-4066-8872-fe87b9bb46b3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er til internet" ma:default="0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6E4DA0-C3A6-4632-A8E6-E4B4F494D519}"/>
</file>

<file path=customXml/itemProps2.xml><?xml version="1.0" encoding="utf-8"?>
<ds:datastoreItem xmlns:ds="http://schemas.openxmlformats.org/officeDocument/2006/customXml" ds:itemID="{841772F4-5645-4070-BAAE-9540D8B048D6}"/>
</file>

<file path=customXml/itemProps3.xml><?xml version="1.0" encoding="utf-8"?>
<ds:datastoreItem xmlns:ds="http://schemas.openxmlformats.org/officeDocument/2006/customXml" ds:itemID="{EC59FDBA-852E-484E-B161-18155865761A}"/>
</file>

<file path=customXml/itemProps4.xml><?xml version="1.0" encoding="utf-8"?>
<ds:datastoreItem xmlns:ds="http://schemas.openxmlformats.org/officeDocument/2006/customXml" ds:itemID="{B1697413-7C51-4B96-9630-F8AC1E877088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Brevskabelon_Rød</Template>
  <TotalTime>0</TotalTime>
  <Pages>2</Pages>
  <Words>237</Words>
  <Characters>1451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Brevskabelon_Rød</vt:lpstr>
      <vt:lpstr>Brev</vt:lpstr>
    </vt:vector>
  </TitlesOfParts>
  <Company>DGI</Company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Brevskabelon_Rød</dc:title>
  <dc:creator>Helle Bluhm</dc:creator>
  <cp:lastModifiedBy>Andrea Dam Hoedt</cp:lastModifiedBy>
  <cp:revision>2</cp:revision>
  <dcterms:created xsi:type="dcterms:W3CDTF">2021-04-08T11:46:00Z</dcterms:created>
  <dcterms:modified xsi:type="dcterms:W3CDTF">2021-04-08T11:46:00Z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0x010100AA9900393F14F741BB1E0DF50549A254004CE435AC1474D64F90316F40179CFC06</vt:lpwstr>
  </property>
  <property fmtid="{D5CDD505-2E9C-101B-9397-08002B2CF9AE}" pid="3" name="_dlc_DocIdItemGuid">
    <vt:lpwstr>e6af1580-f554-41c7-8de6-2e4fda5c7627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1360;#0900075|9894acde-0c50-4972-8bba-c205860d1bba</vt:lpwstr>
  </property>
  <property fmtid="{D5CDD505-2E9C-101B-9397-08002B2CF9AE}" pid="10" name="MediaServiceImageTags">
    <vt:lpwstr/>
  </property>
</Properties>
</file>