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margin" w:tblpXSpec="center" w:tblpY="645"/>
        <w:tblW w:w="104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A8711B6" w14:textId="77777777" w:rsidTr="00EB1DD8">
        <w:trPr>
          <w:trHeight w:val="14317"/>
        </w:trPr>
        <w:tc>
          <w:tcPr>
            <w:tcW w:w="10462" w:type="dxa"/>
            <w:shd w:val="clear" w:color="auto" w:fill="auto"/>
          </w:tcPr>
          <w:p w14:paraId="78C9248A" w14:textId="72B26C28" w:rsidR="00F7290E" w:rsidRPr="00F7290E" w:rsidRDefault="000601AB" w:rsidP="001B6E5F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1B6E5F">
              <w:rPr>
                <w:sz w:val="32"/>
              </w:rPr>
              <w:t>2</w:t>
            </w:r>
            <w:r w:rsidR="000A7676">
              <w:rPr>
                <w:sz w:val="32"/>
              </w:rPr>
              <w:t>4</w:t>
            </w:r>
            <w:r w:rsidR="00B52EA6">
              <w:rPr>
                <w:sz w:val="32"/>
              </w:rPr>
              <w:t>-2</w:t>
            </w:r>
            <w:r w:rsidR="000A7676">
              <w:rPr>
                <w:sz w:val="32"/>
              </w:rPr>
              <w:t>5</w:t>
            </w:r>
          </w:p>
          <w:p w14:paraId="578BC495" w14:textId="2B4DE4FC" w:rsidR="00F7290E" w:rsidRPr="00F7290E" w:rsidRDefault="00B52EA6" w:rsidP="00B52EA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  <w:r w:rsidR="00F7290E" w:rsidRPr="00F7290E">
              <w:rPr>
                <w:b/>
                <w:sz w:val="32"/>
              </w:rPr>
              <w:t>5 meter pistol</w:t>
            </w:r>
          </w:p>
          <w:p w14:paraId="28016B1C" w14:textId="17A3B326" w:rsidR="00F7567A" w:rsidRDefault="005273A3" w:rsidP="00B52EA6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EB1DD8">
              <w:rPr>
                <w:b w:val="0"/>
                <w:sz w:val="24"/>
              </w:rPr>
              <w:t xml:space="preserve"> Grov</w:t>
            </w:r>
            <w:r w:rsidR="005D15B6">
              <w:rPr>
                <w:b w:val="0"/>
                <w:sz w:val="24"/>
              </w:rPr>
              <w:t xml:space="preserve">våben </w:t>
            </w:r>
            <w:r w:rsidR="00EB1DD8">
              <w:rPr>
                <w:b w:val="0"/>
                <w:sz w:val="24"/>
              </w:rPr>
              <w:t>udtage</w:t>
            </w:r>
            <w:r w:rsidR="005D15B6">
              <w:rPr>
                <w:b w:val="0"/>
                <w:sz w:val="24"/>
              </w:rPr>
              <w:t xml:space="preserve">s ikke </w:t>
            </w:r>
            <w:r w:rsidR="00EB1DD8">
              <w:rPr>
                <w:b w:val="0"/>
                <w:sz w:val="24"/>
              </w:rPr>
              <w:t>til DM.</w:t>
            </w:r>
            <w:r w:rsidR="000601AB" w:rsidRPr="00464170">
              <w:rPr>
                <w:b w:val="0"/>
              </w:rPr>
              <w:br/>
            </w:r>
          </w:p>
          <w:p w14:paraId="5976E8FD" w14:textId="676D5C05" w:rsidR="000601AB" w:rsidRPr="00F7290E" w:rsidRDefault="00B52EA6" w:rsidP="00B52EA6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03DEF">
              <w:rPr>
                <w:rStyle w:val="Fremhv"/>
                <w:rFonts w:ascii="Arial" w:hAnsi="Arial" w:cs="Arial"/>
                <w:i w:val="0"/>
                <w:sz w:val="28"/>
              </w:rPr>
              <w:t xml:space="preserve">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75A446A8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D50741" w14:textId="77777777" w:rsidR="000601AB" w:rsidRPr="00464170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841E2F" w14:textId="77777777" w:rsidR="000601AB" w:rsidRPr="00464170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86B52E" w14:textId="77777777" w:rsidR="000601AB" w:rsidRPr="00464170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E1AA2E" w14:textId="77777777" w:rsidR="000601AB" w:rsidRPr="00464170" w:rsidRDefault="00D4641A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AC4E" w14:textId="77777777" w:rsidR="000601AB" w:rsidRPr="00464170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C12772" w14:textId="77777777" w:rsidR="000601AB" w:rsidRPr="00464170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5130499" w14:textId="77777777" w:rsidR="000601AB" w:rsidRPr="00464170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2DDAB33A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379C95" w14:textId="120D08EB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EDC38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30CE2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A23150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4ABA88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BF88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4F9F765C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570099" w14:textId="529C1A9A" w:rsidR="000601AB" w:rsidRPr="00116C22" w:rsidRDefault="004755E7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hånd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BEAD7E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2B8A8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2BE81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31A8E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E7C32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31EA6D99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F125DF" w14:textId="4CA18547" w:rsidR="00D4641A" w:rsidRPr="00116C22" w:rsidRDefault="004755E7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hånd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6B94D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3F77EB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84E03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5822F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02EA7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CD6373" w:rsidRPr="00464170" w14:paraId="66AC6D76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AE50F" w14:textId="1F0AE3A0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625C45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7AAB84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2C8E2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B16F74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D7773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5231D40E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7B5184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2DAA4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AAD6E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C255B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1071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D869B" w14:textId="77777777" w:rsidR="000601AB" w:rsidRPr="00116C22" w:rsidRDefault="000601AB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5CA0FEB7" w14:textId="6064E8E4" w:rsidR="000601AB" w:rsidRPr="00464170" w:rsidRDefault="00B52EA6" w:rsidP="00B52EA6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Luftpistol             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803DEF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70C0627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58A652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F16A97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92CB51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8EBF90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57C8AF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BAC575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0935D1DB" w14:textId="77777777" w:rsidR="004F525F" w:rsidRPr="00464170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067A54F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8DAFD8" w14:textId="42B4181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9FB1D6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61358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0DE14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E46735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809BD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319A4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77A906" w14:textId="5CC7D13E" w:rsidR="004F525F" w:rsidRPr="00116C22" w:rsidRDefault="00F7567A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9C322B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D7BD4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4568B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90D4E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C03804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34A24EDA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1610BC" w14:textId="0A79D9C5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hånd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CB3AB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D589E1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73FCD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764C0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0C50" w14:textId="77777777" w:rsidR="004F525F" w:rsidRPr="00116C22" w:rsidRDefault="004F525F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CD6373" w:rsidRPr="00464170" w14:paraId="4F8CD54D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75E8B" w14:textId="12EE9E54" w:rsidR="00CD6373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2FA06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3E9803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A9125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7EFB0E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720DEB" w14:textId="77777777" w:rsidR="00CD6373" w:rsidRPr="00116C22" w:rsidRDefault="00CD6373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A31E78" w:rsidRPr="00464170" w14:paraId="166D8D53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4B8A07" w14:textId="176C9FE8" w:rsidR="00A31E7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FAFA4C" w14:textId="77777777" w:rsidR="00A31E78" w:rsidRPr="00116C22" w:rsidRDefault="00A31E7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610196" w14:textId="77777777" w:rsidR="00A31E78" w:rsidRPr="00116C22" w:rsidRDefault="00A31E7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86B861" w14:textId="77777777" w:rsidR="00A31E78" w:rsidRPr="00116C22" w:rsidRDefault="00A31E7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C0F65" w14:textId="77777777" w:rsidR="00A31E78" w:rsidRPr="00116C22" w:rsidRDefault="00A31E7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76B55" w14:textId="77777777" w:rsidR="00A31E78" w:rsidRPr="00116C22" w:rsidRDefault="00A31E7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50821424" w14:textId="6108D71E" w:rsidR="00EB1DD8" w:rsidRPr="00464170" w:rsidRDefault="00EB1DD8" w:rsidP="00EB1DD8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1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Grov</w:t>
            </w:r>
            <w:r w:rsidR="00803DEF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våben og kal. .22 modificeret                                      </w:t>
            </w:r>
            <w:r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EB1DD8" w:rsidRPr="00464170" w14:paraId="6DF1D78F" w14:textId="77777777" w:rsidTr="00615729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4B9B45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4907903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7F44DA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813417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DB82879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F5AD29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1800B379" w14:textId="77777777" w:rsidR="00EB1DD8" w:rsidRPr="00464170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EB1DD8" w:rsidRPr="00464170" w14:paraId="4059B5C9" w14:textId="77777777" w:rsidTr="00EB1DD8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78866" w14:textId="57E02435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GR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(Grovrevolver)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68B035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CC488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C8919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448F1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DF1C9E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2B30ABCC" w14:textId="77777777" w:rsidTr="00EB1DD8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FB86F" w14:textId="11E16DDA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GPA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(Grovpistol andet)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73610E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F0AB0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29C90B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2934C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99E74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006F68ED" w14:textId="77777777" w:rsidTr="00EB1DD8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3B7AEB" w14:textId="4C916424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GP32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(Grovpistol .32)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739A0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9A8811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2BEF5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447B1E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41DFF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10EA4B93" w14:textId="77777777" w:rsidTr="00615729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902CB" w14:textId="32C384E0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GM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 modificeret)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D1683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5930D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75666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A90D9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E3B02B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0DF3AFB5" w14:textId="77777777" w:rsidTr="00615729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22ACB" w14:textId="504B1822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22M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(.22 modificeret)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E094B2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B56089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452296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CC4E3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29FDA0" w14:textId="77777777" w:rsidR="00EB1DD8" w:rsidRPr="00116C22" w:rsidRDefault="00EB1DD8" w:rsidP="000A7676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409DD50B" w14:textId="77777777" w:rsidR="00EB1DD8" w:rsidRDefault="00EB1DD8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FD1666F" w14:textId="77777777" w:rsidTr="000606F9">
              <w:tc>
                <w:tcPr>
                  <w:tcW w:w="2519" w:type="dxa"/>
                </w:tcPr>
                <w:p w14:paraId="0A186B01" w14:textId="77777777" w:rsidR="00464170" w:rsidRPr="00231757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5CDB624" w14:textId="77777777" w:rsidR="00464170" w:rsidRPr="00116C22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2686DF1" w14:textId="77777777" w:rsidTr="000606F9">
              <w:tc>
                <w:tcPr>
                  <w:tcW w:w="2519" w:type="dxa"/>
                </w:tcPr>
                <w:p w14:paraId="3F53849E" w14:textId="77777777" w:rsidR="00464170" w:rsidRPr="00231757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02138881" w14:textId="77777777" w:rsidR="00464170" w:rsidRPr="00116C22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7F98D71B" w14:textId="77777777" w:rsidTr="000606F9">
              <w:tc>
                <w:tcPr>
                  <w:tcW w:w="2519" w:type="dxa"/>
                </w:tcPr>
                <w:p w14:paraId="3B4E8F6B" w14:textId="77777777" w:rsidR="00464170" w:rsidRPr="00231757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FE0D6AF" w14:textId="77777777" w:rsidR="00464170" w:rsidRPr="00116C22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CFB1D2" w14:textId="77777777" w:rsidTr="000606F9">
              <w:tc>
                <w:tcPr>
                  <w:tcW w:w="2519" w:type="dxa"/>
                </w:tcPr>
                <w:p w14:paraId="2581175A" w14:textId="77777777" w:rsidR="00464170" w:rsidRPr="00231757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6469AAF0" w14:textId="77777777" w:rsidR="00464170" w:rsidRPr="00116C22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27625613" w14:textId="77777777" w:rsidTr="000606F9">
              <w:tc>
                <w:tcPr>
                  <w:tcW w:w="2519" w:type="dxa"/>
                </w:tcPr>
                <w:p w14:paraId="6EE5B00F" w14:textId="77777777" w:rsidR="00464170" w:rsidRPr="00231757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7CA0296E" w14:textId="77777777" w:rsidR="00464170" w:rsidRPr="00116C22" w:rsidRDefault="00464170" w:rsidP="000A7676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028CED26" w14:textId="77777777" w:rsidR="00464170" w:rsidRDefault="00464170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7280E6" w14:textId="663CBF7E" w:rsidR="00A571E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0A7676">
              <w:rPr>
                <w:rFonts w:cs="Arial"/>
                <w:b/>
                <w:color w:val="FF0000"/>
                <w:sz w:val="22"/>
                <w:szCs w:val="24"/>
              </w:rPr>
              <w:t>13</w:t>
            </w:r>
            <w:r w:rsidR="00B52EA6">
              <w:rPr>
                <w:rFonts w:cs="Arial"/>
                <w:b/>
                <w:color w:val="FF0000"/>
                <w:sz w:val="22"/>
                <w:szCs w:val="24"/>
              </w:rPr>
              <w:t>. 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1B6E5F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0A7676">
              <w:rPr>
                <w:rFonts w:cs="Arial"/>
                <w:b/>
                <w:color w:val="FF0000"/>
                <w:sz w:val="22"/>
                <w:szCs w:val="24"/>
              </w:rPr>
              <w:t>4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1DD464A7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3651B52C" w14:textId="77777777" w:rsidR="00CD637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indberetning, </w:t>
            </w:r>
            <w:r w:rsidR="005B4C36">
              <w:rPr>
                <w:rFonts w:cs="Arial"/>
                <w:b/>
                <w:color w:val="FF0000"/>
                <w:sz w:val="22"/>
                <w:szCs w:val="24"/>
              </w:rPr>
              <w:t xml:space="preserve">som er </w:t>
            </w:r>
          </w:p>
          <w:p w14:paraId="0AC7FD4F" w14:textId="4DF69E1E" w:rsidR="00A571E3" w:rsidRDefault="000A767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5B4C36">
              <w:rPr>
                <w:rFonts w:cs="Arial"/>
                <w:b/>
                <w:color w:val="FF0000"/>
                <w:sz w:val="22"/>
                <w:szCs w:val="24"/>
              </w:rPr>
              <w:t>. november</w:t>
            </w:r>
            <w:r w:rsidR="00CD6373">
              <w:rPr>
                <w:rFonts w:cs="Arial"/>
                <w:b/>
                <w:color w:val="FF0000"/>
                <w:sz w:val="22"/>
                <w:szCs w:val="24"/>
              </w:rPr>
              <w:t>,</w:t>
            </w:r>
            <w:r w:rsidR="005B4C36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66A616DD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450ACDD4" w14:textId="41BE7EFA" w:rsidR="000606F9" w:rsidRPr="000606F9" w:rsidRDefault="00464170" w:rsidP="00CD6373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</w:tc>
      </w:tr>
    </w:tbl>
    <w:p w14:paraId="3ABF48D6" w14:textId="77777777" w:rsidR="00900140" w:rsidRPr="00464170" w:rsidRDefault="00900140" w:rsidP="00064C38"/>
    <w:sectPr w:rsidR="00900140" w:rsidRPr="00464170" w:rsidSect="00EB1DD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43BA30" w14:textId="77777777" w:rsidR="00013ED3" w:rsidRDefault="00013ED3" w:rsidP="009E4B94">
      <w:pPr>
        <w:spacing w:line="240" w:lineRule="auto"/>
      </w:pPr>
      <w:r>
        <w:separator/>
      </w:r>
    </w:p>
  </w:endnote>
  <w:endnote w:type="continuationSeparator" w:id="0">
    <w:p w14:paraId="22DA1CFD" w14:textId="77777777" w:rsidR="00013ED3" w:rsidRDefault="00013ED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7C7EE" w14:textId="0D5F9D2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0742E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2E25D118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34B56" w14:textId="77777777" w:rsidR="00013ED3" w:rsidRDefault="00013ED3" w:rsidP="009E4B94">
      <w:pPr>
        <w:spacing w:line="240" w:lineRule="auto"/>
      </w:pPr>
      <w:r>
        <w:separator/>
      </w:r>
    </w:p>
  </w:footnote>
  <w:footnote w:type="continuationSeparator" w:id="0">
    <w:p w14:paraId="2DF26867" w14:textId="77777777" w:rsidR="00013ED3" w:rsidRDefault="00013ED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64B0F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BAAD11C" wp14:editId="5324F9E9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4C943836" wp14:editId="6D3D3DE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7D3317" wp14:editId="1B1DE7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2F7FDA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321D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6549D3A8" wp14:editId="5C49CB6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160CA2BB" wp14:editId="7DCBACE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B448D9" wp14:editId="645B724A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C601128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541210683">
    <w:abstractNumId w:val="10"/>
  </w:num>
  <w:num w:numId="2" w16cid:durableId="1967733107">
    <w:abstractNumId w:val="7"/>
  </w:num>
  <w:num w:numId="3" w16cid:durableId="456530915">
    <w:abstractNumId w:val="6"/>
  </w:num>
  <w:num w:numId="4" w16cid:durableId="182596902">
    <w:abstractNumId w:val="5"/>
  </w:num>
  <w:num w:numId="5" w16cid:durableId="1672873484">
    <w:abstractNumId w:val="4"/>
  </w:num>
  <w:num w:numId="6" w16cid:durableId="1848405157">
    <w:abstractNumId w:val="9"/>
  </w:num>
  <w:num w:numId="7" w16cid:durableId="247538618">
    <w:abstractNumId w:val="3"/>
  </w:num>
  <w:num w:numId="8" w16cid:durableId="1537622162">
    <w:abstractNumId w:val="2"/>
  </w:num>
  <w:num w:numId="9" w16cid:durableId="903491742">
    <w:abstractNumId w:val="1"/>
  </w:num>
  <w:num w:numId="10" w16cid:durableId="1186794251">
    <w:abstractNumId w:val="0"/>
  </w:num>
  <w:num w:numId="11" w16cid:durableId="830827347">
    <w:abstractNumId w:val="8"/>
  </w:num>
  <w:num w:numId="12" w16cid:durableId="1310943354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13ED3"/>
    <w:rsid w:val="0003614A"/>
    <w:rsid w:val="000367EA"/>
    <w:rsid w:val="000601AB"/>
    <w:rsid w:val="000606F9"/>
    <w:rsid w:val="00064C38"/>
    <w:rsid w:val="00094ABD"/>
    <w:rsid w:val="000A7676"/>
    <w:rsid w:val="000F5F7F"/>
    <w:rsid w:val="00116C22"/>
    <w:rsid w:val="0013244F"/>
    <w:rsid w:val="00160952"/>
    <w:rsid w:val="00182651"/>
    <w:rsid w:val="001905EC"/>
    <w:rsid w:val="001B3DB8"/>
    <w:rsid w:val="001B6E5F"/>
    <w:rsid w:val="00205EE0"/>
    <w:rsid w:val="0021283E"/>
    <w:rsid w:val="00231757"/>
    <w:rsid w:val="00244D70"/>
    <w:rsid w:val="00250F22"/>
    <w:rsid w:val="00255C64"/>
    <w:rsid w:val="0027581D"/>
    <w:rsid w:val="00293D49"/>
    <w:rsid w:val="002B3598"/>
    <w:rsid w:val="002E74A4"/>
    <w:rsid w:val="002F5AEA"/>
    <w:rsid w:val="002F6230"/>
    <w:rsid w:val="002F7212"/>
    <w:rsid w:val="00364991"/>
    <w:rsid w:val="00375AB9"/>
    <w:rsid w:val="003B35B0"/>
    <w:rsid w:val="003B4D7B"/>
    <w:rsid w:val="003C4F9F"/>
    <w:rsid w:val="003C60F1"/>
    <w:rsid w:val="003F0220"/>
    <w:rsid w:val="003F5254"/>
    <w:rsid w:val="00424709"/>
    <w:rsid w:val="00426D10"/>
    <w:rsid w:val="00464170"/>
    <w:rsid w:val="004755E7"/>
    <w:rsid w:val="004B15A9"/>
    <w:rsid w:val="004C01B2"/>
    <w:rsid w:val="004D42F2"/>
    <w:rsid w:val="004D543F"/>
    <w:rsid w:val="004D7639"/>
    <w:rsid w:val="004E54D7"/>
    <w:rsid w:val="004F525F"/>
    <w:rsid w:val="005273A3"/>
    <w:rsid w:val="00540757"/>
    <w:rsid w:val="00545FF0"/>
    <w:rsid w:val="0055493E"/>
    <w:rsid w:val="005861BE"/>
    <w:rsid w:val="005A28D4"/>
    <w:rsid w:val="005B4C36"/>
    <w:rsid w:val="005C5F97"/>
    <w:rsid w:val="005D15B6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7743E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378CB"/>
    <w:rsid w:val="007546AF"/>
    <w:rsid w:val="00765934"/>
    <w:rsid w:val="007840F1"/>
    <w:rsid w:val="007A508A"/>
    <w:rsid w:val="007E0B04"/>
    <w:rsid w:val="007E373C"/>
    <w:rsid w:val="00800968"/>
    <w:rsid w:val="0080198C"/>
    <w:rsid w:val="00803DEF"/>
    <w:rsid w:val="00815AD9"/>
    <w:rsid w:val="00837ABD"/>
    <w:rsid w:val="0086507F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43CD1"/>
    <w:rsid w:val="00950F53"/>
    <w:rsid w:val="00951B25"/>
    <w:rsid w:val="00983B74"/>
    <w:rsid w:val="00990263"/>
    <w:rsid w:val="009A4CCC"/>
    <w:rsid w:val="009B19E1"/>
    <w:rsid w:val="009D29B1"/>
    <w:rsid w:val="009E032B"/>
    <w:rsid w:val="009E18ED"/>
    <w:rsid w:val="009E4B94"/>
    <w:rsid w:val="00A208B6"/>
    <w:rsid w:val="00A31E78"/>
    <w:rsid w:val="00A571E3"/>
    <w:rsid w:val="00A57C03"/>
    <w:rsid w:val="00AA3137"/>
    <w:rsid w:val="00AE78BC"/>
    <w:rsid w:val="00AF1D02"/>
    <w:rsid w:val="00AF310E"/>
    <w:rsid w:val="00AF5AE4"/>
    <w:rsid w:val="00B00D92"/>
    <w:rsid w:val="00B20280"/>
    <w:rsid w:val="00B45561"/>
    <w:rsid w:val="00B52EA6"/>
    <w:rsid w:val="00B557FE"/>
    <w:rsid w:val="00C05325"/>
    <w:rsid w:val="00CA6392"/>
    <w:rsid w:val="00CB7198"/>
    <w:rsid w:val="00CB7B0C"/>
    <w:rsid w:val="00CC3A5A"/>
    <w:rsid w:val="00CC6322"/>
    <w:rsid w:val="00CD6373"/>
    <w:rsid w:val="00CF1587"/>
    <w:rsid w:val="00CF1715"/>
    <w:rsid w:val="00D30082"/>
    <w:rsid w:val="00D35E77"/>
    <w:rsid w:val="00D4641A"/>
    <w:rsid w:val="00D847FC"/>
    <w:rsid w:val="00D96141"/>
    <w:rsid w:val="00DB1DF1"/>
    <w:rsid w:val="00DB31AF"/>
    <w:rsid w:val="00DE2B28"/>
    <w:rsid w:val="00E13E89"/>
    <w:rsid w:val="00E324A5"/>
    <w:rsid w:val="00E5348A"/>
    <w:rsid w:val="00EA0651"/>
    <w:rsid w:val="00EA6A25"/>
    <w:rsid w:val="00EB1DD8"/>
    <w:rsid w:val="00F331F3"/>
    <w:rsid w:val="00F34761"/>
    <w:rsid w:val="00F7290E"/>
    <w:rsid w:val="00F7567A"/>
    <w:rsid w:val="00F83BF5"/>
    <w:rsid w:val="00FA3034"/>
    <w:rsid w:val="00FB0200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1C3A9"/>
  <w15:docId w15:val="{1E8E9248-D1D7-4024-AD7F-65E0EACA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FC47A-AB92-457C-9682-CF5EA5846911}"/>
</file>

<file path=customXml/itemProps2.xml><?xml version="1.0" encoding="utf-8"?>
<ds:datastoreItem xmlns:ds="http://schemas.openxmlformats.org/officeDocument/2006/customXml" ds:itemID="{C794C45B-FA98-420A-83CA-994AA2AA56B0}"/>
</file>

<file path=customXml/itemProps3.xml><?xml version="1.0" encoding="utf-8"?>
<ds:datastoreItem xmlns:ds="http://schemas.openxmlformats.org/officeDocument/2006/customXml" ds:itemID="{499AE861-3F32-4797-9E25-0A8A9F449FFE}"/>
</file>

<file path=customXml/itemProps4.xml><?xml version="1.0" encoding="utf-8"?>
<ds:datastoreItem xmlns:ds="http://schemas.openxmlformats.org/officeDocument/2006/customXml" ds:itemID="{BCB58AE2-0796-44FE-8DA3-6B0AB2A7D468}"/>
</file>

<file path=customXml/itemProps5.xml><?xml version="1.0" encoding="utf-8"?>
<ds:datastoreItem xmlns:ds="http://schemas.openxmlformats.org/officeDocument/2006/customXml" ds:itemID="{0889F5A0-31AA-4602-BD7C-0759D6BD47C6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278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15m pistol vinterturnering 2022-232</vt:lpstr>
      <vt:lpstr>Tilmeldingsskema</vt:lpstr>
    </vt:vector>
  </TitlesOfParts>
  <Company>DGI</Company>
  <LinksUpToDate>false</LinksUpToDate>
  <CharactersWithSpaces>1975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4</cp:revision>
  <cp:lastPrinted>2019-03-12T08:23:00Z</cp:lastPrinted>
  <dcterms:created xsi:type="dcterms:W3CDTF">2024-09-25T16:33:00Z</dcterms:created>
  <dcterms:modified xsi:type="dcterms:W3CDTF">2024-09-25T16:35:00Z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