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62" w:type="dxa"/>
        <w:tblInd w:w="-153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2"/>
      </w:tblGrid>
      <w:tr w:rsidR="00655B49" w:rsidRPr="00464170" w14:paraId="48E52948" w14:textId="77777777" w:rsidTr="000606F9">
        <w:trPr>
          <w:trHeight w:val="13608"/>
        </w:trPr>
        <w:tc>
          <w:tcPr>
            <w:tcW w:w="10462" w:type="dxa"/>
            <w:shd w:val="clear" w:color="auto" w:fill="auto"/>
          </w:tcPr>
          <w:p w14:paraId="30DAF70C" w14:textId="6B8E551C" w:rsidR="00F7290E" w:rsidRPr="00F7290E" w:rsidRDefault="000601AB" w:rsidP="0047331E">
            <w:pPr>
              <w:pStyle w:val="Overskrift1"/>
              <w:jc w:val="center"/>
              <w:rPr>
                <w:sz w:val="32"/>
              </w:rPr>
            </w:pPr>
            <w:r w:rsidRPr="00F7290E">
              <w:rPr>
                <w:sz w:val="32"/>
              </w:rPr>
              <w:t xml:space="preserve">Tilmeldingsskema til </w:t>
            </w:r>
            <w:r w:rsidR="005273A3" w:rsidRPr="00F7290E">
              <w:rPr>
                <w:sz w:val="32"/>
              </w:rPr>
              <w:t>foreningshold</w:t>
            </w:r>
            <w:r w:rsidRPr="00F7290E">
              <w:rPr>
                <w:sz w:val="32"/>
              </w:rPr>
              <w:t>turnering</w:t>
            </w:r>
            <w:r w:rsidR="00F7290E" w:rsidRPr="00F7290E">
              <w:rPr>
                <w:sz w:val="32"/>
              </w:rPr>
              <w:t>en</w:t>
            </w:r>
            <w:r w:rsidRPr="00F7290E">
              <w:rPr>
                <w:sz w:val="32"/>
              </w:rPr>
              <w:t xml:space="preserve"> 20</w:t>
            </w:r>
            <w:r w:rsidR="0047331E">
              <w:rPr>
                <w:sz w:val="32"/>
              </w:rPr>
              <w:t>2</w:t>
            </w:r>
            <w:r w:rsidR="001C63F7">
              <w:rPr>
                <w:sz w:val="32"/>
              </w:rPr>
              <w:t>3</w:t>
            </w:r>
          </w:p>
          <w:p w14:paraId="5B445B94" w14:textId="4A1A10BC" w:rsidR="00F7290E" w:rsidRPr="00F7290E" w:rsidRDefault="00F7290E" w:rsidP="0047331E">
            <w:pPr>
              <w:jc w:val="center"/>
              <w:rPr>
                <w:b/>
                <w:sz w:val="32"/>
              </w:rPr>
            </w:pPr>
            <w:r w:rsidRPr="00F7290E">
              <w:rPr>
                <w:b/>
                <w:sz w:val="32"/>
              </w:rPr>
              <w:t>5</w:t>
            </w:r>
            <w:r w:rsidR="007D7068">
              <w:rPr>
                <w:b/>
                <w:sz w:val="32"/>
              </w:rPr>
              <w:t>0 og 200</w:t>
            </w:r>
            <w:r w:rsidRPr="00F7290E">
              <w:rPr>
                <w:b/>
                <w:sz w:val="32"/>
              </w:rPr>
              <w:t xml:space="preserve"> meter </w:t>
            </w:r>
            <w:r w:rsidR="007D7068">
              <w:rPr>
                <w:b/>
                <w:sz w:val="32"/>
              </w:rPr>
              <w:t>riffel</w:t>
            </w:r>
          </w:p>
          <w:p w14:paraId="687A1CE5" w14:textId="77777777" w:rsidR="000601AB" w:rsidRPr="00F7290E" w:rsidRDefault="005273A3" w:rsidP="00F7290E">
            <w:pPr>
              <w:pStyle w:val="Overskrift1"/>
              <w:rPr>
                <w:rStyle w:val="Fremhv"/>
                <w:rFonts w:ascii="Arial" w:hAnsi="Arial" w:cs="Arial"/>
                <w:i w:val="0"/>
                <w:iCs w:val="0"/>
                <w:sz w:val="36"/>
                <w:szCs w:val="36"/>
              </w:rPr>
            </w:pPr>
            <w:r w:rsidRPr="000606F9">
              <w:rPr>
                <w:b w:val="0"/>
                <w:sz w:val="24"/>
              </w:rPr>
              <w:t xml:space="preserve">Gældende regler for turneringer kan ses på </w:t>
            </w:r>
            <w:hyperlink r:id="rId12" w:history="1">
              <w:r w:rsidRPr="000606F9">
                <w:rPr>
                  <w:b w:val="0"/>
                  <w:sz w:val="24"/>
                </w:rPr>
                <w:t>www.dgi-skyd.dk/turneringer</w:t>
              </w:r>
            </w:hyperlink>
            <w:r w:rsidRPr="000606F9">
              <w:rPr>
                <w:b w:val="0"/>
                <w:sz w:val="24"/>
              </w:rPr>
              <w:t xml:space="preserve"> </w:t>
            </w:r>
            <w:r w:rsidRPr="000606F9">
              <w:rPr>
                <w:b w:val="0"/>
                <w:sz w:val="24"/>
              </w:rPr>
              <w:br/>
            </w:r>
            <w:r w:rsidR="000601AB" w:rsidRPr="000606F9">
              <w:rPr>
                <w:b w:val="0"/>
                <w:sz w:val="24"/>
              </w:rPr>
              <w:t xml:space="preserve">I nedenstående skema </w:t>
            </w:r>
            <w:r w:rsidRPr="000606F9">
              <w:rPr>
                <w:b w:val="0"/>
                <w:sz w:val="24"/>
              </w:rPr>
              <w:t>oplyses</w:t>
            </w:r>
            <w:r w:rsidR="000601AB" w:rsidRPr="000606F9">
              <w:rPr>
                <w:b w:val="0"/>
                <w:sz w:val="24"/>
              </w:rPr>
              <w:t xml:space="preserve"> antal hold der tilmeldes i den pågældende række.</w:t>
            </w:r>
            <w:r w:rsidR="000601AB" w:rsidRPr="000606F9">
              <w:rPr>
                <w:b w:val="0"/>
                <w:sz w:val="24"/>
              </w:rPr>
              <w:br/>
              <w:t>MIX</w:t>
            </w:r>
            <w:r w:rsidRPr="000606F9">
              <w:rPr>
                <w:b w:val="0"/>
                <w:sz w:val="24"/>
              </w:rPr>
              <w:t>-</w:t>
            </w:r>
            <w:r w:rsidR="000601AB" w:rsidRPr="000606F9">
              <w:rPr>
                <w:b w:val="0"/>
                <w:sz w:val="24"/>
              </w:rPr>
              <w:t xml:space="preserve">hold kan bestå af skytter fra alle klasser, </w:t>
            </w:r>
            <w:r w:rsidRPr="000606F9">
              <w:rPr>
                <w:b w:val="0"/>
                <w:sz w:val="24"/>
              </w:rPr>
              <w:t xml:space="preserve">men kan ikke udtages til DM. </w:t>
            </w:r>
            <w:r w:rsidR="00464170" w:rsidRPr="000606F9">
              <w:rPr>
                <w:b w:val="0"/>
                <w:sz w:val="24"/>
              </w:rPr>
              <w:br/>
            </w:r>
            <w:r w:rsidRPr="000606F9">
              <w:rPr>
                <w:b w:val="0"/>
                <w:sz w:val="24"/>
              </w:rPr>
              <w:t xml:space="preserve">En skytte kan </w:t>
            </w:r>
            <w:r w:rsidR="00DB1DF1" w:rsidRPr="000606F9">
              <w:rPr>
                <w:b w:val="0"/>
                <w:sz w:val="24"/>
              </w:rPr>
              <w:t xml:space="preserve">indgå </w:t>
            </w:r>
            <w:r w:rsidRPr="000606F9">
              <w:rPr>
                <w:b w:val="0"/>
                <w:sz w:val="24"/>
              </w:rPr>
              <w:t xml:space="preserve">på både </w:t>
            </w:r>
            <w:r w:rsidR="002B3598" w:rsidRPr="000606F9">
              <w:rPr>
                <w:b w:val="0"/>
                <w:sz w:val="24"/>
              </w:rPr>
              <w:t>é</w:t>
            </w:r>
            <w:r w:rsidRPr="000606F9">
              <w:rPr>
                <w:b w:val="0"/>
                <w:sz w:val="24"/>
              </w:rPr>
              <w:t xml:space="preserve">t MIX-hold og </w:t>
            </w:r>
            <w:r w:rsidR="002B3598" w:rsidRPr="000606F9">
              <w:rPr>
                <w:b w:val="0"/>
                <w:sz w:val="24"/>
              </w:rPr>
              <w:t>é</w:t>
            </w:r>
            <w:r w:rsidRPr="000606F9">
              <w:rPr>
                <w:b w:val="0"/>
                <w:sz w:val="24"/>
              </w:rPr>
              <w:t>t almindeligt hold</w:t>
            </w:r>
            <w:r w:rsidR="002B3598" w:rsidRPr="000606F9">
              <w:rPr>
                <w:b w:val="0"/>
                <w:sz w:val="24"/>
              </w:rPr>
              <w:t xml:space="preserve"> i samme runde</w:t>
            </w:r>
            <w:r w:rsidR="00DB1DF1" w:rsidRPr="000606F9">
              <w:rPr>
                <w:b w:val="0"/>
                <w:sz w:val="24"/>
              </w:rPr>
              <w:t>.</w:t>
            </w:r>
            <w:r w:rsidR="00DB1DF1" w:rsidRPr="000606F9">
              <w:rPr>
                <w:b w:val="0"/>
                <w:sz w:val="24"/>
              </w:rPr>
              <w:br/>
              <w:t>En skytte kan indgå på hold i alle discipliner.</w:t>
            </w:r>
            <w:r w:rsidR="000601AB" w:rsidRPr="00464170">
              <w:rPr>
                <w:b w:val="0"/>
              </w:rPr>
              <w:br/>
            </w:r>
            <w:r w:rsidR="000601AB" w:rsidRPr="00464170">
              <w:rPr>
                <w:b w:val="0"/>
                <w:iCs/>
              </w:rPr>
              <w:br/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5</w:t>
            </w:r>
            <w:r w:rsidR="007D7068">
              <w:rPr>
                <w:rStyle w:val="Fremhv"/>
                <w:rFonts w:ascii="Arial" w:hAnsi="Arial" w:cs="Arial"/>
                <w:i w:val="0"/>
                <w:sz w:val="28"/>
              </w:rPr>
              <w:t>0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m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</w:rPr>
              <w:t>eter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="007D7068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="00865960" w:rsidRPr="00464170">
              <w:rPr>
                <w:rStyle w:val="Fremhv"/>
                <w:i w:val="0"/>
                <w:sz w:val="28"/>
              </w:rPr>
              <w:t xml:space="preserve">                                  </w:t>
            </w:r>
            <w:r w:rsidR="007D7068">
              <w:rPr>
                <w:rStyle w:val="Fremhv"/>
                <w:i w:val="0"/>
                <w:sz w:val="28"/>
              </w:rPr>
              <w:t xml:space="preserve">                             </w:t>
            </w:r>
            <w:r w:rsidR="00865960"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103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1134"/>
              <w:gridCol w:w="1996"/>
              <w:gridCol w:w="1573"/>
              <w:gridCol w:w="1818"/>
            </w:tblGrid>
            <w:tr w:rsidR="00464170" w:rsidRPr="00464170" w14:paraId="45442AEC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FB37F1E" w14:textId="77777777" w:rsidR="000601AB" w:rsidRPr="00464170" w:rsidRDefault="000601AB" w:rsidP="009B19E1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 w:rsidR="00464170"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4207A64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hjemmebane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D0415A9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udebane</w:t>
                  </w: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0BFCB3C" w14:textId="77777777" w:rsidR="000601AB" w:rsidRPr="00464170" w:rsidRDefault="00D4641A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 xml:space="preserve">Ugedag for udebanehold på egen bane </w:t>
                  </w: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8E4AAA4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 w:rsidR="004F525F"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7733A5C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5A929AA9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464170" w:rsidRPr="00464170" w14:paraId="73FE0B38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32F7E4B" w14:textId="77777777" w:rsidR="000601AB" w:rsidRPr="007D7068" w:rsidRDefault="000601AB" w:rsidP="007D7068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B</w:t>
                  </w:r>
                  <w:r w:rsidR="004755E7" w:rsidRPr="007D7068">
                    <w:rPr>
                      <w:rFonts w:ascii="Arial" w:hAnsi="Arial" w:cs="Arial"/>
                      <w:sz w:val="22"/>
                      <w:szCs w:val="24"/>
                    </w:rPr>
                    <w:t>ørn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0CE5EE" w14:textId="6E1F1DA4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DD9766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06303F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75B509" w14:textId="77777777" w:rsidR="000601AB" w:rsidRPr="00C61441" w:rsidRDefault="000601AB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AECD12" w14:textId="77777777" w:rsidR="000601AB" w:rsidRPr="00C61441" w:rsidRDefault="000601AB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64170" w:rsidRPr="00464170" w14:paraId="63A37070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40161D2" w14:textId="77777777" w:rsidR="000601AB" w:rsidRPr="007D7068" w:rsidRDefault="007D7068" w:rsidP="009B19E1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Junior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2A681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8A8E64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85389F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D9D846" w14:textId="77777777" w:rsidR="000601AB" w:rsidRPr="00C61441" w:rsidRDefault="000601AB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4AA4DC" w14:textId="77777777" w:rsidR="000601AB" w:rsidRPr="00C61441" w:rsidRDefault="000601AB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64170" w:rsidRPr="00464170" w14:paraId="5502D505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01D5920" w14:textId="21C9E712" w:rsidR="00D4641A" w:rsidRPr="007D7068" w:rsidRDefault="007D7068" w:rsidP="00456FF8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Stilling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F0CB55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B56A40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B9E215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230863" w14:textId="77777777" w:rsidR="000601AB" w:rsidRPr="00C61441" w:rsidRDefault="000601AB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057FC1" w14:textId="77777777" w:rsidR="000601AB" w:rsidRPr="00C61441" w:rsidRDefault="000601AB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48C6E7E0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B30CB6" w14:textId="181BD5C8" w:rsidR="007D7068" w:rsidRPr="007D7068" w:rsidRDefault="00456FF8" w:rsidP="00456FF8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>
                    <w:rPr>
                      <w:rFonts w:ascii="Arial" w:hAnsi="Arial" w:cs="Arial"/>
                      <w:sz w:val="22"/>
                      <w:szCs w:val="24"/>
                    </w:rPr>
                    <w:t>Åben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FB9189" w14:textId="4905F7E5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0B126E" w14:textId="7FDC7F20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CEE1BF" w14:textId="18228888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B749C8" w14:textId="1E03F033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965EFC" w14:textId="3AC12061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5C688ADC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BA5FA8" w14:textId="77777777" w:rsidR="007D7068" w:rsidRPr="007D7068" w:rsidRDefault="007D7068" w:rsidP="009B19E1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Senior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F47D5C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79F747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105C3A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AED33E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EAD7E0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64170" w:rsidRPr="00464170" w14:paraId="4ED2AA8E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1A3F5A3" w14:textId="77777777" w:rsidR="000601AB" w:rsidRPr="007D7068" w:rsidRDefault="000601AB" w:rsidP="009B19E1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Mix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132E46" w14:textId="0503DD0B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E33F3F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FE2BA1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DC8DDC" w14:textId="77777777" w:rsidR="000601AB" w:rsidRPr="00C61441" w:rsidRDefault="000601AB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3B30F9" w14:textId="77777777" w:rsidR="000601AB" w:rsidRPr="00C61441" w:rsidRDefault="000601AB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71299B16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E5EB39" w14:textId="77777777" w:rsidR="007D7068" w:rsidRPr="007D7068" w:rsidRDefault="007D7068" w:rsidP="009B19E1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>
                    <w:rPr>
                      <w:rFonts w:ascii="Arial" w:hAnsi="Arial" w:cs="Arial"/>
                      <w:sz w:val="22"/>
                      <w:szCs w:val="24"/>
                    </w:rPr>
                    <w:t>Skydebaneadresse</w:t>
                  </w:r>
                  <w:r w:rsidR="00C61441">
                    <w:rPr>
                      <w:rFonts w:ascii="Arial" w:hAnsi="Arial" w:cs="Arial"/>
                      <w:sz w:val="22"/>
                      <w:szCs w:val="24"/>
                    </w:rPr>
                    <w:t>:</w:t>
                  </w:r>
                </w:p>
              </w:tc>
              <w:tc>
                <w:tcPr>
                  <w:tcW w:w="779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7D90D2" w14:textId="0043A21A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</w:tbl>
          <w:p w14:paraId="642F80D1" w14:textId="77777777" w:rsidR="007D7068" w:rsidRDefault="007D7068" w:rsidP="00F7290E">
            <w:pPr>
              <w:pStyle w:val="Overskrift2"/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</w:pPr>
            <w:r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200 meter</w:t>
            </w:r>
            <w:r w:rsidR="00456FF8" w:rsidRPr="00464170">
              <w:rPr>
                <w:rStyle w:val="Fremhv"/>
                <w:i w:val="0"/>
                <w:sz w:val="18"/>
                <w:szCs w:val="18"/>
              </w:rPr>
              <w:t xml:space="preserve"> </w:t>
            </w:r>
            <w:r w:rsidR="00456FF8">
              <w:rPr>
                <w:rStyle w:val="Fremhv"/>
                <w:i w:val="0"/>
                <w:sz w:val="18"/>
                <w:szCs w:val="18"/>
              </w:rPr>
              <w:t xml:space="preserve">                                                                                                  </w:t>
            </w:r>
            <w:r w:rsidR="00456FF8"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103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3119"/>
              <w:gridCol w:w="3402"/>
            </w:tblGrid>
            <w:tr w:rsidR="007D7068" w:rsidRPr="00464170" w14:paraId="2769DCAB" w14:textId="77777777" w:rsidTr="00041CF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D6DCC70" w14:textId="77777777" w:rsidR="007D7068" w:rsidRPr="00464170" w:rsidRDefault="007D7068" w:rsidP="007D7068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963B6AB" w14:textId="77777777" w:rsidR="007D7068" w:rsidRPr="00813B7B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</w:rPr>
                  </w:pPr>
                  <w:r w:rsidRPr="00813B7B">
                    <w:rPr>
                      <w:rFonts w:ascii="Arial" w:hAnsi="Arial" w:cs="Arial"/>
                      <w:b/>
                    </w:rPr>
                    <w:t xml:space="preserve">Antal hold </w:t>
                  </w:r>
                </w:p>
                <w:p w14:paraId="4848977D" w14:textId="2EF4D740" w:rsidR="00813B7B" w:rsidRPr="00813B7B" w:rsidRDefault="00813B7B" w:rsidP="00293C82">
                  <w:pPr>
                    <w:spacing w:line="240" w:lineRule="auto"/>
                    <w:rPr>
                      <w:rFonts w:ascii="Arial" w:hAnsi="Arial" w:cs="Arial"/>
                      <w:b/>
                    </w:rPr>
                  </w:pPr>
                  <w:r w:rsidRPr="00813B7B">
                    <w:rPr>
                      <w:rFonts w:ascii="Arial" w:hAnsi="Arial" w:cs="Arial"/>
                      <w:b/>
                      <w:sz w:val="16"/>
                    </w:rPr>
                    <w:t>(Udpegede stævner)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3E87618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8074ED6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3B683299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7D7068" w:rsidRPr="00464170" w14:paraId="547D60E7" w14:textId="77777777" w:rsidTr="00041CF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34351BB" w14:textId="77777777" w:rsidR="007D7068" w:rsidRPr="007D7068" w:rsidRDefault="007D7068" w:rsidP="007D7068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Børn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A342F4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4C8A8B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6BD2A8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38D1856F" w14:textId="77777777" w:rsidTr="00041CF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8FB7101" w14:textId="77777777" w:rsidR="007D7068" w:rsidRPr="007D7068" w:rsidRDefault="007D7068" w:rsidP="007D7068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Junior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2B3392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661359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0116BA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2A218A9E" w14:textId="77777777" w:rsidTr="00041CF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8F8BF13" w14:textId="5501D2B8" w:rsidR="007D7068" w:rsidRPr="007D7068" w:rsidRDefault="007D7068" w:rsidP="00456FF8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Stilling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C72E3E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45E168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E5274E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0E4F48CF" w14:textId="77777777" w:rsidTr="00041CF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CF9A7A" w14:textId="41FDB46F" w:rsidR="007D7068" w:rsidRPr="007D7068" w:rsidRDefault="00456FF8" w:rsidP="00456FF8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>
                    <w:rPr>
                      <w:rFonts w:ascii="Arial" w:hAnsi="Arial" w:cs="Arial"/>
                      <w:sz w:val="22"/>
                      <w:szCs w:val="24"/>
                    </w:rPr>
                    <w:t>Åben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661450" w14:textId="33AB6D56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25FA4F" w14:textId="67C9616C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0079D8" w14:textId="3DAE6E4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673DB5AC" w14:textId="77777777" w:rsidTr="00041CF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A8F1E9" w14:textId="77777777" w:rsidR="007D7068" w:rsidRPr="007D7068" w:rsidRDefault="007D7068" w:rsidP="007D7068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Senior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5540C6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A2D08F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27D5B0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70B836A5" w14:textId="77777777" w:rsidTr="00041CF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56F8789" w14:textId="77777777" w:rsidR="007D7068" w:rsidRPr="007D7068" w:rsidRDefault="007D7068" w:rsidP="007D7068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Mix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AF7CDE" w14:textId="0D219C39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563249" w14:textId="39585780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D3C1A1" w14:textId="528E54CE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</w:tbl>
          <w:p w14:paraId="66155897" w14:textId="77777777" w:rsidR="00F7290E" w:rsidRDefault="00F7290E" w:rsidP="000601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BF49469" w14:textId="77777777" w:rsidR="007D7068" w:rsidRDefault="007D7068" w:rsidP="000601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tbl>
            <w:tblPr>
              <w:tblStyle w:val="Tabel-Gitter"/>
              <w:tblW w:w="10315" w:type="dxa"/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7796"/>
            </w:tblGrid>
            <w:tr w:rsidR="00464170" w:rsidRPr="00231757" w14:paraId="48698452" w14:textId="77777777" w:rsidTr="000606F9">
              <w:tc>
                <w:tcPr>
                  <w:tcW w:w="2519" w:type="dxa"/>
                </w:tcPr>
                <w:p w14:paraId="50EE6E23" w14:textId="77777777" w:rsidR="00464170" w:rsidRPr="00231757" w:rsidRDefault="00464170" w:rsidP="00293C82">
                  <w:pPr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Foreningsnavn:</w:t>
                  </w:r>
                </w:p>
              </w:tc>
              <w:tc>
                <w:tcPr>
                  <w:tcW w:w="7796" w:type="dxa"/>
                </w:tcPr>
                <w:p w14:paraId="6604276E" w14:textId="5D72FE90" w:rsidR="00464170" w:rsidRPr="00C61441" w:rsidRDefault="00464170" w:rsidP="00293C82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0CD6A123" w14:textId="77777777" w:rsidTr="000606F9">
              <w:tc>
                <w:tcPr>
                  <w:tcW w:w="2519" w:type="dxa"/>
                </w:tcPr>
                <w:p w14:paraId="13062412" w14:textId="77777777" w:rsidR="00464170" w:rsidRPr="00231757" w:rsidRDefault="00464170" w:rsidP="00293C82">
                  <w:pPr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Tilmeldingsansvarlig:</w:t>
                  </w:r>
                </w:p>
              </w:tc>
              <w:tc>
                <w:tcPr>
                  <w:tcW w:w="7796" w:type="dxa"/>
                </w:tcPr>
                <w:p w14:paraId="6DA277B1" w14:textId="1F9CBB92" w:rsidR="00464170" w:rsidRPr="00C61441" w:rsidRDefault="00464170" w:rsidP="00293C82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445DDD6A" w14:textId="77777777" w:rsidTr="000606F9">
              <w:tc>
                <w:tcPr>
                  <w:tcW w:w="2519" w:type="dxa"/>
                </w:tcPr>
                <w:p w14:paraId="20F07B7B" w14:textId="77777777" w:rsidR="00464170" w:rsidRPr="00231757" w:rsidRDefault="00464170" w:rsidP="00293C82">
                  <w:pPr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E-mail:</w:t>
                  </w:r>
                </w:p>
              </w:tc>
              <w:tc>
                <w:tcPr>
                  <w:tcW w:w="7796" w:type="dxa"/>
                </w:tcPr>
                <w:p w14:paraId="44BDE743" w14:textId="5AD4A109" w:rsidR="00464170" w:rsidRPr="00C61441" w:rsidRDefault="00464170" w:rsidP="00293C82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536BBE06" w14:textId="77777777" w:rsidTr="000606F9">
              <w:tc>
                <w:tcPr>
                  <w:tcW w:w="2519" w:type="dxa"/>
                </w:tcPr>
                <w:p w14:paraId="600410CF" w14:textId="77777777" w:rsidR="00464170" w:rsidRPr="00231757" w:rsidRDefault="00464170" w:rsidP="00293C82">
                  <w:pPr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Telefonnummer:</w:t>
                  </w:r>
                </w:p>
              </w:tc>
              <w:tc>
                <w:tcPr>
                  <w:tcW w:w="7796" w:type="dxa"/>
                </w:tcPr>
                <w:p w14:paraId="1705C538" w14:textId="2A32BDAC" w:rsidR="00464170" w:rsidRPr="00C61441" w:rsidRDefault="00464170" w:rsidP="00293C82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</w:tbl>
          <w:p w14:paraId="6765CD5C" w14:textId="77777777" w:rsidR="00464170" w:rsidRDefault="00464170" w:rsidP="000601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78432D0" w14:textId="24AEBA2A" w:rsidR="00A571E3" w:rsidRPr="000606F9" w:rsidRDefault="00A571E3" w:rsidP="00A571E3">
            <w:pPr>
              <w:rPr>
                <w:rFonts w:cs="Arial"/>
                <w:b/>
                <w:color w:val="FF0000"/>
                <w:sz w:val="22"/>
                <w:szCs w:val="24"/>
              </w:rPr>
            </w:pP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Sidste tilmeldingsfrist er </w:t>
            </w:r>
            <w:r w:rsidR="00456FF8">
              <w:rPr>
                <w:rFonts w:cs="Arial"/>
                <w:b/>
                <w:color w:val="FF0000"/>
                <w:sz w:val="22"/>
                <w:szCs w:val="24"/>
              </w:rPr>
              <w:t>1</w:t>
            </w:r>
            <w:r w:rsidR="001C63F7">
              <w:rPr>
                <w:rFonts w:cs="Arial"/>
                <w:b/>
                <w:color w:val="FF0000"/>
                <w:sz w:val="22"/>
                <w:szCs w:val="24"/>
              </w:rPr>
              <w:t>7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. 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april 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>20</w:t>
            </w:r>
            <w:r w:rsidR="0047331E">
              <w:rPr>
                <w:rFonts w:cs="Arial"/>
                <w:b/>
                <w:color w:val="FF0000"/>
                <w:sz w:val="22"/>
                <w:szCs w:val="24"/>
              </w:rPr>
              <w:t>2</w:t>
            </w:r>
            <w:r w:rsidR="001C63F7">
              <w:rPr>
                <w:rFonts w:cs="Arial"/>
                <w:b/>
                <w:color w:val="FF0000"/>
                <w:sz w:val="22"/>
                <w:szCs w:val="24"/>
              </w:rPr>
              <w:t>3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for udebanehold</w:t>
            </w:r>
            <w:r w:rsidR="007D7068">
              <w:rPr>
                <w:rFonts w:cs="Arial"/>
                <w:b/>
                <w:color w:val="FF0000"/>
                <w:sz w:val="22"/>
                <w:szCs w:val="24"/>
              </w:rPr>
              <w:t>.</w:t>
            </w:r>
          </w:p>
          <w:p w14:paraId="359E4116" w14:textId="45B8B7A3" w:rsidR="00A571E3" w:rsidRPr="000606F9" w:rsidRDefault="00A571E3" w:rsidP="00A571E3">
            <w:pPr>
              <w:rPr>
                <w:rFonts w:cs="Arial"/>
                <w:b/>
                <w:color w:val="FF0000"/>
                <w:sz w:val="22"/>
                <w:szCs w:val="24"/>
              </w:rPr>
            </w:pP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Hjemmebanehold </w:t>
            </w:r>
            <w:r w:rsidR="00813B7B">
              <w:rPr>
                <w:rFonts w:cs="Arial"/>
                <w:b/>
                <w:color w:val="FF0000"/>
                <w:sz w:val="22"/>
                <w:szCs w:val="24"/>
              </w:rPr>
              <w:t xml:space="preserve">og 200 meter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kan vente </w:t>
            </w:r>
            <w:r w:rsidR="007D7068">
              <w:rPr>
                <w:rFonts w:cs="Arial"/>
                <w:b/>
                <w:color w:val="FF0000"/>
                <w:sz w:val="22"/>
                <w:szCs w:val="24"/>
              </w:rPr>
              <w:t xml:space="preserve">med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til</w:t>
            </w:r>
            <w:r w:rsidR="007D7068">
              <w:rPr>
                <w:rFonts w:cs="Arial"/>
                <w:b/>
                <w:color w:val="FF0000"/>
                <w:sz w:val="22"/>
                <w:szCs w:val="24"/>
              </w:rPr>
              <w:t>melding til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1. 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>resultat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indberetning, men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turneringsudvalget ser gerne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tilmeldingen 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>tidligere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.</w:t>
            </w:r>
          </w:p>
          <w:p w14:paraId="1333B592" w14:textId="77777777" w:rsidR="007D7068" w:rsidRDefault="007D7068" w:rsidP="000606F9">
            <w:pPr>
              <w:rPr>
                <w:rFonts w:cs="Arial"/>
                <w:sz w:val="22"/>
                <w:szCs w:val="24"/>
              </w:rPr>
            </w:pPr>
          </w:p>
          <w:p w14:paraId="41C96DF1" w14:textId="77777777" w:rsidR="000606F9" w:rsidRDefault="00464170" w:rsidP="000606F9">
            <w:pPr>
              <w:rPr>
                <w:rFonts w:cs="Arial"/>
                <w:sz w:val="22"/>
                <w:szCs w:val="24"/>
              </w:rPr>
            </w:pPr>
            <w:r w:rsidRPr="000606F9">
              <w:rPr>
                <w:rFonts w:cs="Arial"/>
                <w:sz w:val="22"/>
                <w:szCs w:val="24"/>
              </w:rPr>
              <w:t>Blanketten i</w:t>
            </w:r>
            <w:r w:rsidR="00A571E3" w:rsidRPr="000606F9">
              <w:rPr>
                <w:rFonts w:cs="Arial"/>
                <w:sz w:val="22"/>
                <w:szCs w:val="24"/>
              </w:rPr>
              <w:t xml:space="preserve">ndsendes til </w:t>
            </w:r>
            <w:r w:rsidRPr="000606F9">
              <w:rPr>
                <w:rFonts w:cs="Arial"/>
                <w:sz w:val="22"/>
                <w:szCs w:val="24"/>
              </w:rPr>
              <w:t xml:space="preserve">Berit Vintersfjord på e-mail </w:t>
            </w:r>
            <w:hyperlink r:id="rId13" w:history="1">
              <w:r w:rsidR="000606F9" w:rsidRPr="000E5E37">
                <w:rPr>
                  <w:rStyle w:val="Hyperlink"/>
                  <w:rFonts w:cs="Arial"/>
                  <w:sz w:val="22"/>
                  <w:szCs w:val="24"/>
                </w:rPr>
                <w:t>berit.vintersfjord@dgi.dk</w:t>
              </w:r>
            </w:hyperlink>
            <w:r w:rsidR="000606F9">
              <w:rPr>
                <w:rFonts w:cs="Arial"/>
                <w:sz w:val="22"/>
                <w:szCs w:val="24"/>
              </w:rPr>
              <w:t xml:space="preserve"> </w:t>
            </w:r>
          </w:p>
          <w:p w14:paraId="678B9076" w14:textId="77777777" w:rsidR="000F5F7F" w:rsidRDefault="000F5F7F" w:rsidP="000606F9">
            <w:pPr>
              <w:rPr>
                <w:rFonts w:cs="Arial"/>
                <w:sz w:val="18"/>
                <w:szCs w:val="24"/>
              </w:rPr>
            </w:pPr>
          </w:p>
          <w:p w14:paraId="7031FDDE" w14:textId="6502F304" w:rsidR="000606F9" w:rsidRPr="000606F9" w:rsidRDefault="000606F9" w:rsidP="00456FF8">
            <w:pPr>
              <w:rPr>
                <w:rFonts w:cs="Arial"/>
                <w:color w:val="0000FF"/>
                <w:sz w:val="22"/>
                <w:szCs w:val="24"/>
                <w:u w:val="single"/>
              </w:rPr>
            </w:pPr>
            <w:r w:rsidRPr="000F5F7F">
              <w:rPr>
                <w:rFonts w:cs="Arial"/>
                <w:sz w:val="18"/>
                <w:szCs w:val="24"/>
              </w:rPr>
              <w:t xml:space="preserve">Opdateret: </w:t>
            </w:r>
            <w:r w:rsidR="001C63F7">
              <w:rPr>
                <w:rFonts w:cs="Arial"/>
                <w:sz w:val="18"/>
                <w:szCs w:val="24"/>
              </w:rPr>
              <w:t>6. januar 2023</w:t>
            </w:r>
            <w:bookmarkStart w:id="0" w:name="_GoBack"/>
            <w:bookmarkEnd w:id="0"/>
          </w:p>
        </w:tc>
      </w:tr>
    </w:tbl>
    <w:p w14:paraId="1A6D7DE9" w14:textId="77777777" w:rsidR="00900140" w:rsidRPr="00464170" w:rsidRDefault="00900140" w:rsidP="000601AB">
      <w:pPr>
        <w:ind w:left="-1560"/>
      </w:pPr>
    </w:p>
    <w:sectPr w:rsidR="00900140" w:rsidRPr="00464170" w:rsidSect="00231757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701" w:right="1673" w:bottom="1276" w:left="2665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45015C" w14:textId="77777777" w:rsidR="00A944B6" w:rsidRDefault="00A944B6" w:rsidP="009E4B94">
      <w:pPr>
        <w:spacing w:line="240" w:lineRule="auto"/>
      </w:pPr>
      <w:r>
        <w:separator/>
      </w:r>
    </w:p>
  </w:endnote>
  <w:endnote w:type="continuationSeparator" w:id="0">
    <w:p w14:paraId="2F84B4A4" w14:textId="77777777" w:rsidR="00A944B6" w:rsidRDefault="00A944B6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4C8300" w14:textId="77777777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7D7068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2E575" w14:textId="77777777" w:rsidR="00865960" w:rsidRDefault="00865960" w:rsidP="00865960">
    <w:pPr>
      <w:pStyle w:val="Template-Adresse"/>
      <w:rPr>
        <w:szCs w:val="13"/>
      </w:rPr>
    </w:pPr>
    <w:r>
      <w:rPr>
        <w:b/>
        <w:szCs w:val="13"/>
      </w:rPr>
      <w:t>DGI Midt- og Vestsjælland</w:t>
    </w:r>
    <w:r>
      <w:rPr>
        <w:szCs w:val="13"/>
      </w:rPr>
      <w:t xml:space="preserve"> | Helligkorsvej 3 | 4000 Roskilde | Tlf. 79</w:t>
    </w:r>
    <w:r w:rsidR="00D35E77">
      <w:rPr>
        <w:szCs w:val="13"/>
      </w:rPr>
      <w:t xml:space="preserve"> </w:t>
    </w:r>
    <w:r>
      <w:rPr>
        <w:szCs w:val="13"/>
      </w:rPr>
      <w:t>40</w:t>
    </w:r>
    <w:r w:rsidR="00D35E77">
      <w:rPr>
        <w:szCs w:val="13"/>
      </w:rPr>
      <w:t xml:space="preserve"> </w:t>
    </w:r>
    <w:r>
      <w:rPr>
        <w:szCs w:val="13"/>
      </w:rPr>
      <w:t>48</w:t>
    </w:r>
    <w:r w:rsidR="00D35E77">
      <w:rPr>
        <w:szCs w:val="13"/>
      </w:rPr>
      <w:t xml:space="preserve"> </w:t>
    </w:r>
    <w:r>
      <w:rPr>
        <w:szCs w:val="13"/>
      </w:rPr>
      <w:t>00 | CVR: 16</w:t>
    </w:r>
    <w:r w:rsidR="00D35E77">
      <w:rPr>
        <w:szCs w:val="13"/>
      </w:rPr>
      <w:t xml:space="preserve"> </w:t>
    </w:r>
    <w:r>
      <w:rPr>
        <w:szCs w:val="13"/>
      </w:rPr>
      <w:t>64</w:t>
    </w:r>
    <w:r w:rsidR="00D35E77">
      <w:rPr>
        <w:szCs w:val="13"/>
      </w:rPr>
      <w:t xml:space="preserve"> </w:t>
    </w:r>
    <w:r>
      <w:rPr>
        <w:szCs w:val="13"/>
      </w:rPr>
      <w:t>41</w:t>
    </w:r>
    <w:r w:rsidR="00D35E77">
      <w:rPr>
        <w:szCs w:val="13"/>
      </w:rPr>
      <w:t xml:space="preserve"> </w:t>
    </w:r>
    <w:r>
      <w:rPr>
        <w:szCs w:val="13"/>
      </w:rPr>
      <w:t>88 |</w:t>
    </w:r>
  </w:p>
  <w:p w14:paraId="6BF993DD" w14:textId="77777777" w:rsidR="0065484C" w:rsidRPr="00D35E77" w:rsidRDefault="00865960" w:rsidP="00D35E77">
    <w:pPr>
      <w:pStyle w:val="Template-Adresse"/>
      <w:rPr>
        <w:szCs w:val="13"/>
      </w:rPr>
    </w:pPr>
    <w:r w:rsidRPr="00D35E77">
      <w:rPr>
        <w:szCs w:val="13"/>
      </w:rPr>
      <w:t>midt-ogvestsjaelland@dgi.dk</w:t>
    </w:r>
    <w:r>
      <w:rPr>
        <w:szCs w:val="13"/>
      </w:rPr>
      <w:t xml:space="preserve"> | </w:t>
    </w:r>
    <w:r w:rsidR="00D35E77" w:rsidRPr="00D35E77">
      <w:rPr>
        <w:szCs w:val="13"/>
      </w:rPr>
      <w:t>www.dgi.dk/midt-ogvestsjaelland</w:t>
    </w:r>
    <w:r w:rsidR="00D35E77">
      <w:rPr>
        <w:szCs w:val="13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0F3CB9" w14:textId="77777777" w:rsidR="00A944B6" w:rsidRDefault="00A944B6" w:rsidP="009E4B94">
      <w:pPr>
        <w:spacing w:line="240" w:lineRule="auto"/>
      </w:pPr>
      <w:r>
        <w:separator/>
      </w:r>
    </w:p>
  </w:footnote>
  <w:footnote w:type="continuationSeparator" w:id="0">
    <w:p w14:paraId="05928487" w14:textId="77777777" w:rsidR="00A944B6" w:rsidRDefault="00A944B6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83F1D9" w14:textId="77777777" w:rsidR="002F5AEA" w:rsidRPr="004D42F2" w:rsidRDefault="00DB1DF1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60288" behindDoc="0" locked="0" layoutInCell="1" allowOverlap="1" wp14:anchorId="15CAED9D" wp14:editId="250A4F04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31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17862206" wp14:editId="0FD4044B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3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B568FE" wp14:editId="7189B78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867400" cy="539750"/>
              <wp:effectExtent l="0" t="0" r="0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7400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787C8"/>
                          </a:gs>
                          <a:gs pos="49000">
                            <a:srgbClr val="3787C8">
                              <a:lumMod val="55000"/>
                              <a:lumOff val="45000"/>
                            </a:srgbClr>
                          </a:gs>
                          <a:gs pos="100000">
                            <a:srgbClr val="3787C8">
                              <a:tint val="23500"/>
                              <a:satMod val="160000"/>
                              <a:lumMod val="31000"/>
                              <a:lumOff val="69000"/>
                            </a:srgbClr>
                          </a:gs>
                        </a:gsLst>
                        <a:lin ang="0" scaled="1"/>
                        <a:tileRect/>
                      </a:gra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3185AAE" id="Rectangle 2" o:spid="_x0000_s1026" style="position:absolute;margin-left:0;margin-top:0;width:462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" fillcolor="#3787c8" stroked="f" strokeweight="2pt">
              <v:fill color2="#f5f8fd" rotate="t" angle="90" colors="0 #3787c8;32113f #91bde1;1 #f5f8fd" focus="100%" type="gradient"/>
              <v:path arrowok="t"/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6B0139" w14:textId="77777777" w:rsidR="00F331F3" w:rsidRDefault="00DB1DF1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7216" behindDoc="0" locked="0" layoutInCell="1" allowOverlap="1" wp14:anchorId="4B51CAE5" wp14:editId="1BE196EC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33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5168" behindDoc="0" locked="0" layoutInCell="1" allowOverlap="1" wp14:anchorId="3867AC82" wp14:editId="7C51C9B8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34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8B49785" wp14:editId="7325B6EF">
              <wp:simplePos x="0" y="0"/>
              <wp:positionH relativeFrom="page">
                <wp:posOffset>1692910</wp:posOffset>
              </wp:positionH>
              <wp:positionV relativeFrom="page">
                <wp:posOffset>0</wp:posOffset>
              </wp:positionV>
              <wp:extent cx="5867400" cy="539750"/>
              <wp:effectExtent l="0" t="0" r="0" b="0"/>
              <wp:wrapNone/>
              <wp:docPr id="9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7400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787C8"/>
                          </a:gs>
                          <a:gs pos="49000">
                            <a:srgbClr val="3787C8">
                              <a:lumMod val="55000"/>
                              <a:lumOff val="45000"/>
                            </a:srgbClr>
                          </a:gs>
                          <a:gs pos="100000">
                            <a:srgbClr val="3787C8">
                              <a:tint val="23500"/>
                              <a:satMod val="160000"/>
                              <a:lumMod val="31000"/>
                              <a:lumOff val="69000"/>
                            </a:srgbClr>
                          </a:gs>
                        </a:gsLst>
                        <a:lin ang="0" scaled="1"/>
                        <a:tileRect/>
                      </a:gra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6D1E200" id="Rectangle 9" o:spid="_x0000_s1026" style="position:absolute;margin-left:133.3pt;margin-top:0;width:462pt;height:42.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" fillcolor="#3787c8" stroked="f" strokeweight="2pt">
              <v:fill color2="#f5f8fd" rotate="t" angle="90" colors="0 #3787c8;32113f #91bde1;1 #f5f8fd" focus="100%" type="gradient"/>
              <v:path arrowok="t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0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3787C8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3787C8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9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da-DK" w:vendorID="64" w:dllVersion="6" w:nlCheck="1" w:checkStyle="0"/>
  <w:activeWritingStyle w:appName="MSWord" w:lang="en-US" w:vendorID="64" w:dllVersion="6" w:nlCheck="1" w:checkStyle="1"/>
  <w:activeWritingStyle w:appName="MSWord" w:lang="da-DK" w:vendorID="64" w:dllVersion="4096" w:nlCheck="1" w:checkStyle="0"/>
  <w:proofState w:spelling="clean" w:grammar="clean"/>
  <w:attachedTemplate r:id="rId1"/>
  <w:defaultTabStop w:val="1304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48A"/>
    <w:rsid w:val="00000D25"/>
    <w:rsid w:val="00004865"/>
    <w:rsid w:val="00025878"/>
    <w:rsid w:val="0003614A"/>
    <w:rsid w:val="000367EA"/>
    <w:rsid w:val="00041CF2"/>
    <w:rsid w:val="000601AB"/>
    <w:rsid w:val="000606F9"/>
    <w:rsid w:val="00094ABD"/>
    <w:rsid w:val="000F5F7F"/>
    <w:rsid w:val="0013244F"/>
    <w:rsid w:val="00160952"/>
    <w:rsid w:val="00182651"/>
    <w:rsid w:val="001905EC"/>
    <w:rsid w:val="001929F9"/>
    <w:rsid w:val="001B3DB8"/>
    <w:rsid w:val="001C63F7"/>
    <w:rsid w:val="00205EE0"/>
    <w:rsid w:val="0021283E"/>
    <w:rsid w:val="00231757"/>
    <w:rsid w:val="00244D70"/>
    <w:rsid w:val="00255C64"/>
    <w:rsid w:val="00293C82"/>
    <w:rsid w:val="00293D49"/>
    <w:rsid w:val="002B3598"/>
    <w:rsid w:val="002E74A4"/>
    <w:rsid w:val="002F5AEA"/>
    <w:rsid w:val="002F7212"/>
    <w:rsid w:val="00375AB9"/>
    <w:rsid w:val="003B35B0"/>
    <w:rsid w:val="003B4D7B"/>
    <w:rsid w:val="003C4F9F"/>
    <w:rsid w:val="003C60F1"/>
    <w:rsid w:val="003F0220"/>
    <w:rsid w:val="00424709"/>
    <w:rsid w:val="00456FF8"/>
    <w:rsid w:val="00464170"/>
    <w:rsid w:val="0047331E"/>
    <w:rsid w:val="004755E7"/>
    <w:rsid w:val="00480C81"/>
    <w:rsid w:val="004B15A9"/>
    <w:rsid w:val="004C01B2"/>
    <w:rsid w:val="004D42F2"/>
    <w:rsid w:val="004D543F"/>
    <w:rsid w:val="004E54D7"/>
    <w:rsid w:val="004F525F"/>
    <w:rsid w:val="005273A3"/>
    <w:rsid w:val="00540757"/>
    <w:rsid w:val="0055493E"/>
    <w:rsid w:val="005861BE"/>
    <w:rsid w:val="005A28D4"/>
    <w:rsid w:val="005C5F97"/>
    <w:rsid w:val="005D5C11"/>
    <w:rsid w:val="005E392E"/>
    <w:rsid w:val="005F02B1"/>
    <w:rsid w:val="005F1580"/>
    <w:rsid w:val="005F3ED8"/>
    <w:rsid w:val="00607AB6"/>
    <w:rsid w:val="0061134D"/>
    <w:rsid w:val="006426CF"/>
    <w:rsid w:val="0065484C"/>
    <w:rsid w:val="00655B49"/>
    <w:rsid w:val="00656A60"/>
    <w:rsid w:val="00665F4B"/>
    <w:rsid w:val="00681D83"/>
    <w:rsid w:val="00683976"/>
    <w:rsid w:val="00685DE6"/>
    <w:rsid w:val="006900C2"/>
    <w:rsid w:val="006B30A9"/>
    <w:rsid w:val="006E252D"/>
    <w:rsid w:val="007015F2"/>
    <w:rsid w:val="0070267E"/>
    <w:rsid w:val="00706E32"/>
    <w:rsid w:val="007546AF"/>
    <w:rsid w:val="00765934"/>
    <w:rsid w:val="007700B6"/>
    <w:rsid w:val="007840F1"/>
    <w:rsid w:val="007D7068"/>
    <w:rsid w:val="007E0B04"/>
    <w:rsid w:val="007E373C"/>
    <w:rsid w:val="0080198C"/>
    <w:rsid w:val="00813B7B"/>
    <w:rsid w:val="00815AD9"/>
    <w:rsid w:val="0085731C"/>
    <w:rsid w:val="00865960"/>
    <w:rsid w:val="00892D08"/>
    <w:rsid w:val="00893791"/>
    <w:rsid w:val="008C024B"/>
    <w:rsid w:val="008E5A6D"/>
    <w:rsid w:val="008F32DF"/>
    <w:rsid w:val="008F4D20"/>
    <w:rsid w:val="00900140"/>
    <w:rsid w:val="00912F6D"/>
    <w:rsid w:val="009203B9"/>
    <w:rsid w:val="00934690"/>
    <w:rsid w:val="009406A7"/>
    <w:rsid w:val="00951B25"/>
    <w:rsid w:val="00983B74"/>
    <w:rsid w:val="00990263"/>
    <w:rsid w:val="009A4CCC"/>
    <w:rsid w:val="009B19E1"/>
    <w:rsid w:val="009D29B1"/>
    <w:rsid w:val="009E032B"/>
    <w:rsid w:val="009E4B94"/>
    <w:rsid w:val="00A208B6"/>
    <w:rsid w:val="00A571E3"/>
    <w:rsid w:val="00A57C03"/>
    <w:rsid w:val="00A944B6"/>
    <w:rsid w:val="00AA3137"/>
    <w:rsid w:val="00AF1D02"/>
    <w:rsid w:val="00AF310E"/>
    <w:rsid w:val="00B00D92"/>
    <w:rsid w:val="00B20280"/>
    <w:rsid w:val="00B45561"/>
    <w:rsid w:val="00B557FE"/>
    <w:rsid w:val="00BE4ABD"/>
    <w:rsid w:val="00C61441"/>
    <w:rsid w:val="00CA6392"/>
    <w:rsid w:val="00CB7B0C"/>
    <w:rsid w:val="00CC3A5A"/>
    <w:rsid w:val="00CC6322"/>
    <w:rsid w:val="00CF1715"/>
    <w:rsid w:val="00D35E77"/>
    <w:rsid w:val="00D4641A"/>
    <w:rsid w:val="00D51485"/>
    <w:rsid w:val="00D847FC"/>
    <w:rsid w:val="00D96141"/>
    <w:rsid w:val="00DB1DF1"/>
    <w:rsid w:val="00DB31AF"/>
    <w:rsid w:val="00DE2B28"/>
    <w:rsid w:val="00E13E89"/>
    <w:rsid w:val="00E324A5"/>
    <w:rsid w:val="00E5348A"/>
    <w:rsid w:val="00EA6A25"/>
    <w:rsid w:val="00F331F3"/>
    <w:rsid w:val="00F7290E"/>
    <w:rsid w:val="00F83BF5"/>
    <w:rsid w:val="00FA3034"/>
    <w:rsid w:val="00FB3176"/>
    <w:rsid w:val="00FC55B0"/>
    <w:rsid w:val="00FC7A59"/>
    <w:rsid w:val="00FE2C9C"/>
    <w:rsid w:val="00FE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4B6291"/>
  <w15:docId w15:val="{B7307517-66CB-458C-BE05-2AA27F733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Verdana" w:eastAsia="Calibri" w:hAnsi="Verdana" w:cs="Times New Roman"/>
        <w:lang w:val="da-DK" w:eastAsia="da-DK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7A59"/>
    <w:pPr>
      <w:spacing w:line="230" w:lineRule="atLeast"/>
    </w:pPr>
    <w:rPr>
      <w:sz w:val="17"/>
      <w:szCs w:val="17"/>
      <w:lang w:eastAsia="en-US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="Times New Roman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qFormat/>
    <w:rsid w:val="00E13E89"/>
    <w:pPr>
      <w:keepNext/>
      <w:keepLines/>
      <w:spacing w:before="230"/>
      <w:contextualSpacing/>
      <w:outlineLvl w:val="1"/>
    </w:pPr>
    <w:rPr>
      <w:rFonts w:eastAsia="Times New Roman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qFormat/>
    <w:rsid w:val="009E4B94"/>
    <w:pPr>
      <w:keepNext/>
      <w:keepLines/>
      <w:spacing w:before="260"/>
      <w:contextualSpacing/>
      <w:outlineLvl w:val="2"/>
    </w:pPr>
    <w:rPr>
      <w:rFonts w:eastAsia="Times New Roman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qFormat/>
    <w:rsid w:val="009E4B94"/>
    <w:pPr>
      <w:keepNext/>
      <w:keepLines/>
      <w:spacing w:before="260"/>
      <w:contextualSpacing/>
      <w:outlineLvl w:val="3"/>
    </w:pPr>
    <w:rPr>
      <w:rFonts w:eastAsia="Times New Roman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qFormat/>
    <w:rsid w:val="009E4B94"/>
    <w:pPr>
      <w:keepNext/>
      <w:keepLines/>
      <w:spacing w:before="260"/>
      <w:contextualSpacing/>
      <w:outlineLvl w:val="4"/>
    </w:pPr>
    <w:rPr>
      <w:rFonts w:eastAsia="Times New Roman"/>
      <w:b/>
    </w:rPr>
  </w:style>
  <w:style w:type="paragraph" w:styleId="Overskrift6">
    <w:name w:val="heading 6"/>
    <w:basedOn w:val="Normal"/>
    <w:next w:val="Normal"/>
    <w:link w:val="Overskrift6Tegn"/>
    <w:uiPriority w:val="1"/>
    <w:qFormat/>
    <w:rsid w:val="009E4B94"/>
    <w:pPr>
      <w:keepNext/>
      <w:keepLines/>
      <w:spacing w:before="260"/>
      <w:contextualSpacing/>
      <w:outlineLvl w:val="5"/>
    </w:pPr>
    <w:rPr>
      <w:rFonts w:eastAsia="Times New Roman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qFormat/>
    <w:rsid w:val="009E4B94"/>
    <w:pPr>
      <w:keepNext/>
      <w:keepLines/>
      <w:spacing w:before="260"/>
      <w:contextualSpacing/>
      <w:outlineLvl w:val="6"/>
    </w:pPr>
    <w:rPr>
      <w:rFonts w:eastAsia="Times New Roman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qFormat/>
    <w:rsid w:val="009E4B94"/>
    <w:pPr>
      <w:keepNext/>
      <w:keepLines/>
      <w:spacing w:before="260"/>
      <w:contextualSpacing/>
      <w:outlineLvl w:val="7"/>
    </w:pPr>
    <w:rPr>
      <w:rFonts w:eastAsia="Times New Roman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qFormat/>
    <w:rsid w:val="009E4B94"/>
    <w:pPr>
      <w:keepNext/>
      <w:keepLines/>
      <w:spacing w:before="260"/>
      <w:contextualSpacing/>
      <w:outlineLvl w:val="8"/>
    </w:pPr>
    <w:rPr>
      <w:rFonts w:eastAsia="Times New Roman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link w:val="Overskrift1"/>
    <w:uiPriority w:val="1"/>
    <w:rsid w:val="00160952"/>
    <w:rPr>
      <w:rFonts w:eastAsia="Times New Roman" w:cs="Times New Roman"/>
      <w:b/>
      <w:bCs/>
      <w:szCs w:val="28"/>
    </w:rPr>
  </w:style>
  <w:style w:type="character" w:customStyle="1" w:styleId="Overskrift2Tegn">
    <w:name w:val="Overskrift 2 Tegn"/>
    <w:link w:val="Overskrift2"/>
    <w:uiPriority w:val="1"/>
    <w:rsid w:val="00E13E89"/>
    <w:rPr>
      <w:rFonts w:eastAsia="Times New Roman" w:cs="Times New Roman"/>
      <w:b/>
      <w:bCs/>
      <w:szCs w:val="26"/>
    </w:rPr>
  </w:style>
  <w:style w:type="character" w:customStyle="1" w:styleId="Overskrift3Tegn">
    <w:name w:val="Overskrift 3 Tegn"/>
    <w:link w:val="Overskrift3"/>
    <w:uiPriority w:val="1"/>
    <w:rsid w:val="002E74A4"/>
    <w:rPr>
      <w:rFonts w:eastAsia="Times New Roman" w:cs="Times New Roman"/>
      <w:b/>
      <w:bCs/>
    </w:rPr>
  </w:style>
  <w:style w:type="character" w:customStyle="1" w:styleId="Overskrift4Tegn">
    <w:name w:val="Overskrift 4 Tegn"/>
    <w:link w:val="Overskrift4"/>
    <w:uiPriority w:val="1"/>
    <w:semiHidden/>
    <w:rsid w:val="00004865"/>
    <w:rPr>
      <w:rFonts w:eastAsia="Times New Roman" w:cs="Times New Roman"/>
      <w:b/>
      <w:bCs/>
      <w:iCs/>
    </w:rPr>
  </w:style>
  <w:style w:type="character" w:customStyle="1" w:styleId="Overskrift5Tegn">
    <w:name w:val="Overskrift 5 Tegn"/>
    <w:link w:val="Overskrift5"/>
    <w:uiPriority w:val="1"/>
    <w:semiHidden/>
    <w:rsid w:val="00004865"/>
    <w:rPr>
      <w:rFonts w:eastAsia="Times New Roman" w:cs="Times New Roman"/>
      <w:b/>
    </w:rPr>
  </w:style>
  <w:style w:type="character" w:customStyle="1" w:styleId="Overskrift6Tegn">
    <w:name w:val="Overskrift 6 Tegn"/>
    <w:link w:val="Overskrift6"/>
    <w:uiPriority w:val="1"/>
    <w:semiHidden/>
    <w:rsid w:val="00004865"/>
    <w:rPr>
      <w:rFonts w:eastAsia="Times New Roman" w:cs="Times New Roman"/>
      <w:b/>
      <w:iCs/>
    </w:rPr>
  </w:style>
  <w:style w:type="character" w:customStyle="1" w:styleId="Overskrift7Tegn">
    <w:name w:val="Overskrift 7 Tegn"/>
    <w:link w:val="Overskrift7"/>
    <w:uiPriority w:val="1"/>
    <w:semiHidden/>
    <w:rsid w:val="00004865"/>
    <w:rPr>
      <w:rFonts w:eastAsia="Times New Roman" w:cs="Times New Roman"/>
      <w:b/>
      <w:iCs/>
    </w:rPr>
  </w:style>
  <w:style w:type="character" w:customStyle="1" w:styleId="Overskrift8Tegn">
    <w:name w:val="Overskrift 8 Tegn"/>
    <w:link w:val="Overskrift8"/>
    <w:uiPriority w:val="1"/>
    <w:semiHidden/>
    <w:rsid w:val="00004865"/>
    <w:rPr>
      <w:rFonts w:eastAsia="Times New Roman" w:cs="Times New Roman"/>
      <w:b/>
      <w:szCs w:val="20"/>
    </w:rPr>
  </w:style>
  <w:style w:type="character" w:customStyle="1" w:styleId="Overskrift9Tegn">
    <w:name w:val="Overskrift 9 Tegn"/>
    <w:link w:val="Overskrift9"/>
    <w:uiPriority w:val="1"/>
    <w:semiHidden/>
    <w:rsid w:val="00004865"/>
    <w:rPr>
      <w:rFonts w:eastAsia="Times New Roman" w:cs="Times New Roman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qFormat/>
    <w:rsid w:val="009E4B94"/>
    <w:pPr>
      <w:spacing w:before="500" w:after="500" w:line="500" w:lineRule="atLeast"/>
      <w:contextualSpacing/>
    </w:pPr>
    <w:rPr>
      <w:rFonts w:eastAsia="Times New Roman"/>
      <w:b/>
      <w:kern w:val="28"/>
      <w:sz w:val="40"/>
      <w:szCs w:val="52"/>
    </w:rPr>
  </w:style>
  <w:style w:type="character" w:customStyle="1" w:styleId="TitelTegn">
    <w:name w:val="Titel Tegn"/>
    <w:link w:val="Titel"/>
    <w:uiPriority w:val="19"/>
    <w:semiHidden/>
    <w:rsid w:val="00004865"/>
    <w:rPr>
      <w:rFonts w:eastAsia="Times New Roman" w:cs="Times New Roman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qFormat/>
    <w:rsid w:val="009E4B94"/>
    <w:pPr>
      <w:numPr>
        <w:ilvl w:val="1"/>
      </w:numPr>
      <w:spacing w:before="400" w:after="400" w:line="400" w:lineRule="atLeast"/>
      <w:contextualSpacing/>
    </w:pPr>
    <w:rPr>
      <w:rFonts w:eastAsia="Times New Roman"/>
      <w:b/>
      <w:iCs/>
      <w:sz w:val="36"/>
      <w:szCs w:val="24"/>
    </w:rPr>
  </w:style>
  <w:style w:type="character" w:customStyle="1" w:styleId="UndertitelTegn">
    <w:name w:val="Undertitel Tegn"/>
    <w:link w:val="Undertitel"/>
    <w:uiPriority w:val="19"/>
    <w:semiHidden/>
    <w:rsid w:val="00004865"/>
    <w:rPr>
      <w:rFonts w:eastAsia="Times New Roman" w:cs="Times New Roman"/>
      <w:b/>
      <w:iCs/>
      <w:sz w:val="36"/>
      <w:szCs w:val="24"/>
    </w:rPr>
  </w:style>
  <w:style w:type="character" w:customStyle="1" w:styleId="Svagfremhvning1">
    <w:name w:val="Svag fremhævning1"/>
    <w:uiPriority w:val="99"/>
    <w:semiHidden/>
    <w:qFormat/>
    <w:rsid w:val="009E4B94"/>
    <w:rPr>
      <w:i/>
      <w:iCs/>
      <w:color w:val="808080"/>
    </w:rPr>
  </w:style>
  <w:style w:type="character" w:customStyle="1" w:styleId="Kraftigfremhvning1">
    <w:name w:val="Kraftig fremhævning1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uiPriority w:val="19"/>
    <w:qFormat/>
    <w:rsid w:val="009E4B94"/>
    <w:rPr>
      <w:b/>
      <w:bCs/>
    </w:rPr>
  </w:style>
  <w:style w:type="paragraph" w:customStyle="1" w:styleId="Lysskygge-fremhvningsfarve21">
    <w:name w:val="Lys skygge - fremhævningsfarve 21"/>
    <w:basedOn w:val="Normal"/>
    <w:next w:val="Normal"/>
    <w:link w:val="Lysskygge-fremhvningsfarve2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Lysskygge-fremhvningsfarve2Tegn">
    <w:name w:val="Lys skygge - fremhævningsfarve 2 Tegn"/>
    <w:link w:val="Lysskygge-fremhvningsfarve21"/>
    <w:uiPriority w:val="19"/>
    <w:semiHidden/>
    <w:rsid w:val="00004865"/>
    <w:rPr>
      <w:b/>
      <w:bCs/>
      <w:i/>
      <w:iCs/>
    </w:rPr>
  </w:style>
  <w:style w:type="character" w:customStyle="1" w:styleId="Svaghenvisning1">
    <w:name w:val="Svag henvisning1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customStyle="1" w:styleId="Kraftighenvisning1">
    <w:name w:val="Kraftig henvisning1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qFormat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customStyle="1" w:styleId="Overskrift10">
    <w:name w:val="Overskrift1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/>
        <w:left w:val="single" w:sz="2" w:space="10" w:color="7F7F7F"/>
        <w:bottom w:val="single" w:sz="2" w:space="10" w:color="7F7F7F"/>
        <w:right w:val="single" w:sz="2" w:space="10" w:color="7F7F7F"/>
      </w:pBdr>
      <w:ind w:left="1151" w:right="1151"/>
    </w:pPr>
    <w:rPr>
      <w:rFonts w:eastAsia="Times New Roman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  <w:szCs w:val="17"/>
      <w:lang w:eastAsia="en-US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="Times New Roman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customStyle="1" w:styleId="Mediumgitter11">
    <w:name w:val="Medium gitter 11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  <w:szCs w:val="17"/>
      <w:lang w:eastAsia="en-US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customStyle="1" w:styleId="Farvetgitter-fremhvningsfarve11">
    <w:name w:val="Farvet gitter - fremhævningsfarve 11"/>
    <w:basedOn w:val="Normal"/>
    <w:next w:val="Normal"/>
    <w:link w:val="Farvetgitter-fremhvningsfarve1Tegn"/>
    <w:uiPriority w:val="3"/>
    <w:rsid w:val="00D847FC"/>
    <w:pPr>
      <w:spacing w:before="260" w:after="260"/>
      <w:ind w:left="567" w:right="567"/>
    </w:pPr>
    <w:rPr>
      <w:b/>
      <w:iCs/>
      <w:color w:val="3787C8"/>
      <w:sz w:val="20"/>
    </w:rPr>
  </w:style>
  <w:style w:type="character" w:customStyle="1" w:styleId="Farvetgitter-fremhvningsfarve1Tegn">
    <w:name w:val="Farvet gitter - fremhævningsfarve 1 Tegn"/>
    <w:link w:val="Farvetgitter-fremhvningsfarve11"/>
    <w:uiPriority w:val="3"/>
    <w:rsid w:val="00FC7A59"/>
    <w:rPr>
      <w:b/>
      <w:iCs/>
      <w:color w:val="3787C8"/>
      <w:sz w:val="20"/>
    </w:rPr>
  </w:style>
  <w:style w:type="character" w:customStyle="1" w:styleId="Bogenstitel1">
    <w:name w:val="Bogens titel1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uiPriority w:val="21"/>
    <w:semiHidden/>
    <w:rsid w:val="0065484C"/>
    <w:rPr>
      <w:color w:val="0000FF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/>
      </w:rPr>
      <w:tblPr/>
      <w:tcPr>
        <w:shd w:val="clear" w:color="auto" w:fill="3787C8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D7E6F4"/>
      </w:tcPr>
    </w:tblStylePr>
  </w:style>
  <w:style w:type="character" w:styleId="Fremhv">
    <w:name w:val="Emphasis"/>
    <w:uiPriority w:val="20"/>
    <w:qFormat/>
    <w:rsid w:val="000601AB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FA30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4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berit.vintersfjord@dgi.dk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dgi-skyd.dk/turneringer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14" Type="http://schemas.openxmlformats.org/officeDocument/2006/relationships/header" Target="header1.xml"/><Relationship Id="rId9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Brevskabelon_Bl&#229;.dotx" TargetMode="Externa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2.xml><?xml version="1.0" encoding="utf-8"?>
<LongProperties xmlns="http://schemas.microsoft.com/office/2006/metadata/longProperties">
  <LongProp xmlns="" name="DGIContributorsLoginNames"><![CDATA[|DGI\17malene|DGI\17søren|DGI\20karin|DGI\20susanne|DGI\20berit|DGI\20lars|DGI\20louise|DGI\20marianne|DGI\20karinc|DGI\17poul|DGI\17hhj|DGI\17linda|DGI\17carsten|DGI\17peter|DGI\17ca|DGI\17cn|DGI\17lasse|DGI\17rita|DGI\17mette|DGI\17cj|DGI\17lene|DGI\17bente|DGI\20lise|DGI\20anette|DGI\17helle|DGI\17louise|DGI\17cbd|DGI\21emlt|DGI\17karina|DGI\17tonni|DGI\17mads|DGI\17niels|DGI\17pernille|DGI\17kasper|DGI\17mg|DGI\17jkj|DGI\17maja|DGI\17steen|DGI\00trinem|DGI\17bo|DGI\17camilla|]]></LongProp>
</Long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EFC47A-AB92-457C-9682-CF5EA5846911}"/>
</file>

<file path=customXml/itemProps2.xml><?xml version="1.0" encoding="utf-8"?>
<ds:datastoreItem xmlns:ds="http://schemas.openxmlformats.org/officeDocument/2006/customXml" ds:itemID="{C794C45B-FA98-420A-83CA-994AA2AA56B0}"/>
</file>

<file path=customXml/itemProps3.xml><?xml version="1.0" encoding="utf-8"?>
<ds:datastoreItem xmlns:ds="http://schemas.openxmlformats.org/officeDocument/2006/customXml" ds:itemID="{499AE861-3F32-4797-9E25-0A8A9F449FFE}"/>
</file>

<file path=customXml/itemProps4.xml><?xml version="1.0" encoding="utf-8"?>
<ds:datastoreItem xmlns:ds="http://schemas.openxmlformats.org/officeDocument/2006/customXml" ds:itemID="{D5A15A44-1FB8-4F63-A729-2030880FF5FA}"/>
</file>

<file path=customXml/itemProps5.xml><?xml version="1.0" encoding="utf-8"?>
<ds:datastoreItem xmlns:ds="http://schemas.openxmlformats.org/officeDocument/2006/customXml" ds:itemID="{FB545DA7-03F7-4681-A6AB-44D71D17834B}"/>
</file>

<file path=docProps/app.xml><?xml version="1.0" encoding="utf-8"?>
<Properties xmlns="http://schemas.openxmlformats.org/officeDocument/2006/extended-properties" xmlns:vt="http://schemas.openxmlformats.org/officeDocument/2006/docPropsVTypes">
  <Template>Brevskabelon_Blå</Template>
  <TotalTime>2</TotalTime>
  <Pages>1</Pages>
  <Words>212</Words>
  <Characters>1299</Characters>
  <Application>Microsoft Office Word</Application>
  <DocSecurity>0</DocSecurity>
  <Lines>10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Tilmeldingsskema 50 og 200 m riffel turnering 2022</vt:lpstr>
      <vt:lpstr>Tilmeldingsskema</vt:lpstr>
    </vt:vector>
  </TitlesOfParts>
  <Company>DGI</Company>
  <LinksUpToDate>false</LinksUpToDate>
  <CharactersWithSpaces>1508</CharactersWithSpaces>
  <SharedDoc>false</SharedDoc>
  <HLinks>
    <vt:vector size="6" baseType="variant">
      <vt:variant>
        <vt:i4>6225967</vt:i4>
      </vt:variant>
      <vt:variant>
        <vt:i4>3</vt:i4>
      </vt:variant>
      <vt:variant>
        <vt:i4>0</vt:i4>
      </vt:variant>
      <vt:variant>
        <vt:i4>5</vt:i4>
      </vt:variant>
      <vt:variant>
        <vt:lpwstr>mailto:midt-ogvestsjaelland@dgi.dk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Tilmeldingsskema 50 og 200 m riffel turnering 2023</dc:title>
  <dc:creator>"Kim Bay" &lt;Kim.Bay@dgi.dk&gt;</dc:creator>
  <cp:keywords>Turnering;Skydning</cp:keywords>
  <cp:lastModifiedBy>Berit Vintersfjord</cp:lastModifiedBy>
  <cp:revision>4</cp:revision>
  <cp:lastPrinted>2017-02-21T10:36:00Z</cp:lastPrinted>
  <dcterms:created xsi:type="dcterms:W3CDTF">2023-01-05T11:33:00Z</dcterms:created>
  <dcterms:modified xsi:type="dcterms:W3CDTF">2023-01-05T11:36:00Z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0x010100AA9900393F14F741BB1E0DF50549A25400E7B951EAFE7696468235C94AFFCDEFEF</vt:lpwstr>
  </property>
  <property fmtid="{D5CDD505-2E9C-101B-9397-08002B2CF9AE}" pid="3" name="_dlc_DocIdItemGuid">
    <vt:lpwstr>3dcfe2d4-8372-4b6d-9a1e-def4cea419b8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/>
  </property>
  <property fmtid="{D5CDD505-2E9C-101B-9397-08002B2CF9AE}" pid="10" name="f13800835cde46c5953235e710445cf8">
    <vt:lpwstr/>
  </property>
  <property fmtid="{D5CDD505-2E9C-101B-9397-08002B2CF9AE}" pid="11" name="n06dbf8a90b449749e980664514b727e">
    <vt:lpwstr/>
  </property>
  <property fmtid="{D5CDD505-2E9C-101B-9397-08002B2CF9AE}" pid="12" name="be96585c87754cfb99855c6716000fea">
    <vt:lpwstr/>
  </property>
  <property fmtid="{D5CDD505-2E9C-101B-9397-08002B2CF9AE}" pid="13" name="TaxCatchAll">
    <vt:lpwstr/>
  </property>
  <property fmtid="{D5CDD505-2E9C-101B-9397-08002B2CF9AE}" pid="14" name="TaxKeywordTaxHTField">
    <vt:lpwstr/>
  </property>
  <property fmtid="{D5CDD505-2E9C-101B-9397-08002B2CF9AE}" pid="15" name="a30b47dfce084917b1a46b754eb13bc7">
    <vt:lpwstr/>
  </property>
  <property fmtid="{D5CDD505-2E9C-101B-9397-08002B2CF9AE}" pid="16" name="_dlc_DocId">
    <vt:lpwstr>GRUPPERUM-474-23870</vt:lpwstr>
  </property>
  <property fmtid="{D5CDD505-2E9C-101B-9397-08002B2CF9AE}" pid="17" name="_dlc_DocIdUrl">
    <vt:lpwstr>https://mimerold.dgi.dk/grupperum/170000020/_layouts/DocIdRedir.aspx?ID=GRUPPERUM-474-23870, GRUPPERUM-474-23870</vt:lpwstr>
  </property>
  <property fmtid="{D5CDD505-2E9C-101B-9397-08002B2CF9AE}" pid="18" name="k1d3ee6935b74e91b6066f4d65ff43d5">
    <vt:lpwstr/>
  </property>
  <property fmtid="{D5CDD505-2E9C-101B-9397-08002B2CF9AE}" pid="19" name="DGIPublicDocument">
    <vt:lpwstr>1</vt:lpwstr>
  </property>
  <property fmtid="{D5CDD505-2E9C-101B-9397-08002B2CF9AE}" pid="20" name="DGIContributorsLoginNames">
    <vt:lpwstr>|DGI\17malene|DGI\17søren|DGI\20karin|DGI\20susanne|DGI\20berit|DGI\20lars|DGI\20louise|DGI\20marianne|DGI\20karinc|DGI\17poul|DGI\17hhj|DGI\17linda|DGI\17carsten|DGI\17peter|DGI\17ca|DGI\17cn|DGI\17lasse|DGI\17rita|DGI\17mette|DGI\17cj|DGI\17lene|DGI\17b</vt:lpwstr>
  </property>
  <property fmtid="{D5CDD505-2E9C-101B-9397-08002B2CF9AE}" pid="21" name="display_urn:schemas-microsoft-com:office:office#Editor">
    <vt:lpwstr>Systemkonto</vt:lpwstr>
  </property>
  <property fmtid="{D5CDD505-2E9C-101B-9397-08002B2CF9AE}" pid="22" name="display_urn:schemas-microsoft-com:office:office#Author">
    <vt:lpwstr>Berit Vintersfjord</vt:lpwstr>
  </property>
  <property fmtid="{D5CDD505-2E9C-101B-9397-08002B2CF9AE}" pid="23" name="MimerDocId">
    <vt:lpwstr>A42003D9-001</vt:lpwstr>
  </property>
</Properties>
</file>