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DA3F" w14:textId="5C49104A" w:rsidR="0025513D" w:rsidRDefault="0025513D" w:rsidP="00EF1FB4"/>
    <w:p w14:paraId="30D5F72B" w14:textId="77777777" w:rsidR="006610F8" w:rsidRDefault="006610F8" w:rsidP="00EF1FB4"/>
    <w:p w14:paraId="406149AC" w14:textId="74DF89CC" w:rsidR="006610F8" w:rsidRPr="006610F8" w:rsidRDefault="006610F8" w:rsidP="006610F8">
      <w:pPr>
        <w:pStyle w:val="Titel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8"/>
          <w:szCs w:val="28"/>
        </w:rPr>
      </w:pPr>
      <w:r w:rsidRPr="006610F8">
        <w:rPr>
          <w:rFonts w:ascii="Verdana" w:hAnsi="Verdana"/>
          <w:sz w:val="28"/>
          <w:szCs w:val="28"/>
        </w:rPr>
        <w:t xml:space="preserve">Tilmelding til </w:t>
      </w:r>
      <w:r w:rsidR="00CC662E">
        <w:rPr>
          <w:rFonts w:ascii="Verdana" w:hAnsi="Verdana"/>
          <w:sz w:val="28"/>
          <w:szCs w:val="28"/>
        </w:rPr>
        <w:t xml:space="preserve">skydetid </w:t>
      </w:r>
      <w:r w:rsidRPr="00CC662E">
        <w:rPr>
          <w:rFonts w:ascii="Verdana" w:hAnsi="Verdana"/>
          <w:b/>
          <w:bCs/>
          <w:sz w:val="28"/>
          <w:szCs w:val="28"/>
        </w:rPr>
        <w:t>DM</w:t>
      </w:r>
      <w:r w:rsidR="00C3427C" w:rsidRPr="00CC662E">
        <w:rPr>
          <w:rFonts w:ascii="Verdana" w:hAnsi="Verdana"/>
          <w:b/>
          <w:bCs/>
          <w:sz w:val="28"/>
          <w:szCs w:val="28"/>
        </w:rPr>
        <w:t xml:space="preserve"> </w:t>
      </w:r>
      <w:r w:rsidR="006B16E8" w:rsidRPr="00CC662E">
        <w:rPr>
          <w:rFonts w:ascii="Verdana" w:hAnsi="Verdana"/>
          <w:b/>
          <w:bCs/>
          <w:sz w:val="28"/>
          <w:szCs w:val="28"/>
        </w:rPr>
        <w:t>U</w:t>
      </w:r>
      <w:r w:rsidR="00453849" w:rsidRPr="00CC662E">
        <w:rPr>
          <w:rFonts w:ascii="Verdana" w:hAnsi="Verdana"/>
          <w:b/>
          <w:bCs/>
          <w:sz w:val="28"/>
          <w:szCs w:val="28"/>
        </w:rPr>
        <w:t>NGDOM</w:t>
      </w:r>
      <w:r w:rsidRPr="00CC662E">
        <w:rPr>
          <w:rFonts w:ascii="Verdana" w:hAnsi="Verdana"/>
          <w:b/>
          <w:bCs/>
          <w:sz w:val="28"/>
          <w:szCs w:val="28"/>
        </w:rPr>
        <w:t xml:space="preserve"> </w:t>
      </w:r>
      <w:r w:rsidR="00CC662E" w:rsidRPr="00CC662E">
        <w:rPr>
          <w:rFonts w:ascii="Verdana" w:hAnsi="Verdana"/>
          <w:b/>
          <w:bCs/>
          <w:sz w:val="28"/>
          <w:szCs w:val="28"/>
        </w:rPr>
        <w:t>- Riffel</w:t>
      </w:r>
      <w:r w:rsidRPr="006610F8">
        <w:rPr>
          <w:rFonts w:ascii="Verdana" w:hAnsi="Verdana"/>
          <w:sz w:val="28"/>
          <w:szCs w:val="28"/>
        </w:rPr>
        <w:t xml:space="preserve"> 50, 200 og 300 meter</w:t>
      </w:r>
    </w:p>
    <w:p w14:paraId="6F542685" w14:textId="3610706A" w:rsidR="006610F8" w:rsidRPr="00AE432D" w:rsidRDefault="00AE432D" w:rsidP="00AE432D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jc w:val="center"/>
        <w:rPr>
          <w:rFonts w:ascii="Verdana" w:eastAsia="Times New Roman" w:hAnsi="Verdana"/>
          <w:color w:val="auto"/>
          <w:sz w:val="20"/>
          <w:lang w:bidi="x-none"/>
        </w:rPr>
      </w:pPr>
      <w:r>
        <w:rPr>
          <w:rFonts w:ascii="Verdana" w:hAnsi="Verdana"/>
          <w:szCs w:val="28"/>
        </w:rPr>
        <w:t>1</w:t>
      </w:r>
      <w:r w:rsidR="00F24EAC">
        <w:rPr>
          <w:rFonts w:ascii="Verdana" w:hAnsi="Verdana"/>
          <w:szCs w:val="28"/>
        </w:rPr>
        <w:t>2</w:t>
      </w:r>
      <w:r w:rsidR="009B7705">
        <w:rPr>
          <w:rFonts w:ascii="Verdana" w:hAnsi="Verdana"/>
          <w:szCs w:val="28"/>
        </w:rPr>
        <w:t>.-</w:t>
      </w:r>
      <w:r>
        <w:rPr>
          <w:rFonts w:ascii="Verdana" w:hAnsi="Verdana"/>
          <w:szCs w:val="28"/>
        </w:rPr>
        <w:t>1</w:t>
      </w:r>
      <w:r w:rsidR="00F24EAC">
        <w:rPr>
          <w:rFonts w:ascii="Verdana" w:hAnsi="Verdana"/>
          <w:szCs w:val="28"/>
        </w:rPr>
        <w:t>3</w:t>
      </w:r>
      <w:r w:rsidR="00DB2C96">
        <w:rPr>
          <w:rFonts w:ascii="Verdana" w:hAnsi="Verdana"/>
          <w:szCs w:val="28"/>
        </w:rPr>
        <w:t>.</w:t>
      </w:r>
      <w:r w:rsidR="00DD5F79">
        <w:rPr>
          <w:rFonts w:ascii="Verdana" w:hAnsi="Verdana"/>
          <w:szCs w:val="28"/>
        </w:rPr>
        <w:t>-</w:t>
      </w:r>
      <w:r w:rsidR="006B16E8">
        <w:rPr>
          <w:rFonts w:ascii="Verdana" w:hAnsi="Verdana"/>
          <w:szCs w:val="28"/>
        </w:rPr>
        <w:t>1</w:t>
      </w:r>
      <w:r w:rsidR="00F24EAC">
        <w:rPr>
          <w:rFonts w:ascii="Verdana" w:hAnsi="Verdana"/>
          <w:szCs w:val="28"/>
        </w:rPr>
        <w:t>4</w:t>
      </w:r>
      <w:r w:rsidR="00DB2C96">
        <w:rPr>
          <w:rFonts w:ascii="Verdana" w:hAnsi="Verdana"/>
          <w:szCs w:val="28"/>
        </w:rPr>
        <w:t>.</w:t>
      </w:r>
      <w:r w:rsidR="00DD5F79">
        <w:rPr>
          <w:rFonts w:ascii="Verdana" w:hAnsi="Verdana"/>
          <w:szCs w:val="28"/>
        </w:rPr>
        <w:t xml:space="preserve"> </w:t>
      </w:r>
      <w:r w:rsidR="00DB2C96">
        <w:rPr>
          <w:rFonts w:ascii="Verdana" w:hAnsi="Verdana"/>
          <w:szCs w:val="28"/>
        </w:rPr>
        <w:t>sept</w:t>
      </w:r>
      <w:r w:rsidR="00DD5F79">
        <w:rPr>
          <w:rFonts w:ascii="Verdana" w:hAnsi="Verdana"/>
          <w:szCs w:val="28"/>
        </w:rPr>
        <w:t>ember</w:t>
      </w:r>
      <w:r w:rsidR="00DB2C96">
        <w:rPr>
          <w:rFonts w:ascii="Verdana" w:hAnsi="Verdana"/>
          <w:szCs w:val="28"/>
        </w:rPr>
        <w:t xml:space="preserve"> 20</w:t>
      </w:r>
      <w:r w:rsidR="00C3427C">
        <w:rPr>
          <w:rFonts w:ascii="Verdana" w:hAnsi="Verdana"/>
          <w:szCs w:val="28"/>
        </w:rPr>
        <w:t>2</w:t>
      </w:r>
      <w:r w:rsidR="00F24EAC">
        <w:rPr>
          <w:rFonts w:ascii="Verdana" w:hAnsi="Verdana"/>
          <w:szCs w:val="28"/>
        </w:rPr>
        <w:t>5</w:t>
      </w:r>
      <w:r>
        <w:rPr>
          <w:rFonts w:ascii="Verdana" w:hAnsi="Verdana"/>
          <w:szCs w:val="28"/>
        </w:rPr>
        <w:t xml:space="preserve"> </w:t>
      </w:r>
      <w:r>
        <w:rPr>
          <mc:AlternateContent>
            <mc:Choice Requires="w16se">
              <w:rFonts w:ascii="Verdana" w:hAnsi="Verdan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>
        <w:rPr>
          <w:rFonts w:ascii="Verdana" w:hAnsi="Verdana"/>
          <w:color w:val="FF0000"/>
        </w:rPr>
        <w:t xml:space="preserve"> </w:t>
      </w:r>
      <w:r w:rsidRPr="00D06F47">
        <w:rPr>
          <w:rFonts w:ascii="Verdana" w:hAnsi="Verdana"/>
          <w:color w:val="FF0000"/>
        </w:rPr>
        <w:t xml:space="preserve">Senest </w:t>
      </w:r>
      <w:r w:rsidR="00F24EAC">
        <w:rPr>
          <w:rFonts w:ascii="Verdana" w:hAnsi="Verdana"/>
          <w:color w:val="FF0000"/>
        </w:rPr>
        <w:t>ons</w:t>
      </w:r>
      <w:r>
        <w:rPr>
          <w:rFonts w:ascii="Verdana" w:hAnsi="Verdana"/>
          <w:color w:val="FF0000"/>
        </w:rPr>
        <w:t>dag 2</w:t>
      </w:r>
      <w:r w:rsidR="00F24EAC">
        <w:rPr>
          <w:rFonts w:ascii="Verdana" w:hAnsi="Verdana"/>
          <w:color w:val="FF0000"/>
        </w:rPr>
        <w:t>7</w:t>
      </w:r>
      <w:r>
        <w:rPr>
          <w:rFonts w:ascii="Verdana" w:hAnsi="Verdana"/>
          <w:color w:val="FF0000"/>
        </w:rPr>
        <w:t>. august 202</w:t>
      </w:r>
      <w:r w:rsidR="00F24EAC">
        <w:rPr>
          <w:rFonts w:ascii="Verdana" w:hAnsi="Verdana"/>
          <w:color w:val="FF0000"/>
        </w:rPr>
        <w:t>5</w:t>
      </w:r>
    </w:p>
    <w:p w14:paraId="0A56B0C2" w14:textId="77777777" w:rsidR="006610F8" w:rsidRPr="00D06F47" w:rsidRDefault="006610F8" w:rsidP="006610F8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</w:pPr>
    </w:p>
    <w:tbl>
      <w:tblPr>
        <w:tblW w:w="13608" w:type="dxa"/>
        <w:tblInd w:w="-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402"/>
        <w:gridCol w:w="10206"/>
      </w:tblGrid>
      <w:tr w:rsidR="006610F8" w:rsidRPr="00D06F47" w14:paraId="41857625" w14:textId="77777777" w:rsidTr="009B7705">
        <w:trPr>
          <w:cantSplit/>
          <w:trHeight w:val="253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7C071" w14:textId="19EFE5D2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Forenin</w:t>
            </w:r>
            <w:r w:rsidR="00453849">
              <w:rPr>
                <w:rFonts w:ascii="Verdana" w:hAnsi="Verdana"/>
              </w:rPr>
              <w:t>g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C2E9136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29A32ECC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245C1" w14:textId="242FEB38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Kontaktperson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00ACE90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07CBBE94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722B2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Mobil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80AF7A7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  <w:tr w:rsidR="006610F8" w:rsidRPr="00D06F47" w14:paraId="5A4D7408" w14:textId="77777777" w:rsidTr="008300AD">
        <w:trPr>
          <w:cantSplit/>
          <w:trHeight w:val="2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ADF60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  <w:r w:rsidRPr="00D06F47">
              <w:rPr>
                <w:rFonts w:ascii="Verdana" w:hAnsi="Verdana"/>
              </w:rPr>
              <w:t>E-mail</w:t>
            </w:r>
          </w:p>
        </w:tc>
        <w:tc>
          <w:tcPr>
            <w:tcW w:w="10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F3834C6" w14:textId="77777777" w:rsidR="006610F8" w:rsidRPr="00D06F47" w:rsidRDefault="006610F8" w:rsidP="008300AD">
            <w:pPr>
              <w:pStyle w:val="Brdtekst1"/>
              <w:rPr>
                <w:rFonts w:ascii="Verdana" w:hAnsi="Verdana"/>
              </w:rPr>
            </w:pPr>
          </w:p>
        </w:tc>
      </w:tr>
    </w:tbl>
    <w:p w14:paraId="68694A85" w14:textId="77777777" w:rsidR="006610F8" w:rsidRPr="00D06F47" w:rsidRDefault="006610F8" w:rsidP="006610F8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</w:pPr>
    </w:p>
    <w:tbl>
      <w:tblPr>
        <w:tblW w:w="1359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266"/>
        <w:gridCol w:w="3402"/>
        <w:gridCol w:w="1276"/>
        <w:gridCol w:w="2410"/>
        <w:gridCol w:w="2551"/>
        <w:gridCol w:w="2693"/>
      </w:tblGrid>
      <w:tr w:rsidR="00DD5F79" w:rsidRPr="00D06F47" w14:paraId="25393278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8B1C7" w14:textId="5AB1C801" w:rsidR="00DD5F79" w:rsidRPr="00D06F47" w:rsidRDefault="002B0AAE" w:rsidP="006B16E8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Skyt-nr.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8C6C9" w14:textId="2B6209EB" w:rsidR="00DD5F79" w:rsidRPr="00D06F47" w:rsidRDefault="002B0AAE" w:rsidP="006B16E8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Navn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B5EE" w14:textId="53D69ED5" w:rsidR="00DD5F79" w:rsidRPr="00D06F47" w:rsidRDefault="002B0AAE" w:rsidP="006B16E8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  <w:r w:rsidRPr="00FF141C">
              <w:rPr>
                <w:b/>
                <w:sz w:val="20"/>
                <w:szCs w:val="20"/>
              </w:rPr>
              <w:t>Klasse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A02114" w14:textId="5392C01F" w:rsidR="00DD5F79" w:rsidRPr="00D06F47" w:rsidRDefault="002B0AAE" w:rsidP="006B16E8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jc w:val="center"/>
              <w:rPr>
                <w:sz w:val="16"/>
                <w:szCs w:val="16"/>
              </w:rPr>
            </w:pPr>
            <w:r w:rsidRPr="00DD5F79">
              <w:rPr>
                <w:b/>
                <w:bCs/>
                <w:color w:val="FF0000"/>
                <w:sz w:val="20"/>
                <w:szCs w:val="20"/>
              </w:rPr>
              <w:t>50m</w:t>
            </w:r>
            <w:r>
              <w:rPr>
                <w:sz w:val="20"/>
                <w:szCs w:val="20"/>
              </w:rPr>
              <w:t xml:space="preserve"> -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sz w:val="20"/>
                <w:szCs w:val="20"/>
              </w:rPr>
              <w:t xml:space="preserve"> d</w:t>
            </w:r>
            <w:r w:rsidRPr="00D06F47">
              <w:rPr>
                <w:sz w:val="20"/>
                <w:szCs w:val="20"/>
              </w:rPr>
              <w:t>ag/tid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5A3F" w14:textId="51814217" w:rsidR="00DD5F79" w:rsidRPr="00D06F47" w:rsidRDefault="002B0AAE" w:rsidP="006B16E8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sz w:val="16"/>
                <w:szCs w:val="16"/>
              </w:rPr>
            </w:pPr>
            <w:r w:rsidRPr="002B0AAE">
              <w:rPr>
                <w:b/>
                <w:bCs/>
                <w:color w:val="FF0000"/>
                <w:sz w:val="20"/>
                <w:szCs w:val="20"/>
              </w:rPr>
              <w:t>200m</w:t>
            </w:r>
            <w:r>
              <w:rPr>
                <w:sz w:val="20"/>
                <w:szCs w:val="20"/>
              </w:rPr>
              <w:t xml:space="preserve"> –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sz w:val="20"/>
                <w:szCs w:val="20"/>
              </w:rPr>
              <w:t xml:space="preserve"> d</w:t>
            </w:r>
            <w:r w:rsidRPr="00D06F47">
              <w:rPr>
                <w:sz w:val="20"/>
                <w:szCs w:val="20"/>
              </w:rPr>
              <w:t>ag/tid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F10AD3" w14:textId="51FD8615" w:rsidR="00DD5F79" w:rsidRPr="00D06F47" w:rsidRDefault="002B0AAE" w:rsidP="006B16E8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sz w:val="16"/>
                <w:szCs w:val="16"/>
              </w:rPr>
            </w:pPr>
            <w:r w:rsidRPr="002B0AAE">
              <w:rPr>
                <w:b/>
                <w:bCs/>
                <w:color w:val="FF0000"/>
                <w:sz w:val="20"/>
                <w:szCs w:val="20"/>
              </w:rPr>
              <w:t>300m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D06F47">
              <w:rPr>
                <w:sz w:val="20"/>
                <w:szCs w:val="20"/>
              </w:rPr>
              <w:t>Ønske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</w:t>
            </w:r>
            <w:r w:rsidRPr="00D06F47">
              <w:rPr>
                <w:sz w:val="20"/>
                <w:szCs w:val="20"/>
              </w:rPr>
              <w:t>ag / tid</w:t>
            </w:r>
          </w:p>
        </w:tc>
      </w:tr>
      <w:tr w:rsidR="00DD5F79" w:rsidRPr="00D06F47" w14:paraId="361B53E6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1FC10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FBCD1" w14:textId="13E50510" w:rsidR="00DD5F79" w:rsidRPr="00D06F47" w:rsidRDefault="009B7705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B70F3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25A5B7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6322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A286D4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0B085E55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E7313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1758C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746F1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7980F4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8F38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95B331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49CAE041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9C59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5E863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0E094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37F984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B37D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6877DB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7BB6FA01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9F356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8D5ED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3BAF7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F8BB1A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92A28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8815BF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1F8BEC98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EC5A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5196E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D578C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C972EE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8C53A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6A354E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0AF7A8C4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05557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C771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E15E9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BAAA03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68B2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72A383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20EA083F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22851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17F59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F3D98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F135E9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9F5A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34AD53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217536D5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4089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7A07C" w14:textId="77777777" w:rsidR="002B0AAE" w:rsidRPr="00D06F47" w:rsidRDefault="002B0AAE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49149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766800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909C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386486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1A084D51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54E2A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4715B" w14:textId="77777777" w:rsidR="002B0AAE" w:rsidRPr="00D06F47" w:rsidRDefault="002B0AAE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D9091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EFE2B8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970BA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C67F24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0980F8D5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AC99B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52D74" w14:textId="77777777" w:rsidR="002B0AAE" w:rsidRPr="00D06F47" w:rsidRDefault="002B0AAE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D956F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AA7214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04C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001DB7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2B0AAE" w:rsidRPr="00D06F47" w14:paraId="74094877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6C6E4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E58E" w14:textId="77777777" w:rsidR="002B0AAE" w:rsidRPr="00D06F47" w:rsidRDefault="002B0AAE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B526C" w14:textId="77777777" w:rsidR="002B0AAE" w:rsidRPr="00D06F47" w:rsidRDefault="002B0AAE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85F145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BD9B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C7BF78" w14:textId="77777777" w:rsidR="002B0AAE" w:rsidRPr="00D06F47" w:rsidRDefault="002B0AAE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512BAC46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B0A1D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FE156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4822D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D9948E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48B1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5B35CD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767B7211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CD91E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205A7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FA285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5F2BD0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4608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FD8F9F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  <w:tr w:rsidR="00DD5F79" w:rsidRPr="00D06F47" w14:paraId="5AF282F3" w14:textId="77777777" w:rsidTr="006B16E8">
        <w:trPr>
          <w:cantSplit/>
          <w:trHeight w:val="300"/>
        </w:trPr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3F5ED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ind w:left="132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E79C2" w14:textId="77777777" w:rsidR="00DD5F79" w:rsidRPr="00D06F47" w:rsidRDefault="00DD5F79" w:rsidP="009B7705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ind w:left="14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200A3" w14:textId="77777777" w:rsidR="00DD5F79" w:rsidRPr="00D06F47" w:rsidRDefault="00DD5F79" w:rsidP="00FF141C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F208A3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0D158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E4E3FCD" w14:textId="77777777" w:rsidR="00DD5F79" w:rsidRPr="00D06F47" w:rsidRDefault="00DD5F79" w:rsidP="009B7705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sz w:val="16"/>
                <w:szCs w:val="16"/>
              </w:rPr>
            </w:pPr>
          </w:p>
        </w:tc>
      </w:tr>
    </w:tbl>
    <w:p w14:paraId="3ED8C2A4" w14:textId="77777777" w:rsidR="006610F8" w:rsidRPr="00D06F47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</w:rPr>
      </w:pPr>
    </w:p>
    <w:p w14:paraId="5AE536AC" w14:textId="509F523A" w:rsidR="006B16E8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</w:rPr>
      </w:pPr>
      <w:r w:rsidRPr="00D06F47">
        <w:rPr>
          <w:rFonts w:ascii="Verdana" w:hAnsi="Verdana"/>
        </w:rPr>
        <w:t>Sendes til DGI Nordsjælland</w:t>
      </w:r>
      <w:r w:rsidR="009B7705">
        <w:rPr>
          <w:rFonts w:ascii="Verdana" w:hAnsi="Verdana"/>
        </w:rPr>
        <w:t xml:space="preserve"> Skydning</w:t>
      </w:r>
      <w:r w:rsidRPr="00D06F47">
        <w:rPr>
          <w:rFonts w:ascii="Verdana" w:hAnsi="Verdana"/>
        </w:rPr>
        <w:t xml:space="preserve">: </w:t>
      </w:r>
    </w:p>
    <w:p w14:paraId="1CAFD2D0" w14:textId="6D330F77" w:rsidR="006610F8" w:rsidRPr="006B16E8" w:rsidRDefault="006610F8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lang w:val="en-US"/>
        </w:rPr>
      </w:pPr>
      <w:r w:rsidRPr="006B16E8">
        <w:rPr>
          <w:rFonts w:ascii="Verdana" w:hAnsi="Verdana"/>
          <w:lang w:val="en-US"/>
        </w:rPr>
        <w:t xml:space="preserve">Tom Nicolaisen, e-mail </w:t>
      </w:r>
      <w:hyperlink r:id="rId12" w:history="1">
        <w:r w:rsidRPr="006B16E8">
          <w:rPr>
            <w:rStyle w:val="Hyperlink"/>
            <w:rFonts w:ascii="Verdana" w:hAnsi="Verdana"/>
            <w:lang w:val="en-US"/>
          </w:rPr>
          <w:t>tom.nicolaisen@dgi.dk</w:t>
        </w:r>
      </w:hyperlink>
    </w:p>
    <w:p w14:paraId="2037491C" w14:textId="7913001C" w:rsidR="006610F8" w:rsidRPr="00D06F47" w:rsidRDefault="009B7705" w:rsidP="006610F8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eastAsia="Times New Roman" w:hAnsi="Verdana"/>
          <w:color w:val="auto"/>
          <w:sz w:val="20"/>
          <w:lang w:bidi="x-none"/>
        </w:rPr>
      </w:pPr>
      <w:r>
        <w:rPr>
          <mc:AlternateContent>
            <mc:Choice Requires="w16se">
              <w:rFonts w:ascii="Verdana" w:hAnsi="Verdan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>
        <w:rPr>
          <w:rFonts w:ascii="Verdana" w:hAnsi="Verdana"/>
          <w:color w:val="FF0000"/>
        </w:rPr>
        <w:t xml:space="preserve"> </w:t>
      </w:r>
      <w:r w:rsidR="006610F8" w:rsidRPr="00D06F47">
        <w:rPr>
          <w:rFonts w:ascii="Verdana" w:hAnsi="Verdana"/>
          <w:color w:val="FF0000"/>
        </w:rPr>
        <w:t xml:space="preserve">Senest </w:t>
      </w:r>
      <w:r w:rsidR="00F24EAC">
        <w:rPr>
          <w:rFonts w:ascii="Verdana" w:hAnsi="Verdana"/>
          <w:color w:val="FF0000"/>
        </w:rPr>
        <w:t>ons</w:t>
      </w:r>
      <w:r w:rsidR="00DB2C96">
        <w:rPr>
          <w:rFonts w:ascii="Verdana" w:hAnsi="Verdana"/>
          <w:color w:val="FF0000"/>
        </w:rPr>
        <w:t xml:space="preserve">dag </w:t>
      </w:r>
      <w:r w:rsidR="006B16E8">
        <w:rPr>
          <w:rFonts w:ascii="Verdana" w:hAnsi="Verdana"/>
          <w:color w:val="FF0000"/>
        </w:rPr>
        <w:t>2</w:t>
      </w:r>
      <w:r w:rsidR="00F24EAC">
        <w:rPr>
          <w:rFonts w:ascii="Verdana" w:hAnsi="Verdana"/>
          <w:color w:val="FF0000"/>
        </w:rPr>
        <w:t>7</w:t>
      </w:r>
      <w:r w:rsidR="00DB2C96">
        <w:rPr>
          <w:rFonts w:ascii="Verdana" w:hAnsi="Verdana"/>
          <w:color w:val="FF0000"/>
        </w:rPr>
        <w:t xml:space="preserve">. </w:t>
      </w:r>
      <w:r w:rsidR="006B16E8">
        <w:rPr>
          <w:rFonts w:ascii="Verdana" w:hAnsi="Verdana"/>
          <w:color w:val="FF0000"/>
        </w:rPr>
        <w:t>august</w:t>
      </w:r>
      <w:r w:rsidR="00DB2C96">
        <w:rPr>
          <w:rFonts w:ascii="Verdana" w:hAnsi="Verdana"/>
          <w:color w:val="FF0000"/>
        </w:rPr>
        <w:t xml:space="preserve"> 20</w:t>
      </w:r>
      <w:r w:rsidR="00FF141C">
        <w:rPr>
          <w:rFonts w:ascii="Verdana" w:hAnsi="Verdana"/>
          <w:color w:val="FF0000"/>
        </w:rPr>
        <w:t>2</w:t>
      </w:r>
      <w:r w:rsidR="00F24EAC">
        <w:rPr>
          <w:rFonts w:ascii="Verdana" w:hAnsi="Verdana"/>
          <w:color w:val="FF0000"/>
        </w:rPr>
        <w:t>5</w:t>
      </w:r>
    </w:p>
    <w:p w14:paraId="709ADF41" w14:textId="5203A978" w:rsidR="006610F8" w:rsidRPr="00EF1FB4" w:rsidRDefault="006610F8" w:rsidP="00EF1FB4"/>
    <w:sectPr w:rsidR="006610F8" w:rsidRPr="00EF1FB4" w:rsidSect="00FF141C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426" w:right="1702" w:bottom="993" w:left="993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431B" w14:textId="77777777" w:rsidR="00C0696A" w:rsidRDefault="00C0696A" w:rsidP="009E4B94">
      <w:pPr>
        <w:spacing w:line="240" w:lineRule="auto"/>
      </w:pPr>
      <w:r>
        <w:separator/>
      </w:r>
    </w:p>
  </w:endnote>
  <w:endnote w:type="continuationSeparator" w:id="0">
    <w:p w14:paraId="5B432F2D" w14:textId="77777777" w:rsidR="00C0696A" w:rsidRDefault="00C0696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Arial Bold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0" w14:textId="77777777" w:rsidR="005B49A5" w:rsidRPr="00681D83" w:rsidRDefault="005B49A5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6610F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2" w14:textId="39F5276F" w:rsidR="005B49A5" w:rsidRPr="00A2230B" w:rsidRDefault="005B49A5" w:rsidP="00A2230B">
    <w:pPr>
      <w:pStyle w:val="Template-Adresse"/>
    </w:pPr>
    <w:r>
      <w:rPr>
        <w:b/>
      </w:rPr>
      <w:t xml:space="preserve">DGI Nordsjælland </w:t>
    </w:r>
    <w:r>
      <w:t xml:space="preserve"> |  </w:t>
    </w:r>
    <w:r w:rsidR="00BB55E9">
      <w:t>Frederiksværksgade 16</w:t>
    </w:r>
    <w:r>
      <w:t xml:space="preserve"> |  3400 Hillerød  |  Tlf. 7940 4700  |  www.dgi.dk/nordsjaelland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80627" w14:textId="77777777" w:rsidR="00C0696A" w:rsidRDefault="00C0696A" w:rsidP="009E4B94">
      <w:pPr>
        <w:spacing w:line="240" w:lineRule="auto"/>
      </w:pPr>
      <w:r>
        <w:separator/>
      </w:r>
    </w:p>
  </w:footnote>
  <w:footnote w:type="continuationSeparator" w:id="0">
    <w:p w14:paraId="23D2AE0D" w14:textId="77777777" w:rsidR="00C0696A" w:rsidRDefault="00C0696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AE" w14:textId="77777777" w:rsidR="005B49A5" w:rsidRPr="004D42F2" w:rsidRDefault="005B49A5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5CAF73B3" wp14:editId="5CAF73B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9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5CAF73B5" wp14:editId="5CAF73B6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9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AF73B7" wp14:editId="5CAF73B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FD0A2D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73B1" w14:textId="77777777" w:rsidR="005B49A5" w:rsidRDefault="005B49A5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5CAF73B9" wp14:editId="5CAF73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9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5CAF73BB" wp14:editId="5CAF73B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9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CAF73BD" wp14:editId="5CAF73BE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B25FF4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911617441">
    <w:abstractNumId w:val="10"/>
  </w:num>
  <w:num w:numId="2" w16cid:durableId="323897378">
    <w:abstractNumId w:val="7"/>
  </w:num>
  <w:num w:numId="3" w16cid:durableId="2028676819">
    <w:abstractNumId w:val="6"/>
  </w:num>
  <w:num w:numId="4" w16cid:durableId="590624751">
    <w:abstractNumId w:val="5"/>
  </w:num>
  <w:num w:numId="5" w16cid:durableId="949429657">
    <w:abstractNumId w:val="4"/>
  </w:num>
  <w:num w:numId="6" w16cid:durableId="1699968494">
    <w:abstractNumId w:val="9"/>
  </w:num>
  <w:num w:numId="7" w16cid:durableId="117376465">
    <w:abstractNumId w:val="3"/>
  </w:num>
  <w:num w:numId="8" w16cid:durableId="936133932">
    <w:abstractNumId w:val="2"/>
  </w:num>
  <w:num w:numId="9" w16cid:durableId="1473794243">
    <w:abstractNumId w:val="1"/>
  </w:num>
  <w:num w:numId="10" w16cid:durableId="1608200242">
    <w:abstractNumId w:val="0"/>
  </w:num>
  <w:num w:numId="11" w16cid:durableId="150485343">
    <w:abstractNumId w:val="8"/>
  </w:num>
  <w:num w:numId="12" w16cid:durableId="1397703080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94ABD"/>
    <w:rsid w:val="00100DC1"/>
    <w:rsid w:val="0011287E"/>
    <w:rsid w:val="0013244F"/>
    <w:rsid w:val="00160952"/>
    <w:rsid w:val="00182651"/>
    <w:rsid w:val="001C2ED6"/>
    <w:rsid w:val="001D4649"/>
    <w:rsid w:val="00244D70"/>
    <w:rsid w:val="0025513D"/>
    <w:rsid w:val="00255C64"/>
    <w:rsid w:val="002860A0"/>
    <w:rsid w:val="00293D49"/>
    <w:rsid w:val="002B0AAE"/>
    <w:rsid w:val="002E74A4"/>
    <w:rsid w:val="002F5AEA"/>
    <w:rsid w:val="0030603D"/>
    <w:rsid w:val="0031282F"/>
    <w:rsid w:val="003B35B0"/>
    <w:rsid w:val="003B4D7B"/>
    <w:rsid w:val="003C4862"/>
    <w:rsid w:val="003C4F9F"/>
    <w:rsid w:val="003C60F1"/>
    <w:rsid w:val="00424709"/>
    <w:rsid w:val="00453849"/>
    <w:rsid w:val="00463C6E"/>
    <w:rsid w:val="004C01B2"/>
    <w:rsid w:val="004D42F2"/>
    <w:rsid w:val="0052595A"/>
    <w:rsid w:val="0055493E"/>
    <w:rsid w:val="00575D9C"/>
    <w:rsid w:val="005A28D4"/>
    <w:rsid w:val="005B49A5"/>
    <w:rsid w:val="005C5F97"/>
    <w:rsid w:val="005E392E"/>
    <w:rsid w:val="005F1580"/>
    <w:rsid w:val="005F3ED8"/>
    <w:rsid w:val="00632846"/>
    <w:rsid w:val="006337D0"/>
    <w:rsid w:val="0065484C"/>
    <w:rsid w:val="00655B49"/>
    <w:rsid w:val="006610F8"/>
    <w:rsid w:val="00681D83"/>
    <w:rsid w:val="00685DE6"/>
    <w:rsid w:val="006900C2"/>
    <w:rsid w:val="006B16E8"/>
    <w:rsid w:val="006B30A9"/>
    <w:rsid w:val="007015F2"/>
    <w:rsid w:val="0070267E"/>
    <w:rsid w:val="00706E32"/>
    <w:rsid w:val="007546AF"/>
    <w:rsid w:val="00765934"/>
    <w:rsid w:val="007724FD"/>
    <w:rsid w:val="007D6637"/>
    <w:rsid w:val="007E373C"/>
    <w:rsid w:val="0080198C"/>
    <w:rsid w:val="0080673C"/>
    <w:rsid w:val="00811EF8"/>
    <w:rsid w:val="008146B8"/>
    <w:rsid w:val="00815AD9"/>
    <w:rsid w:val="008229A1"/>
    <w:rsid w:val="00892D08"/>
    <w:rsid w:val="00893791"/>
    <w:rsid w:val="008965AF"/>
    <w:rsid w:val="008E5A6D"/>
    <w:rsid w:val="008F32DF"/>
    <w:rsid w:val="008F4D20"/>
    <w:rsid w:val="00913F67"/>
    <w:rsid w:val="00934690"/>
    <w:rsid w:val="00951B25"/>
    <w:rsid w:val="00983B74"/>
    <w:rsid w:val="00990263"/>
    <w:rsid w:val="009A4CCC"/>
    <w:rsid w:val="009B7705"/>
    <w:rsid w:val="009D29B1"/>
    <w:rsid w:val="009E032B"/>
    <w:rsid w:val="009E4B94"/>
    <w:rsid w:val="00A05CCA"/>
    <w:rsid w:val="00A2230B"/>
    <w:rsid w:val="00A57C03"/>
    <w:rsid w:val="00AC70F3"/>
    <w:rsid w:val="00AD08F5"/>
    <w:rsid w:val="00AE432D"/>
    <w:rsid w:val="00AF1D02"/>
    <w:rsid w:val="00B00D92"/>
    <w:rsid w:val="00B14262"/>
    <w:rsid w:val="00B20280"/>
    <w:rsid w:val="00B45561"/>
    <w:rsid w:val="00BB55E9"/>
    <w:rsid w:val="00C0696A"/>
    <w:rsid w:val="00C3427C"/>
    <w:rsid w:val="00C957C4"/>
    <w:rsid w:val="00CA6392"/>
    <w:rsid w:val="00CB00C0"/>
    <w:rsid w:val="00CB7B0C"/>
    <w:rsid w:val="00CC6322"/>
    <w:rsid w:val="00CC662E"/>
    <w:rsid w:val="00CD634D"/>
    <w:rsid w:val="00D847FC"/>
    <w:rsid w:val="00D87308"/>
    <w:rsid w:val="00D96141"/>
    <w:rsid w:val="00DB2C96"/>
    <w:rsid w:val="00DB31AF"/>
    <w:rsid w:val="00DD5F79"/>
    <w:rsid w:val="00DE2B28"/>
    <w:rsid w:val="00E13E89"/>
    <w:rsid w:val="00E4282C"/>
    <w:rsid w:val="00E5348A"/>
    <w:rsid w:val="00EE522F"/>
    <w:rsid w:val="00EF1FB4"/>
    <w:rsid w:val="00F21C1C"/>
    <w:rsid w:val="00F24EAC"/>
    <w:rsid w:val="00F331F3"/>
    <w:rsid w:val="00FB3176"/>
    <w:rsid w:val="00FC55B0"/>
    <w:rsid w:val="00FC7A59"/>
    <w:rsid w:val="00FE2C9C"/>
    <w:rsid w:val="00FF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AF7399"/>
  <w15:docId w15:val="{F39579E8-7ABC-4010-9574-0544D425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customStyle="1" w:styleId="Speciel">
    <w:name w:val="Speciel"/>
    <w:rsid w:val="00CD634D"/>
    <w:pPr>
      <w:spacing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da-DK"/>
    </w:rPr>
  </w:style>
  <w:style w:type="paragraph" w:customStyle="1" w:styleId="TitelA">
    <w:name w:val="Titel A"/>
    <w:rsid w:val="00CD634D"/>
    <w:pPr>
      <w:spacing w:line="240" w:lineRule="auto"/>
      <w:jc w:val="center"/>
    </w:pPr>
    <w:rPr>
      <w:rFonts w:ascii="Arial Bold" w:eastAsia="ヒラギノ角ゴ Pro W3" w:hAnsi="Arial Bold" w:cs="Times New Roman"/>
      <w:color w:val="000000"/>
      <w:sz w:val="40"/>
      <w:szCs w:val="20"/>
      <w:lang w:eastAsia="da-DK"/>
    </w:rPr>
  </w:style>
  <w:style w:type="paragraph" w:customStyle="1" w:styleId="Brdtekst1">
    <w:name w:val="Brødtekst1"/>
    <w:rsid w:val="00CD634D"/>
    <w:pPr>
      <w:spacing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da-DK"/>
    </w:rPr>
  </w:style>
  <w:style w:type="paragraph" w:customStyle="1" w:styleId="Undertitel1">
    <w:name w:val="Undertitel1"/>
    <w:rsid w:val="006610F8"/>
    <w:pPr>
      <w:spacing w:line="240" w:lineRule="auto"/>
      <w:jc w:val="center"/>
    </w:pPr>
    <w:rPr>
      <w:rFonts w:ascii="Arial Bold" w:eastAsia="ヒラギノ角ゴ Pro W3" w:hAnsi="Arial Bold" w:cs="Times New Roman"/>
      <w:color w:val="000000"/>
      <w:sz w:val="40"/>
      <w:szCs w:val="20"/>
      <w:lang w:eastAsia="da-DK"/>
    </w:rPr>
  </w:style>
  <w:style w:type="paragraph" w:customStyle="1" w:styleId="Overskrift1A">
    <w:name w:val="Overskrift 1 A"/>
    <w:next w:val="Normal"/>
    <w:rsid w:val="006610F8"/>
    <w:pPr>
      <w:keepNext/>
      <w:spacing w:line="240" w:lineRule="auto"/>
      <w:outlineLvl w:val="0"/>
    </w:pPr>
    <w:rPr>
      <w:rFonts w:ascii="Times New Roman" w:eastAsia="ヒラギノ角ゴ Pro W3" w:hAnsi="Times New Roman" w:cs="Times New Roman"/>
      <w:color w:val="000000"/>
      <w:sz w:val="28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tom.nicolaisen@dgi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footer" Target="foot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6" ma:contentTypeDescription="Opret et nyt dokument." ma:contentTypeScope="" ma:versionID="27ca37db0ec9e5f533447f864e8f8f02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5b22b7366eb4ff45f6ca9cd142c17060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B25A57-ABEB-481D-9AF1-8CA57E61CA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6E4DA0-C3A6-4632-A8E6-E4B4F494D519}">
  <ds:schemaRefs>
    <ds:schemaRef ds:uri="http://schemas.microsoft.com/office/infopath/2007/PartnerControls"/>
    <ds:schemaRef ds:uri="17801326-e6b0-4841-b9ec-8757a084b587"/>
    <ds:schemaRef ds:uri="http://schemas.microsoft.com/office/2006/documentManagement/types"/>
    <ds:schemaRef ds:uri="370e034a-1e97-4324-8d22-b4b503286fa7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856453-873C-4B48-B147-9413105C759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7675912-A503-493B-A87A-456FA45A36BE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73</Words>
  <Characters>447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lastModifiedBy>Tom Nicolaisen</cp:lastModifiedBy>
  <cp:revision>2</cp:revision>
  <cp:lastPrinted>2015-10-21T14:31:00Z</cp:lastPrinted>
  <dcterms:created xsi:type="dcterms:W3CDTF">2025-06-27T08:06:00Z</dcterms:created>
  <dcterms:modified xsi:type="dcterms:W3CDTF">2025-06-27T08:06:00Z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  <property fmtid="{D5CDD505-2E9C-101B-9397-08002B2CF9AE}" pid="3" name="_dlc_DocIdItemGuid">
    <vt:lpwstr>3bd40af1-d0ad-42ab-906c-d7f4d5127af8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516;#2300000|60aff54f-9453-443c-a326-938974ac7e96</vt:lpwstr>
  </property>
  <property fmtid="{D5CDD505-2E9C-101B-9397-08002B2CF9AE}" pid="10" name="MediaServiceImageTags">
    <vt:lpwstr/>
  </property>
</Properties>
</file>