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593845F4" w14:textId="77777777" w:rsidTr="000606F9">
        <w:trPr>
          <w:trHeight w:val="13608"/>
        </w:trPr>
        <w:tc>
          <w:tcPr>
            <w:tcW w:w="10462" w:type="dxa"/>
          </w:tcPr>
          <w:p w14:paraId="367C228D" w14:textId="082276C0" w:rsidR="00F7290E" w:rsidRPr="00F7290E" w:rsidRDefault="000601AB" w:rsidP="00F7290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AD3EDD">
              <w:rPr>
                <w:sz w:val="32"/>
              </w:rPr>
              <w:t>2</w:t>
            </w:r>
            <w:r w:rsidR="005F4542">
              <w:rPr>
                <w:sz w:val="32"/>
              </w:rPr>
              <w:t>6</w:t>
            </w:r>
          </w:p>
          <w:p w14:paraId="53464939" w14:textId="77777777" w:rsidR="00F7290E" w:rsidRPr="00F7290E" w:rsidRDefault="00F7290E" w:rsidP="00F7290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25 meter pistol</w:t>
            </w:r>
          </w:p>
          <w:p w14:paraId="4A7403EC" w14:textId="77777777" w:rsidR="00F7567A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1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FC74402" w14:textId="77777777" w:rsidR="000601AB" w:rsidRPr="00F7290E" w:rsidRDefault="002B3598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0E407CC1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88E14E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3872B5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56FE2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F1FAC2" w14:textId="77777777" w:rsidR="000601AB" w:rsidRPr="00464170" w:rsidRDefault="00D4641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2DAD28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58B8B7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6B30E83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5A369EA7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FE9E53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CC86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18AC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619A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33DA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1715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232F41B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714A66" w14:textId="77777777" w:rsidR="000601AB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0342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E6569" w14:textId="59BCCF8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5366D" w14:textId="18824C7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5BFCD" w14:textId="667E5B52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BEAE5" w14:textId="3AE4618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2FBD63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8B9F5" w14:textId="77777777" w:rsidR="00D4641A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2D9D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C3E9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ACC5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E5ED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C575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0C3CED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551AF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7AD80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7F47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9974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E2F4E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97E0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72E21BB0" w14:textId="77777777" w:rsidR="000601AB" w:rsidRPr="00464170" w:rsidRDefault="00D4641A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Finpistol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30DC4E7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4D2121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FCCD7A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6376A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C648D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3A344F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F5B8A7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4BB9C58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7EEB72E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BB3DC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E535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EF13D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98E73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A8AB9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8B6D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41BE7D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598615" w14:textId="6861BB81" w:rsidR="004F525F" w:rsidRPr="00116C22" w:rsidRDefault="00F7567A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99A5C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3A73F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3DD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77B3E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FAEA5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7DD1602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228110" w14:textId="170CB2C4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E0DD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4DDF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370A4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53AB7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A50F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69CAB6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1E5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0516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FD55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8BDF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D095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B5F0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1A929E48" w14:textId="77777777" w:rsidR="00F7290E" w:rsidRPr="00464170" w:rsidRDefault="00F7290E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116C22" w:rsidRPr="00464170" w14:paraId="2732575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EF4C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91D1E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2E9A0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7FC59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EF8BB3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116C22" w:rsidRPr="00464170" w14:paraId="44703DE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4D66E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GP32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215B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71CB7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56428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1576CC6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3AC0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GPA</w:t>
                  </w:r>
                  <w:r w:rsidRPr="00464170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A30C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D0AC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3EDCE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22F6D2B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8D7493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DF25D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78DCA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7341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41A0FF2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E8753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GModificeret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A7AFB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CC487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449D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7738FD9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90C8D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.22Modificeret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35C75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EC92C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88091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0654532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1C89F9" w14:textId="77777777" w:rsidR="00116C22" w:rsidRDefault="00116C22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3C0E9D7" w14:textId="77777777" w:rsidTr="000606F9">
              <w:tc>
                <w:tcPr>
                  <w:tcW w:w="2519" w:type="dxa"/>
                </w:tcPr>
                <w:p w14:paraId="69E5E421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336DBB8D" w14:textId="4ABCC20F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11195D75" w14:textId="77777777" w:rsidTr="000606F9">
              <w:tc>
                <w:tcPr>
                  <w:tcW w:w="2519" w:type="dxa"/>
                </w:tcPr>
                <w:p w14:paraId="6AD799DF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C36E5C3" w14:textId="466D9037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35C7ADA4" w14:textId="77777777" w:rsidTr="000606F9">
              <w:tc>
                <w:tcPr>
                  <w:tcW w:w="2519" w:type="dxa"/>
                </w:tcPr>
                <w:p w14:paraId="15230F79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7D1550BF" w14:textId="744274DB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A3CE62B" w14:textId="77777777" w:rsidTr="000606F9">
              <w:tc>
                <w:tcPr>
                  <w:tcW w:w="2519" w:type="dxa"/>
                </w:tcPr>
                <w:p w14:paraId="485D48F7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3DC50425" w14:textId="3489DE76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0BB9CE3" w14:textId="77777777" w:rsidTr="000606F9">
              <w:tc>
                <w:tcPr>
                  <w:tcW w:w="2519" w:type="dxa"/>
                </w:tcPr>
                <w:p w14:paraId="1D56DA96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280C739A" w14:textId="282813BC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387E5DF2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E6F091" w14:textId="419E19A2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721AD7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5F4542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AD3EDD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5F4542">
              <w:rPr>
                <w:rFonts w:cs="Arial"/>
                <w:b/>
                <w:color w:val="FF0000"/>
                <w:sz w:val="22"/>
                <w:szCs w:val="24"/>
              </w:rPr>
              <w:t>6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50A7E64F" w14:textId="77777777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543B334C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2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E2BD933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3387DA0" w14:textId="1DE8DC14" w:rsidR="000606F9" w:rsidRPr="000606F9" w:rsidRDefault="000606F9" w:rsidP="00721AD7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812A5C">
              <w:rPr>
                <w:rFonts w:cs="Arial"/>
                <w:sz w:val="18"/>
                <w:szCs w:val="24"/>
              </w:rPr>
              <w:t>2. februar 202</w:t>
            </w:r>
            <w:r w:rsidR="005F4542">
              <w:rPr>
                <w:rFonts w:cs="Arial"/>
                <w:sz w:val="18"/>
                <w:szCs w:val="24"/>
              </w:rPr>
              <w:t>6</w:t>
            </w:r>
          </w:p>
        </w:tc>
      </w:tr>
    </w:tbl>
    <w:p w14:paraId="5EE091F5" w14:textId="77777777" w:rsidR="00900140" w:rsidRPr="00464170" w:rsidRDefault="00900140" w:rsidP="00064C38"/>
    <w:sectPr w:rsidR="00900140" w:rsidRPr="00464170" w:rsidSect="00064C38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E3BE" w14:textId="77777777" w:rsidR="00C61B49" w:rsidRDefault="00C61B49" w:rsidP="009E4B94">
      <w:pPr>
        <w:spacing w:line="240" w:lineRule="auto"/>
      </w:pPr>
      <w:r>
        <w:separator/>
      </w:r>
    </w:p>
  </w:endnote>
  <w:endnote w:type="continuationSeparator" w:id="0">
    <w:p w14:paraId="6005BE11" w14:textId="77777777" w:rsidR="00C61B49" w:rsidRDefault="00C61B49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80B1E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A015A2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A015A2"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="00A015A2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D79EC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0D7B3891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A6993" w14:textId="77777777" w:rsidR="00C61B49" w:rsidRDefault="00C61B49" w:rsidP="009E4B94">
      <w:pPr>
        <w:spacing w:line="240" w:lineRule="auto"/>
      </w:pPr>
      <w:r>
        <w:separator/>
      </w:r>
    </w:p>
  </w:footnote>
  <w:footnote w:type="continuationSeparator" w:id="0">
    <w:p w14:paraId="67A42C44" w14:textId="77777777" w:rsidR="00C61B49" w:rsidRDefault="00C61B49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D3E9C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73897CCD" wp14:editId="7C85C2F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294D57F" wp14:editId="12CF2E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FE630" wp14:editId="159E8B5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893765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2B2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7E546284" wp14:editId="065460F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6E186C58" wp14:editId="3A0167E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2FBCD2D" wp14:editId="70FB2364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9D24ED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983384851">
    <w:abstractNumId w:val="10"/>
  </w:num>
  <w:num w:numId="2" w16cid:durableId="1751149544">
    <w:abstractNumId w:val="7"/>
  </w:num>
  <w:num w:numId="3" w16cid:durableId="2110273782">
    <w:abstractNumId w:val="6"/>
  </w:num>
  <w:num w:numId="4" w16cid:durableId="1178500084">
    <w:abstractNumId w:val="5"/>
  </w:num>
  <w:num w:numId="5" w16cid:durableId="699627580">
    <w:abstractNumId w:val="4"/>
  </w:num>
  <w:num w:numId="6" w16cid:durableId="1027409190">
    <w:abstractNumId w:val="9"/>
  </w:num>
  <w:num w:numId="7" w16cid:durableId="876163366">
    <w:abstractNumId w:val="3"/>
  </w:num>
  <w:num w:numId="8" w16cid:durableId="2045474878">
    <w:abstractNumId w:val="2"/>
  </w:num>
  <w:num w:numId="9" w16cid:durableId="1068772914">
    <w:abstractNumId w:val="1"/>
  </w:num>
  <w:num w:numId="10" w16cid:durableId="1898786244">
    <w:abstractNumId w:val="0"/>
  </w:num>
  <w:num w:numId="11" w16cid:durableId="81026319">
    <w:abstractNumId w:val="8"/>
  </w:num>
  <w:num w:numId="12" w16cid:durableId="796992148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773C2"/>
    <w:rsid w:val="00094ABD"/>
    <w:rsid w:val="000B189F"/>
    <w:rsid w:val="000F5F7F"/>
    <w:rsid w:val="00116C22"/>
    <w:rsid w:val="0013244F"/>
    <w:rsid w:val="001476BA"/>
    <w:rsid w:val="00160952"/>
    <w:rsid w:val="00182651"/>
    <w:rsid w:val="0018411A"/>
    <w:rsid w:val="001905EC"/>
    <w:rsid w:val="001B3DB8"/>
    <w:rsid w:val="001C75BB"/>
    <w:rsid w:val="001F6652"/>
    <w:rsid w:val="00205EE0"/>
    <w:rsid w:val="0021283E"/>
    <w:rsid w:val="00231757"/>
    <w:rsid w:val="00244D70"/>
    <w:rsid w:val="00245B32"/>
    <w:rsid w:val="00255C64"/>
    <w:rsid w:val="00293D49"/>
    <w:rsid w:val="002B3598"/>
    <w:rsid w:val="002E74A4"/>
    <w:rsid w:val="002F5AEA"/>
    <w:rsid w:val="002F7212"/>
    <w:rsid w:val="00364991"/>
    <w:rsid w:val="00375AB9"/>
    <w:rsid w:val="003B35B0"/>
    <w:rsid w:val="003B4D7B"/>
    <w:rsid w:val="003C4F9F"/>
    <w:rsid w:val="003C60F1"/>
    <w:rsid w:val="003D248C"/>
    <w:rsid w:val="003F0220"/>
    <w:rsid w:val="00424709"/>
    <w:rsid w:val="00462AFB"/>
    <w:rsid w:val="00464170"/>
    <w:rsid w:val="0047495A"/>
    <w:rsid w:val="004755E7"/>
    <w:rsid w:val="0048069A"/>
    <w:rsid w:val="004B15A9"/>
    <w:rsid w:val="004B4435"/>
    <w:rsid w:val="004B7684"/>
    <w:rsid w:val="004C01B2"/>
    <w:rsid w:val="004D42F2"/>
    <w:rsid w:val="004D543F"/>
    <w:rsid w:val="004D7639"/>
    <w:rsid w:val="004E54D7"/>
    <w:rsid w:val="004F2395"/>
    <w:rsid w:val="004F525F"/>
    <w:rsid w:val="005273A3"/>
    <w:rsid w:val="0053501B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5F4542"/>
    <w:rsid w:val="00607AB6"/>
    <w:rsid w:val="0061134D"/>
    <w:rsid w:val="006426CF"/>
    <w:rsid w:val="0065484C"/>
    <w:rsid w:val="00655B49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546AF"/>
    <w:rsid w:val="00765934"/>
    <w:rsid w:val="007840F1"/>
    <w:rsid w:val="007C074F"/>
    <w:rsid w:val="007E0B04"/>
    <w:rsid w:val="007E373C"/>
    <w:rsid w:val="0080198C"/>
    <w:rsid w:val="00812A5C"/>
    <w:rsid w:val="00815AD9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015A2"/>
    <w:rsid w:val="00A05665"/>
    <w:rsid w:val="00A208B6"/>
    <w:rsid w:val="00A571E3"/>
    <w:rsid w:val="00A57C03"/>
    <w:rsid w:val="00AA3137"/>
    <w:rsid w:val="00AD3EDD"/>
    <w:rsid w:val="00AF1D02"/>
    <w:rsid w:val="00AF310E"/>
    <w:rsid w:val="00B00D92"/>
    <w:rsid w:val="00B20280"/>
    <w:rsid w:val="00B45561"/>
    <w:rsid w:val="00B557FE"/>
    <w:rsid w:val="00C61B49"/>
    <w:rsid w:val="00C92701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D0AB2"/>
    <w:rsid w:val="00DE2B28"/>
    <w:rsid w:val="00E13E89"/>
    <w:rsid w:val="00E324A5"/>
    <w:rsid w:val="00E5348A"/>
    <w:rsid w:val="00EA6A25"/>
    <w:rsid w:val="00F17D0A"/>
    <w:rsid w:val="00F331F3"/>
    <w:rsid w:val="00F50AE8"/>
    <w:rsid w:val="00F71650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BFF11"/>
  <w15:docId w15:val="{B9FDAC37-B21F-4ADE-860C-78F3543A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-skyd.dk/turneringe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1a05c3fdb4c6b81a526a97378bb0e49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ba38faee030166f32a357c02b4726b6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FC47A-AB92-457C-9682-CF5EA5846911}">
  <ds:schemaRefs>
    <ds:schemaRef ds:uri="http://schemas.microsoft.com/office/2006/metadata/properties"/>
    <ds:schemaRef ds:uri="http://schemas.microsoft.com/office/infopath/2007/PartnerControls"/>
    <ds:schemaRef ds:uri="33b0f0fc-6073-4e7b-b94f-87b90cb2621e"/>
    <ds:schemaRef ds:uri="e47b5b1b-1096-4530-9e08-46f4857cfee6"/>
    <ds:schemaRef ds:uri="476c2628-46a6-4b37-81ea-2ada87a9f6d6"/>
  </ds:schemaRefs>
</ds:datastoreItem>
</file>

<file path=customXml/itemProps2.xml><?xml version="1.0" encoding="utf-8"?>
<ds:datastoreItem xmlns:ds="http://schemas.openxmlformats.org/officeDocument/2006/customXml" ds:itemID="{499AE861-3F32-4797-9E25-0A8A9F449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94C45B-FA98-420A-83CA-994AA2AA56B0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BC0299B0-4323-4091-9104-F15F7ABB4A3C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239</Words>
  <Characters>1511</Characters>
  <Application>Microsoft Office Word</Application>
  <DocSecurity>0</DocSecurity>
  <Lines>167</Lines>
  <Paragraphs>67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25m pistol turnering 2022</vt:lpstr>
      <vt:lpstr>Tilmeldingsskema</vt:lpstr>
    </vt:vector>
  </TitlesOfParts>
  <Company>DGI</Company>
  <LinksUpToDate>false</LinksUpToDate>
  <CharactersWithSpaces>1683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5</cp:revision>
  <cp:lastPrinted>2019-03-12T08:23:00Z</cp:lastPrinted>
  <dcterms:created xsi:type="dcterms:W3CDTF">2025-02-12T13:26:00Z</dcterms:created>
  <dcterms:modified xsi:type="dcterms:W3CDTF">2026-02-02T10:06:00Z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  <property fmtid="{D5CDD505-2E9C-101B-9397-08002B2CF9AE}" pid="24" name="MediaServiceImageTags">
    <vt:lpwstr/>
  </property>
  <property fmtid="{D5CDD505-2E9C-101B-9397-08002B2CF9AE}" pid="25" name="docLang">
    <vt:lpwstr>da</vt:lpwstr>
  </property>
</Properties>
</file>