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E942" w14:textId="14F6F7D2" w:rsidR="006F0B8E" w:rsidRPr="000D7ABC" w:rsidRDefault="000D7ABC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bCs/>
          <w:color w:val="000000"/>
          <w:sz w:val="20"/>
          <w:szCs w:val="20"/>
        </w:rPr>
      </w:pPr>
      <w:r w:rsidRPr="000D7ABC">
        <w:rPr>
          <w:b/>
          <w:bCs/>
          <w:color w:val="000000"/>
          <w:sz w:val="20"/>
          <w:szCs w:val="20"/>
        </w:rPr>
        <w:t>Indbydelse – DM udendørs Ungdom 2023 – forening og skytter</w:t>
      </w:r>
    </w:p>
    <w:p w14:paraId="3B6C1B78" w14:textId="618DE8B6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1C257B84" w14:textId="11C81EF0" w:rsidR="000D7ABC" w:rsidRDefault="000D7ABC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5579CCD" w14:textId="77777777" w:rsidR="00DC0FB8" w:rsidRDefault="00DC0FB8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AD2D2C8" w14:textId="77777777" w:rsidR="00D814A2" w:rsidRPr="00DC0FB8" w:rsidRDefault="00D814A2" w:rsidP="00D814A2">
      <w:pPr>
        <w:rPr>
          <w:b/>
          <w:color w:val="000000"/>
          <w:sz w:val="18"/>
          <w:szCs w:val="18"/>
          <w:u w:val="single"/>
        </w:rPr>
      </w:pPr>
      <w:r w:rsidRPr="00DC0FB8">
        <w:rPr>
          <w:b/>
          <w:color w:val="000000"/>
          <w:sz w:val="18"/>
          <w:szCs w:val="18"/>
          <w:u w:val="single"/>
        </w:rPr>
        <w:t>Bestemmelser.</w:t>
      </w:r>
    </w:p>
    <w:p w14:paraId="44ED0C50" w14:textId="4AF701CA" w:rsidR="00D814A2" w:rsidRPr="00DC0FB8" w:rsidRDefault="00D814A2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8"/>
          <w:szCs w:val="18"/>
        </w:rPr>
      </w:pPr>
      <w:r w:rsidRPr="00CC0F89">
        <w:rPr>
          <w:color w:val="000000"/>
          <w:sz w:val="18"/>
          <w:szCs w:val="18"/>
        </w:rPr>
        <w:t>Bestemmelser for konkurrencerne findes i Skytteb</w:t>
      </w:r>
      <w:r w:rsidR="003D525B" w:rsidRPr="00CC0F89">
        <w:rPr>
          <w:color w:val="000000"/>
          <w:sz w:val="18"/>
          <w:szCs w:val="18"/>
        </w:rPr>
        <w:t>ogen 202</w:t>
      </w:r>
      <w:r w:rsidR="00BA4AFD" w:rsidRPr="00CC0F89">
        <w:rPr>
          <w:color w:val="000000"/>
          <w:sz w:val="18"/>
          <w:szCs w:val="18"/>
        </w:rPr>
        <w:t>2</w:t>
      </w:r>
      <w:r w:rsidR="003D525B" w:rsidRPr="00CC0F89">
        <w:rPr>
          <w:color w:val="000000"/>
          <w:sz w:val="18"/>
          <w:szCs w:val="18"/>
        </w:rPr>
        <w:t>/202</w:t>
      </w:r>
      <w:r w:rsidR="00BA4AFD" w:rsidRPr="00CC0F89">
        <w:rPr>
          <w:color w:val="000000"/>
          <w:sz w:val="18"/>
          <w:szCs w:val="18"/>
        </w:rPr>
        <w:t>3</w:t>
      </w:r>
      <w:r w:rsidR="003D525B" w:rsidRPr="00CC0F89">
        <w:rPr>
          <w:color w:val="000000"/>
          <w:sz w:val="18"/>
          <w:szCs w:val="18"/>
        </w:rPr>
        <w:t>, DM 50, 200 og 300 (side 195 -203 -</w:t>
      </w:r>
      <w:r w:rsidR="00E6443B" w:rsidRPr="00CC0F89">
        <w:rPr>
          <w:color w:val="000000"/>
          <w:sz w:val="18"/>
          <w:szCs w:val="18"/>
        </w:rPr>
        <w:t>2</w:t>
      </w:r>
      <w:r w:rsidR="003D525B" w:rsidRPr="00CC0F89">
        <w:rPr>
          <w:color w:val="000000"/>
          <w:sz w:val="18"/>
          <w:szCs w:val="18"/>
        </w:rPr>
        <w:t>1</w:t>
      </w:r>
      <w:r w:rsidR="00A8181B" w:rsidRPr="00CC0F89">
        <w:rPr>
          <w:color w:val="000000"/>
          <w:sz w:val="18"/>
          <w:szCs w:val="18"/>
        </w:rPr>
        <w:t>2</w:t>
      </w:r>
      <w:r w:rsidR="00E6443B" w:rsidRPr="00CC0F89">
        <w:rPr>
          <w:color w:val="000000"/>
          <w:sz w:val="18"/>
          <w:szCs w:val="18"/>
        </w:rPr>
        <w:t>)</w:t>
      </w:r>
      <w:r w:rsidRPr="00DC0FB8">
        <w:rPr>
          <w:color w:val="000000"/>
          <w:sz w:val="18"/>
          <w:szCs w:val="18"/>
        </w:rPr>
        <w:t xml:space="preserve"> </w:t>
      </w:r>
    </w:p>
    <w:p w14:paraId="583CD9A6" w14:textId="1C18CFAE" w:rsidR="003A4B1E" w:rsidRPr="00DC0FB8" w:rsidRDefault="003A4B1E" w:rsidP="003A4B1E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22E7FB43" w14:textId="4D27467A" w:rsidR="000D7ABC" w:rsidRPr="00DC0FB8" w:rsidRDefault="000D7ABC" w:rsidP="003A4B1E">
      <w:pPr>
        <w:tabs>
          <w:tab w:val="left" w:pos="-1152"/>
          <w:tab w:val="left" w:pos="0"/>
          <w:tab w:val="left" w:pos="288"/>
          <w:tab w:val="left" w:pos="9792"/>
        </w:tabs>
        <w:rPr>
          <w:b/>
          <w:bCs/>
          <w:color w:val="000000"/>
          <w:sz w:val="18"/>
          <w:szCs w:val="18"/>
          <w:u w:val="single"/>
        </w:rPr>
      </w:pPr>
    </w:p>
    <w:p w14:paraId="76C7A6A3" w14:textId="77777777" w:rsidR="00DC0FB8" w:rsidRPr="00DC0FB8" w:rsidRDefault="00DC0FB8" w:rsidP="003A4B1E">
      <w:pPr>
        <w:tabs>
          <w:tab w:val="left" w:pos="-1152"/>
          <w:tab w:val="left" w:pos="0"/>
          <w:tab w:val="left" w:pos="288"/>
          <w:tab w:val="left" w:pos="9792"/>
        </w:tabs>
        <w:rPr>
          <w:b/>
          <w:bCs/>
          <w:color w:val="000000"/>
          <w:sz w:val="18"/>
          <w:szCs w:val="18"/>
          <w:u w:val="single"/>
        </w:rPr>
      </w:pPr>
    </w:p>
    <w:p w14:paraId="2D7AFA50" w14:textId="3269E0F6" w:rsidR="003A4B1E" w:rsidRPr="00DC0FB8" w:rsidRDefault="003A4B1E" w:rsidP="003A4B1E">
      <w:pPr>
        <w:tabs>
          <w:tab w:val="left" w:pos="-1152"/>
          <w:tab w:val="left" w:pos="0"/>
          <w:tab w:val="left" w:pos="288"/>
          <w:tab w:val="left" w:pos="9792"/>
        </w:tabs>
        <w:rPr>
          <w:b/>
          <w:bCs/>
          <w:color w:val="000000"/>
          <w:sz w:val="18"/>
          <w:szCs w:val="18"/>
          <w:u w:val="single"/>
        </w:rPr>
      </w:pPr>
      <w:r w:rsidRPr="00DC0FB8">
        <w:rPr>
          <w:b/>
          <w:bCs/>
          <w:color w:val="000000"/>
          <w:sz w:val="18"/>
          <w:szCs w:val="18"/>
          <w:u w:val="single"/>
        </w:rPr>
        <w:t>Bemærkning</w:t>
      </w:r>
    </w:p>
    <w:p w14:paraId="217C5E79" w14:textId="77777777" w:rsidR="0014440D" w:rsidRPr="0014440D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spacing w:val="-3"/>
          <w:sz w:val="18"/>
          <w:szCs w:val="18"/>
        </w:rPr>
      </w:pPr>
      <w:r w:rsidRPr="0014440D">
        <w:rPr>
          <w:sz w:val="18"/>
          <w:szCs w:val="18"/>
        </w:rPr>
        <w:t xml:space="preserve">Der konkurreres såvel individuelt, som for </w:t>
      </w:r>
      <w:r w:rsidRPr="0014440D">
        <w:rPr>
          <w:strike/>
          <w:sz w:val="18"/>
          <w:szCs w:val="18"/>
        </w:rPr>
        <w:t>og på</w:t>
      </w:r>
      <w:r w:rsidRPr="0014440D">
        <w:rPr>
          <w:sz w:val="18"/>
          <w:szCs w:val="18"/>
        </w:rPr>
        <w:t xml:space="preserve"> landsdelshold på alle DM discipliner og for </w:t>
      </w:r>
      <w:r w:rsidRPr="0014440D">
        <w:rPr>
          <w:spacing w:val="-3"/>
          <w:sz w:val="18"/>
          <w:szCs w:val="18"/>
        </w:rPr>
        <w:t xml:space="preserve">foreningshold på 50 og 200 meter. </w:t>
      </w:r>
    </w:p>
    <w:p w14:paraId="3B40FE48" w14:textId="77777777" w:rsidR="0014440D" w:rsidRPr="0014440D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  <w:r w:rsidRPr="0014440D">
        <w:rPr>
          <w:sz w:val="18"/>
          <w:szCs w:val="18"/>
        </w:rPr>
        <w:t>På 50 og 200 meter afholdes desuden præmievåbenskydning for udtagne skytter.</w:t>
      </w:r>
    </w:p>
    <w:p w14:paraId="4767DE15" w14:textId="77777777" w:rsidR="0014440D" w:rsidRPr="0014440D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  <w:r w:rsidRPr="0014440D">
        <w:rPr>
          <w:sz w:val="18"/>
          <w:szCs w:val="18"/>
        </w:rPr>
        <w:t>Alle skydninger skydes på elektronisk markeringsanlæg (Kongsberg).</w:t>
      </w:r>
    </w:p>
    <w:p w14:paraId="76BFA1DE" w14:textId="77777777" w:rsidR="0014440D" w:rsidRPr="0014440D" w:rsidRDefault="0014440D" w:rsidP="0014440D">
      <w:pPr>
        <w:tabs>
          <w:tab w:val="left" w:pos="-1152"/>
          <w:tab w:val="left" w:pos="0"/>
          <w:tab w:val="left" w:pos="288"/>
          <w:tab w:val="left" w:pos="9792"/>
        </w:tabs>
        <w:rPr>
          <w:spacing w:val="-3"/>
          <w:sz w:val="18"/>
          <w:szCs w:val="18"/>
        </w:rPr>
      </w:pPr>
    </w:p>
    <w:p w14:paraId="30B1C479" w14:textId="77777777" w:rsidR="0014440D" w:rsidRPr="0014440D" w:rsidRDefault="0014440D" w:rsidP="0014440D">
      <w:pPr>
        <w:rPr>
          <w:sz w:val="18"/>
          <w:szCs w:val="18"/>
        </w:rPr>
      </w:pPr>
      <w:r w:rsidRPr="0014440D">
        <w:rPr>
          <w:sz w:val="18"/>
          <w:szCs w:val="18"/>
        </w:rPr>
        <w:t xml:space="preserve">Der forefindes reglementeret støtte og måtte på banen </w:t>
      </w:r>
    </w:p>
    <w:p w14:paraId="2ECB357E" w14:textId="77777777" w:rsidR="0014440D" w:rsidRPr="0014440D" w:rsidRDefault="0014440D" w:rsidP="0014440D">
      <w:pPr>
        <w:rPr>
          <w:sz w:val="18"/>
          <w:szCs w:val="18"/>
        </w:rPr>
      </w:pPr>
      <w:r w:rsidRPr="0014440D">
        <w:rPr>
          <w:sz w:val="18"/>
          <w:szCs w:val="18"/>
        </w:rPr>
        <w:t>Støtten på banen skal benyttes, egen støtte må ikke anvendes</w:t>
      </w:r>
    </w:p>
    <w:p w14:paraId="44CFECF4" w14:textId="77777777" w:rsidR="0014440D" w:rsidRPr="0014440D" w:rsidRDefault="0014440D" w:rsidP="0014440D">
      <w:pPr>
        <w:rPr>
          <w:sz w:val="18"/>
          <w:szCs w:val="18"/>
        </w:rPr>
      </w:pPr>
      <w:r w:rsidRPr="0014440D">
        <w:rPr>
          <w:sz w:val="18"/>
          <w:szCs w:val="18"/>
        </w:rPr>
        <w:t>Måtte må medtages og anvendes. Skal være reglementeret.</w:t>
      </w:r>
    </w:p>
    <w:p w14:paraId="138F25A3" w14:textId="77777777" w:rsidR="007E047B" w:rsidRPr="00DC0FB8" w:rsidRDefault="007E047B" w:rsidP="00920068">
      <w:pPr>
        <w:rPr>
          <w:color w:val="000000"/>
          <w:sz w:val="18"/>
          <w:szCs w:val="18"/>
        </w:rPr>
      </w:pPr>
    </w:p>
    <w:p w14:paraId="17B46B15" w14:textId="77777777" w:rsidR="00920068" w:rsidRPr="00DC0FB8" w:rsidRDefault="00920068" w:rsidP="00920068">
      <w:pPr>
        <w:rPr>
          <w:b/>
          <w:color w:val="000000"/>
          <w:sz w:val="18"/>
          <w:szCs w:val="18"/>
        </w:rPr>
      </w:pPr>
      <w:r w:rsidRPr="00DC0FB8">
        <w:rPr>
          <w:color w:val="000000"/>
          <w:sz w:val="18"/>
          <w:szCs w:val="18"/>
        </w:rPr>
        <w:t>Instruktion vedrørende skydningens gennemførsel op</w:t>
      </w:r>
      <w:r w:rsidRPr="00DC0FB8">
        <w:rPr>
          <w:color w:val="000000"/>
          <w:sz w:val="18"/>
          <w:szCs w:val="18"/>
        </w:rPr>
        <w:softHyphen/>
        <w:t>lyses forinden skydeholdets begyndelse.</w:t>
      </w:r>
      <w:r w:rsidRPr="00DC0FB8">
        <w:rPr>
          <w:b/>
          <w:color w:val="000000"/>
          <w:sz w:val="18"/>
          <w:szCs w:val="18"/>
        </w:rPr>
        <w:t xml:space="preserve"> </w:t>
      </w:r>
    </w:p>
    <w:p w14:paraId="7F7CB2A2" w14:textId="50A062E1" w:rsidR="00920068" w:rsidRPr="00DC0FB8" w:rsidRDefault="00920068" w:rsidP="00920068">
      <w:pPr>
        <w:rPr>
          <w:b/>
          <w:color w:val="000000"/>
          <w:sz w:val="18"/>
          <w:szCs w:val="18"/>
        </w:rPr>
      </w:pPr>
    </w:p>
    <w:p w14:paraId="6DDDDEEB" w14:textId="5ED5AF42" w:rsidR="00920068" w:rsidRPr="00DC0FB8" w:rsidRDefault="00EC47A4" w:rsidP="00920068">
      <w:pPr>
        <w:rPr>
          <w:bCs/>
          <w:sz w:val="18"/>
          <w:szCs w:val="18"/>
          <w:u w:val="single"/>
        </w:rPr>
      </w:pPr>
      <w:r>
        <w:rPr>
          <w:bCs/>
          <w:sz w:val="18"/>
          <w:szCs w:val="18"/>
          <w:u w:val="single"/>
        </w:rPr>
        <w:t>R</w:t>
      </w:r>
      <w:r w:rsidR="00920068" w:rsidRPr="00DC0FB8">
        <w:rPr>
          <w:bCs/>
          <w:sz w:val="18"/>
          <w:szCs w:val="18"/>
          <w:u w:val="single"/>
        </w:rPr>
        <w:t>egler ved skydning på elektronik.</w:t>
      </w:r>
    </w:p>
    <w:p w14:paraId="73BDD720" w14:textId="77777777" w:rsidR="00920068" w:rsidRPr="00DC0FB8" w:rsidRDefault="00920068" w:rsidP="00920068">
      <w:pPr>
        <w:rPr>
          <w:sz w:val="18"/>
          <w:szCs w:val="18"/>
        </w:rPr>
      </w:pPr>
      <w:r w:rsidRPr="00DC0FB8">
        <w:rPr>
          <w:sz w:val="18"/>
          <w:szCs w:val="18"/>
        </w:rPr>
        <w:t xml:space="preserve">Der køres med minimum 3mm fremtræk ved DM pr. skud. </w:t>
      </w:r>
    </w:p>
    <w:p w14:paraId="54F2ED45" w14:textId="378CFF05" w:rsidR="00920068" w:rsidRPr="00DC0FB8" w:rsidRDefault="00920068" w:rsidP="00920068">
      <w:pPr>
        <w:rPr>
          <w:b/>
          <w:sz w:val="18"/>
          <w:szCs w:val="18"/>
          <w:u w:val="single"/>
        </w:rPr>
      </w:pPr>
      <w:r w:rsidRPr="00DC0FB8">
        <w:rPr>
          <w:sz w:val="18"/>
          <w:szCs w:val="18"/>
        </w:rPr>
        <w:t>Der kan ikke klages over skudværdi på 9 og derover.</w:t>
      </w:r>
    </w:p>
    <w:p w14:paraId="068559A5" w14:textId="5B639CF8" w:rsidR="00920068" w:rsidRPr="00DC0FB8" w:rsidRDefault="00920068" w:rsidP="00920068">
      <w:pPr>
        <w:rPr>
          <w:b/>
          <w:color w:val="000000"/>
          <w:sz w:val="18"/>
          <w:szCs w:val="18"/>
          <w:u w:val="single"/>
        </w:rPr>
      </w:pPr>
    </w:p>
    <w:p w14:paraId="5B27DC26" w14:textId="37203889" w:rsidR="00EC47A4" w:rsidRDefault="00EC47A4" w:rsidP="00EC47A4">
      <w:pPr>
        <w:ind w:right="679"/>
        <w:jc w:val="both"/>
        <w:rPr>
          <w:color w:val="000000"/>
          <w:sz w:val="18"/>
          <w:szCs w:val="18"/>
        </w:rPr>
      </w:pPr>
      <w:r w:rsidRPr="00E64AD5">
        <w:rPr>
          <w:color w:val="000000"/>
          <w:sz w:val="18"/>
          <w:szCs w:val="18"/>
        </w:rPr>
        <w:t>Våbenkontrol findes ved våbenopbevaring i forlængelse af 200 meter banen. Våbenkontrol er frivillig, dog foretages</w:t>
      </w:r>
      <w:r>
        <w:rPr>
          <w:color w:val="000000"/>
          <w:sz w:val="18"/>
          <w:szCs w:val="18"/>
        </w:rPr>
        <w:t xml:space="preserve"> våbenkontrol stikprøvevis </w:t>
      </w:r>
      <w:r w:rsidRPr="00E64AD5">
        <w:rPr>
          <w:color w:val="000000"/>
          <w:sz w:val="18"/>
          <w:szCs w:val="18"/>
        </w:rPr>
        <w:t>ved alle skydehold</w:t>
      </w:r>
      <w:r>
        <w:rPr>
          <w:color w:val="000000"/>
          <w:sz w:val="18"/>
          <w:szCs w:val="18"/>
        </w:rPr>
        <w:t xml:space="preserve"> og k</w:t>
      </w:r>
      <w:r w:rsidRPr="00E64AD5">
        <w:rPr>
          <w:color w:val="000000"/>
          <w:sz w:val="18"/>
          <w:szCs w:val="18"/>
        </w:rPr>
        <w:t>an forekomme før under og efter skydning</w:t>
      </w:r>
      <w:r>
        <w:rPr>
          <w:color w:val="000000"/>
          <w:sz w:val="18"/>
          <w:szCs w:val="18"/>
        </w:rPr>
        <w:t>en</w:t>
      </w:r>
      <w:r w:rsidRPr="00E64AD5">
        <w:rPr>
          <w:color w:val="000000"/>
          <w:sz w:val="18"/>
          <w:szCs w:val="18"/>
        </w:rPr>
        <w:t>.</w:t>
      </w:r>
    </w:p>
    <w:p w14:paraId="23357459" w14:textId="77777777" w:rsidR="00EC47A4" w:rsidRDefault="00EC47A4" w:rsidP="00EC47A4">
      <w:pPr>
        <w:ind w:right="679"/>
        <w:jc w:val="both"/>
        <w:rPr>
          <w:color w:val="000000"/>
          <w:sz w:val="18"/>
          <w:szCs w:val="18"/>
        </w:rPr>
      </w:pPr>
    </w:p>
    <w:p w14:paraId="040E196B" w14:textId="1AD57CBF" w:rsidR="00DC0FB8" w:rsidRDefault="00DC0FB8" w:rsidP="00920068">
      <w:pPr>
        <w:rPr>
          <w:b/>
          <w:color w:val="000000"/>
          <w:sz w:val="18"/>
          <w:szCs w:val="18"/>
          <w:u w:val="single"/>
        </w:rPr>
      </w:pPr>
    </w:p>
    <w:p w14:paraId="0B1F6E27" w14:textId="77777777" w:rsidR="00EC47A4" w:rsidRPr="00DC0FB8" w:rsidRDefault="00EC47A4" w:rsidP="00920068">
      <w:pPr>
        <w:rPr>
          <w:b/>
          <w:color w:val="000000"/>
          <w:sz w:val="18"/>
          <w:szCs w:val="18"/>
          <w:u w:val="single"/>
        </w:rPr>
      </w:pPr>
    </w:p>
    <w:p w14:paraId="0585C0A7" w14:textId="716C7E53" w:rsidR="003A4B1E" w:rsidRPr="00DC0FB8" w:rsidRDefault="003A4B1E" w:rsidP="003A4B1E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DC0FB8">
        <w:rPr>
          <w:rFonts w:cs="Arial"/>
          <w:b/>
          <w:color w:val="000000"/>
          <w:sz w:val="18"/>
          <w:szCs w:val="18"/>
          <w:u w:val="single"/>
        </w:rPr>
        <w:t>Hovedskydning og Mesterskabsskydning:</w:t>
      </w:r>
    </w:p>
    <w:p w14:paraId="44239D45" w14:textId="548046EA" w:rsidR="000D7ABC" w:rsidRPr="00DC0FB8" w:rsidRDefault="003A4B1E" w:rsidP="003A4B1E">
      <w:pPr>
        <w:numPr>
          <w:ilvl w:val="12"/>
          <w:numId w:val="0"/>
        </w:numPr>
        <w:rPr>
          <w:sz w:val="18"/>
          <w:szCs w:val="18"/>
        </w:rPr>
      </w:pPr>
      <w:r w:rsidRPr="00DC0FB8">
        <w:rPr>
          <w:sz w:val="18"/>
          <w:szCs w:val="18"/>
        </w:rPr>
        <w:t xml:space="preserve">Den individuelle konkurrence er opdelt i en hovedskydning og en mesterskabsskydning. </w:t>
      </w:r>
    </w:p>
    <w:p w14:paraId="6B85600A" w14:textId="77777777" w:rsidR="00A8181B" w:rsidRPr="00DC0FB8" w:rsidRDefault="00A8181B" w:rsidP="003A4B1E">
      <w:pPr>
        <w:numPr>
          <w:ilvl w:val="12"/>
          <w:numId w:val="0"/>
        </w:numPr>
        <w:rPr>
          <w:sz w:val="18"/>
          <w:szCs w:val="18"/>
        </w:rPr>
      </w:pPr>
    </w:p>
    <w:p w14:paraId="73A7FA4D" w14:textId="76C248D4" w:rsidR="003A4B1E" w:rsidRDefault="003A4B1E" w:rsidP="003A4B1E">
      <w:pPr>
        <w:numPr>
          <w:ilvl w:val="12"/>
          <w:numId w:val="0"/>
        </w:numPr>
        <w:rPr>
          <w:sz w:val="18"/>
          <w:szCs w:val="18"/>
        </w:rPr>
      </w:pPr>
      <w:r w:rsidRPr="00DC0FB8">
        <w:rPr>
          <w:sz w:val="18"/>
          <w:szCs w:val="18"/>
        </w:rPr>
        <w:t>Mesterskabsskydningen er en gentagelse af hovedskydningen. Mesterskabs skydetid kan kun bookes på dagen i Vingsted.</w:t>
      </w:r>
    </w:p>
    <w:p w14:paraId="1670EE1F" w14:textId="77777777" w:rsidR="00A8181B" w:rsidRPr="00DC0FB8" w:rsidRDefault="00A8181B" w:rsidP="003A4B1E">
      <w:pPr>
        <w:numPr>
          <w:ilvl w:val="12"/>
          <w:numId w:val="0"/>
        </w:numPr>
        <w:rPr>
          <w:sz w:val="18"/>
          <w:szCs w:val="18"/>
        </w:rPr>
      </w:pPr>
    </w:p>
    <w:p w14:paraId="6A3733A8" w14:textId="6D56F9E4" w:rsidR="003A4B1E" w:rsidRPr="00DC0FB8" w:rsidRDefault="003A4B1E" w:rsidP="003A4B1E">
      <w:pPr>
        <w:numPr>
          <w:ilvl w:val="12"/>
          <w:numId w:val="0"/>
        </w:numPr>
        <w:rPr>
          <w:sz w:val="18"/>
          <w:szCs w:val="18"/>
        </w:rPr>
      </w:pPr>
      <w:r w:rsidRPr="00DC0FB8">
        <w:rPr>
          <w:sz w:val="18"/>
          <w:szCs w:val="18"/>
        </w:rPr>
        <w:t>Vejledende mesterskabskrav giver adgang til mesterskabsskydning. Ved ledig banekapacitet kan skytter med lavere point komme til at skyde mesterskab. Mesterskaber skydes sideløbende med hovedskydningerne.</w:t>
      </w:r>
    </w:p>
    <w:p w14:paraId="35FFB2CA" w14:textId="3E555D36" w:rsidR="003A4B1E" w:rsidRPr="00DC0FB8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DC0FB8">
        <w:rPr>
          <w:rFonts w:ascii="Verdana" w:hAnsi="Verdana" w:cs="Arial"/>
          <w:bCs/>
          <w:color w:val="000000"/>
          <w:szCs w:val="18"/>
        </w:rPr>
        <w:t>Mesterskaber skydes sideløbende med hovedskydningerne.</w:t>
      </w:r>
    </w:p>
    <w:p w14:paraId="6BE5A7CC" w14:textId="7198AC18" w:rsidR="00A11BB5" w:rsidRDefault="00A11BB5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</w:p>
    <w:p w14:paraId="090EF77A" w14:textId="77777777" w:rsidR="00A8181B" w:rsidRPr="00DC0FB8" w:rsidRDefault="00A8181B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</w:p>
    <w:p w14:paraId="2D7AB2BF" w14:textId="77777777" w:rsidR="003A4B1E" w:rsidRPr="00DC0FB8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DC0FB8">
        <w:rPr>
          <w:rFonts w:ascii="Verdana" w:hAnsi="Verdana" w:cs="Arial"/>
          <w:bCs/>
          <w:color w:val="000000"/>
          <w:szCs w:val="18"/>
        </w:rPr>
        <w:t>Senest skydetid er:</w:t>
      </w:r>
    </w:p>
    <w:p w14:paraId="5728082D" w14:textId="77777777" w:rsidR="003A4B1E" w:rsidRPr="00CC0F89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/>
          <w:bCs/>
          <w:color w:val="000000"/>
          <w:szCs w:val="18"/>
          <w:u w:val="single"/>
        </w:rPr>
      </w:pPr>
      <w:r w:rsidRPr="00DC0FB8">
        <w:rPr>
          <w:rFonts w:ascii="Verdana" w:hAnsi="Verdana" w:cs="Arial"/>
          <w:bCs/>
          <w:color w:val="000000"/>
          <w:szCs w:val="18"/>
        </w:rPr>
        <w:tab/>
      </w:r>
      <w:r w:rsidRPr="00DC0FB8">
        <w:rPr>
          <w:rFonts w:ascii="Verdana" w:hAnsi="Verdana" w:cs="Arial"/>
          <w:bCs/>
          <w:color w:val="000000"/>
          <w:szCs w:val="18"/>
        </w:rPr>
        <w:tab/>
      </w:r>
      <w:r w:rsidRPr="00DC0FB8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/>
          <w:bCs/>
          <w:color w:val="000000"/>
          <w:szCs w:val="18"/>
          <w:u w:val="single"/>
        </w:rPr>
        <w:t>50 meter</w:t>
      </w:r>
      <w:r w:rsidRPr="00CC0F89">
        <w:rPr>
          <w:rFonts w:ascii="Verdana" w:hAnsi="Verdana" w:cs="Arial"/>
          <w:b/>
          <w:bCs/>
          <w:color w:val="000000"/>
          <w:szCs w:val="18"/>
          <w:u w:val="single"/>
        </w:rPr>
        <w:tab/>
        <w:t>200 meter     300 meter</w:t>
      </w:r>
    </w:p>
    <w:p w14:paraId="35CE886E" w14:textId="77777777" w:rsidR="003A4B1E" w:rsidRPr="00CC0F89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CC0F89">
        <w:rPr>
          <w:rFonts w:ascii="Verdana" w:hAnsi="Verdana" w:cs="Arial"/>
          <w:bCs/>
          <w:color w:val="000000"/>
          <w:szCs w:val="18"/>
        </w:rPr>
        <w:t>Fredag den 8. september</w:t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Kl. 18.00  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</w:t>
      </w:r>
    </w:p>
    <w:p w14:paraId="4F54B4E2" w14:textId="77777777" w:rsidR="003A4B1E" w:rsidRPr="00CC0F89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CC0F89">
        <w:rPr>
          <w:rFonts w:ascii="Verdana" w:hAnsi="Verdana" w:cs="Arial"/>
          <w:bCs/>
          <w:color w:val="000000"/>
          <w:szCs w:val="18"/>
        </w:rPr>
        <w:t>Lørdag den 9. september</w:t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  <w:t>Kl. 17.00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Kl. 16.20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Kl. 17.00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</w:t>
      </w:r>
    </w:p>
    <w:p w14:paraId="7FAC2288" w14:textId="77777777" w:rsidR="003A4B1E" w:rsidRPr="00DC0FB8" w:rsidRDefault="003A4B1E" w:rsidP="003A4B1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CC0F89">
        <w:rPr>
          <w:rFonts w:ascii="Verdana" w:hAnsi="Verdana" w:cs="Arial"/>
          <w:bCs/>
          <w:color w:val="000000"/>
          <w:szCs w:val="18"/>
        </w:rPr>
        <w:t>Søndag den 10. september</w:t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Kl. 14.20 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Kl. 11.40</w:t>
      </w:r>
      <w:r w:rsidRPr="00CC0F89">
        <w:rPr>
          <w:rFonts w:ascii="Verdana" w:hAnsi="Verdana" w:cs="Arial"/>
          <w:bCs/>
          <w:color w:val="000000"/>
          <w:szCs w:val="18"/>
        </w:rPr>
        <w:tab/>
        <w:t xml:space="preserve">  Kl. 13.00</w:t>
      </w:r>
    </w:p>
    <w:p w14:paraId="32835A5B" w14:textId="1B23337C" w:rsidR="0019603A" w:rsidRPr="00DC0FB8" w:rsidRDefault="0019603A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8"/>
          <w:szCs w:val="18"/>
        </w:rPr>
      </w:pPr>
    </w:p>
    <w:p w14:paraId="307AEBC6" w14:textId="33EBFFDE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7FC3AFE0" w14:textId="113F287A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3F008CCA" w14:textId="1325EB44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30BF46ED" w14:textId="3510C6EB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5FABF086" w14:textId="623725A3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78ABB9B3" w14:textId="6EFFFFE9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6E097F75" w14:textId="7D6BA868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26289631" w14:textId="7E16ABBD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4E883F00" w14:textId="5BE5C455" w:rsidR="00DC0FB8" w:rsidRDefault="00DC0FB8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6"/>
          <w:szCs w:val="16"/>
        </w:rPr>
      </w:pPr>
    </w:p>
    <w:p w14:paraId="1AF01C26" w14:textId="26B307A7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b/>
          <w:spacing w:val="-2"/>
          <w:sz w:val="18"/>
          <w:szCs w:val="18"/>
        </w:rPr>
      </w:pPr>
      <w:r w:rsidRPr="00DC0FB8">
        <w:rPr>
          <w:b/>
          <w:spacing w:val="-2"/>
          <w:sz w:val="18"/>
          <w:szCs w:val="18"/>
          <w:u w:val="single"/>
        </w:rPr>
        <w:lastRenderedPageBreak/>
        <w:t xml:space="preserve">Hold seneste mulige hovedskydningstid </w:t>
      </w:r>
      <w:r w:rsidRPr="00DC0FB8">
        <w:rPr>
          <w:b/>
          <w:spacing w:val="-2"/>
          <w:sz w:val="18"/>
          <w:szCs w:val="18"/>
          <w:u w:val="single"/>
        </w:rPr>
        <w:tab/>
      </w:r>
      <w:r w:rsidRPr="00DC0FB8">
        <w:rPr>
          <w:b/>
          <w:bCs/>
          <w:spacing w:val="-2"/>
          <w:sz w:val="18"/>
          <w:szCs w:val="18"/>
          <w:u w:val="single"/>
        </w:rPr>
        <w:t>50 meter</w:t>
      </w:r>
      <w:r w:rsidRPr="00DC0FB8">
        <w:rPr>
          <w:b/>
          <w:spacing w:val="-2"/>
          <w:sz w:val="18"/>
          <w:szCs w:val="18"/>
          <w:u w:val="single"/>
        </w:rPr>
        <w:t xml:space="preserve">     </w:t>
      </w:r>
      <w:r w:rsidR="00DC0FB8" w:rsidRPr="00DC0FB8">
        <w:rPr>
          <w:b/>
          <w:spacing w:val="-2"/>
          <w:sz w:val="18"/>
          <w:szCs w:val="18"/>
          <w:u w:val="single"/>
        </w:rPr>
        <w:t xml:space="preserve">   </w:t>
      </w:r>
      <w:r w:rsidRPr="00DC0FB8">
        <w:rPr>
          <w:b/>
          <w:bCs/>
          <w:spacing w:val="-2"/>
          <w:sz w:val="18"/>
          <w:szCs w:val="18"/>
          <w:u w:val="single"/>
        </w:rPr>
        <w:t>200 meter</w:t>
      </w:r>
      <w:r w:rsidRPr="00DC0FB8">
        <w:rPr>
          <w:b/>
          <w:spacing w:val="-2"/>
          <w:sz w:val="18"/>
          <w:szCs w:val="18"/>
        </w:rPr>
        <w:tab/>
      </w:r>
    </w:p>
    <w:p w14:paraId="08749FAC" w14:textId="77777777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b/>
          <w:spacing w:val="-2"/>
          <w:sz w:val="18"/>
          <w:szCs w:val="18"/>
          <w:u w:val="single"/>
        </w:rPr>
      </w:pPr>
    </w:p>
    <w:p w14:paraId="7D1E2FFE" w14:textId="3FB6A60E" w:rsidR="00A11BB5" w:rsidRPr="00CC0F89" w:rsidRDefault="00A11BB5" w:rsidP="00A11BB5">
      <w:pPr>
        <w:rPr>
          <w:sz w:val="18"/>
          <w:szCs w:val="18"/>
        </w:rPr>
      </w:pPr>
      <w:r w:rsidRPr="00DC0FB8">
        <w:rPr>
          <w:sz w:val="18"/>
          <w:szCs w:val="18"/>
        </w:rPr>
        <w:t>BK fore</w:t>
      </w:r>
      <w:r w:rsidRPr="00CC0F89">
        <w:rPr>
          <w:sz w:val="18"/>
          <w:szCs w:val="18"/>
        </w:rPr>
        <w:t>ningshold (lørdag 9. sept.)</w:t>
      </w:r>
      <w:r w:rsidRPr="00CC0F89">
        <w:rPr>
          <w:sz w:val="18"/>
          <w:szCs w:val="18"/>
        </w:rPr>
        <w:tab/>
      </w:r>
      <w:r w:rsidRPr="00CC0F89">
        <w:rPr>
          <w:sz w:val="18"/>
          <w:szCs w:val="18"/>
        </w:rPr>
        <w:tab/>
      </w:r>
      <w:r w:rsidR="00DC0FB8" w:rsidRPr="00CC0F89">
        <w:rPr>
          <w:sz w:val="18"/>
          <w:szCs w:val="18"/>
        </w:rPr>
        <w:t>Kl.</w:t>
      </w:r>
      <w:r w:rsidRPr="00CC0F89">
        <w:rPr>
          <w:sz w:val="18"/>
          <w:szCs w:val="18"/>
        </w:rPr>
        <w:t>14.20</w:t>
      </w:r>
      <w:r w:rsidRPr="00CC0F89">
        <w:rPr>
          <w:sz w:val="18"/>
          <w:szCs w:val="18"/>
        </w:rPr>
        <w:tab/>
      </w:r>
      <w:r w:rsidR="00DC0FB8" w:rsidRPr="00CC0F89">
        <w:rPr>
          <w:sz w:val="18"/>
          <w:szCs w:val="18"/>
        </w:rPr>
        <w:t xml:space="preserve">  Kl. </w:t>
      </w:r>
      <w:r w:rsidRPr="00CC0F89">
        <w:rPr>
          <w:sz w:val="18"/>
          <w:szCs w:val="18"/>
        </w:rPr>
        <w:t>11.40</w:t>
      </w:r>
    </w:p>
    <w:p w14:paraId="0A24316B" w14:textId="5FB75ED2" w:rsidR="00A11BB5" w:rsidRPr="00DC0FB8" w:rsidRDefault="00A11BB5" w:rsidP="00A11BB5">
      <w:pPr>
        <w:rPr>
          <w:sz w:val="18"/>
          <w:szCs w:val="18"/>
        </w:rPr>
      </w:pPr>
      <w:r w:rsidRPr="00CC0F89">
        <w:rPr>
          <w:sz w:val="18"/>
          <w:szCs w:val="18"/>
        </w:rPr>
        <w:t>JUN foreningshold (lørdag 9. sept.)</w:t>
      </w:r>
      <w:r w:rsidRPr="00CC0F89">
        <w:rPr>
          <w:sz w:val="18"/>
          <w:szCs w:val="18"/>
        </w:rPr>
        <w:tab/>
      </w:r>
      <w:r w:rsidRPr="00CC0F89">
        <w:rPr>
          <w:sz w:val="18"/>
          <w:szCs w:val="18"/>
        </w:rPr>
        <w:tab/>
      </w:r>
      <w:r w:rsidR="00DC0FB8" w:rsidRPr="00CC0F89">
        <w:rPr>
          <w:sz w:val="18"/>
          <w:szCs w:val="18"/>
        </w:rPr>
        <w:t>Kl.</w:t>
      </w:r>
      <w:r w:rsidRPr="00CC0F89">
        <w:rPr>
          <w:sz w:val="18"/>
          <w:szCs w:val="18"/>
        </w:rPr>
        <w:t>15.00</w:t>
      </w:r>
      <w:r w:rsidRPr="00CC0F89">
        <w:rPr>
          <w:sz w:val="18"/>
          <w:szCs w:val="18"/>
        </w:rPr>
        <w:tab/>
      </w:r>
      <w:r w:rsidR="00DC0FB8" w:rsidRPr="00CC0F89">
        <w:rPr>
          <w:sz w:val="18"/>
          <w:szCs w:val="18"/>
        </w:rPr>
        <w:t xml:space="preserve">  Kl. </w:t>
      </w:r>
      <w:r w:rsidRPr="00CC0F89">
        <w:rPr>
          <w:sz w:val="18"/>
          <w:szCs w:val="18"/>
        </w:rPr>
        <w:t>12.20</w:t>
      </w:r>
    </w:p>
    <w:p w14:paraId="29887904" w14:textId="77777777" w:rsidR="00A11BB5" w:rsidRPr="00DC0FB8" w:rsidRDefault="00A11BB5" w:rsidP="00A11BB5">
      <w:pPr>
        <w:rPr>
          <w:b/>
          <w:color w:val="000000"/>
          <w:sz w:val="18"/>
          <w:szCs w:val="18"/>
          <w:u w:val="single"/>
        </w:rPr>
      </w:pPr>
    </w:p>
    <w:p w14:paraId="73974932" w14:textId="77777777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DC0FB8">
        <w:rPr>
          <w:b/>
          <w:color w:val="000000"/>
          <w:spacing w:val="-3"/>
          <w:sz w:val="18"/>
          <w:szCs w:val="18"/>
          <w:u w:val="single"/>
          <w:lang w:val="nb-NO"/>
        </w:rPr>
        <w:t>Finaleskydning foreningshold:</w:t>
      </w:r>
    </w:p>
    <w:p w14:paraId="0DDFEC97" w14:textId="77777777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DC0FB8">
        <w:rPr>
          <w:color w:val="000000"/>
          <w:spacing w:val="-3"/>
          <w:sz w:val="18"/>
          <w:szCs w:val="18"/>
          <w:lang w:val="nb-NO"/>
        </w:rPr>
        <w:t xml:space="preserve">De 4 bedste hold i hver række på 50 og 200m                                                                                 </w:t>
      </w:r>
    </w:p>
    <w:p w14:paraId="62842635" w14:textId="007FED74" w:rsidR="00A11BB5" w:rsidRPr="00CC0F89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DC0FB8">
        <w:rPr>
          <w:color w:val="000000"/>
          <w:spacing w:val="-3"/>
          <w:sz w:val="18"/>
          <w:szCs w:val="18"/>
          <w:lang w:val="nb-NO"/>
        </w:rPr>
        <w:tab/>
        <w:t xml:space="preserve">                                                                              </w:t>
      </w:r>
      <w:r w:rsidR="00DC0FB8" w:rsidRPr="00DC0FB8">
        <w:rPr>
          <w:color w:val="000000"/>
          <w:spacing w:val="-3"/>
          <w:sz w:val="18"/>
          <w:szCs w:val="18"/>
          <w:lang w:val="nb-NO"/>
        </w:rPr>
        <w:t xml:space="preserve">  </w:t>
      </w:r>
      <w:r w:rsidRPr="00DC0FB8">
        <w:rPr>
          <w:color w:val="000000"/>
          <w:spacing w:val="-3"/>
          <w:sz w:val="18"/>
          <w:szCs w:val="18"/>
          <w:lang w:val="nb-NO"/>
        </w:rPr>
        <w:t xml:space="preserve"> </w:t>
      </w:r>
      <w:r w:rsidRPr="00CC0F89">
        <w:rPr>
          <w:b/>
          <w:color w:val="000000"/>
          <w:spacing w:val="-3"/>
          <w:sz w:val="18"/>
          <w:szCs w:val="18"/>
          <w:u w:val="single"/>
          <w:lang w:val="nb-NO"/>
        </w:rPr>
        <w:t xml:space="preserve">50 meter      </w:t>
      </w:r>
      <w:r w:rsidR="00DC0FB8" w:rsidRPr="00CC0F89">
        <w:rPr>
          <w:b/>
          <w:color w:val="000000"/>
          <w:spacing w:val="-3"/>
          <w:sz w:val="18"/>
          <w:szCs w:val="18"/>
          <w:u w:val="single"/>
          <w:lang w:val="nb-NO"/>
        </w:rPr>
        <w:t xml:space="preserve">  </w:t>
      </w:r>
      <w:r w:rsidRPr="00CC0F89">
        <w:rPr>
          <w:b/>
          <w:color w:val="000000"/>
          <w:spacing w:val="-3"/>
          <w:sz w:val="18"/>
          <w:szCs w:val="18"/>
          <w:u w:val="single"/>
          <w:lang w:val="nb-NO"/>
        </w:rPr>
        <w:t>200 meter</w:t>
      </w:r>
    </w:p>
    <w:p w14:paraId="02BAB8CB" w14:textId="16BECF8C" w:rsidR="00A11BB5" w:rsidRPr="00CC0F89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CC0F89">
        <w:rPr>
          <w:color w:val="000000"/>
          <w:spacing w:val="-3"/>
          <w:sz w:val="18"/>
          <w:szCs w:val="18"/>
          <w:lang w:val="nb-NO"/>
        </w:rPr>
        <w:t xml:space="preserve">BK lørdag d. 9. sep.                                                        </w:t>
      </w:r>
      <w:r w:rsidR="00DC0FB8" w:rsidRPr="00CC0F89">
        <w:rPr>
          <w:color w:val="000000"/>
          <w:spacing w:val="-3"/>
          <w:sz w:val="18"/>
          <w:szCs w:val="18"/>
          <w:lang w:val="nb-NO"/>
        </w:rPr>
        <w:t xml:space="preserve">  </w:t>
      </w:r>
      <w:r w:rsidRPr="00CC0F89">
        <w:rPr>
          <w:color w:val="000000"/>
          <w:spacing w:val="-3"/>
          <w:sz w:val="18"/>
          <w:szCs w:val="18"/>
          <w:lang w:val="nb-NO"/>
        </w:rPr>
        <w:t xml:space="preserve">kl. 16.20         </w:t>
      </w:r>
      <w:r w:rsidR="00DC0FB8" w:rsidRPr="00CC0F89">
        <w:rPr>
          <w:color w:val="000000"/>
          <w:spacing w:val="-3"/>
          <w:sz w:val="18"/>
          <w:szCs w:val="18"/>
          <w:lang w:val="nb-NO"/>
        </w:rPr>
        <w:t xml:space="preserve">  </w:t>
      </w:r>
      <w:r w:rsidRPr="00CC0F89">
        <w:rPr>
          <w:color w:val="000000"/>
          <w:spacing w:val="-3"/>
          <w:sz w:val="18"/>
          <w:szCs w:val="18"/>
          <w:lang w:val="nb-NO"/>
        </w:rPr>
        <w:t xml:space="preserve">kl. 13.40 </w:t>
      </w:r>
    </w:p>
    <w:p w14:paraId="504FE8AF" w14:textId="39DA8EA0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CC0F89">
        <w:rPr>
          <w:color w:val="000000"/>
          <w:spacing w:val="-3"/>
          <w:sz w:val="18"/>
          <w:szCs w:val="18"/>
          <w:lang w:val="nb-NO"/>
        </w:rPr>
        <w:t xml:space="preserve">Junior lørdag d. 9. sep.                                                  </w:t>
      </w:r>
      <w:r w:rsidR="00DC0FB8" w:rsidRPr="00CC0F89">
        <w:rPr>
          <w:color w:val="000000"/>
          <w:spacing w:val="-3"/>
          <w:sz w:val="18"/>
          <w:szCs w:val="18"/>
          <w:lang w:val="nb-NO"/>
        </w:rPr>
        <w:t xml:space="preserve">  </w:t>
      </w:r>
      <w:r w:rsidRPr="00CC0F89">
        <w:rPr>
          <w:color w:val="000000"/>
          <w:spacing w:val="-3"/>
          <w:sz w:val="18"/>
          <w:szCs w:val="18"/>
          <w:lang w:val="nb-NO"/>
        </w:rPr>
        <w:t xml:space="preserve"> Kl. 17.00        </w:t>
      </w:r>
      <w:r w:rsidR="00DC0FB8" w:rsidRPr="00CC0F89">
        <w:rPr>
          <w:color w:val="000000"/>
          <w:spacing w:val="-3"/>
          <w:sz w:val="18"/>
          <w:szCs w:val="18"/>
          <w:lang w:val="nb-NO"/>
        </w:rPr>
        <w:t xml:space="preserve">   </w:t>
      </w:r>
      <w:r w:rsidRPr="00CC0F89">
        <w:rPr>
          <w:color w:val="000000"/>
          <w:spacing w:val="-3"/>
          <w:sz w:val="18"/>
          <w:szCs w:val="18"/>
          <w:lang w:val="nb-NO"/>
        </w:rPr>
        <w:t>kl. 14.20</w:t>
      </w:r>
      <w:r w:rsidRPr="00DC0FB8">
        <w:rPr>
          <w:color w:val="000000"/>
          <w:spacing w:val="-3"/>
          <w:sz w:val="18"/>
          <w:szCs w:val="18"/>
          <w:lang w:val="nb-NO"/>
        </w:rPr>
        <w:t xml:space="preserve">         </w:t>
      </w:r>
    </w:p>
    <w:p w14:paraId="249E7079" w14:textId="748C8F04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  <w:lang w:val="nb-NO"/>
        </w:rPr>
      </w:pPr>
    </w:p>
    <w:p w14:paraId="3ACE5152" w14:textId="76B3C898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  <w:lang w:val="nb-NO"/>
        </w:rPr>
      </w:pPr>
    </w:p>
    <w:p w14:paraId="6239AC91" w14:textId="77777777" w:rsidR="00A11BB5" w:rsidRPr="00DC0FB8" w:rsidRDefault="00A11BB5" w:rsidP="00A11BB5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  <w:r w:rsidRPr="00DC0FB8">
        <w:rPr>
          <w:rFonts w:ascii="Verdana" w:hAnsi="Verdana" w:cs="Arial"/>
          <w:bCs/>
          <w:color w:val="000000"/>
          <w:szCs w:val="18"/>
          <w:u w:val="single"/>
        </w:rPr>
        <w:t>Holdskydninger</w:t>
      </w:r>
    </w:p>
    <w:p w14:paraId="599E2C63" w14:textId="77777777" w:rsidR="00A11BB5" w:rsidRPr="00DC0FB8" w:rsidRDefault="00A11BB5" w:rsidP="00A11BB5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color w:val="000000"/>
          <w:szCs w:val="18"/>
        </w:rPr>
      </w:pPr>
      <w:r w:rsidRPr="00DC0FB8">
        <w:rPr>
          <w:rFonts w:ascii="Verdana" w:hAnsi="Verdana" w:cs="Arial"/>
          <w:color w:val="000000"/>
          <w:szCs w:val="18"/>
        </w:rPr>
        <w:t>Skytter på foreningshold skal skyde samlet og være placeret ved siden af hinanden, dette gælder både 50m og 200m.</w:t>
      </w:r>
    </w:p>
    <w:p w14:paraId="2419B985" w14:textId="582D746B" w:rsidR="00A11BB5" w:rsidRPr="00DC0FB8" w:rsidRDefault="00A11BB5" w:rsidP="00A11BB5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  <w:r w:rsidRPr="00DC0FB8">
        <w:rPr>
          <w:sz w:val="18"/>
          <w:szCs w:val="18"/>
        </w:rPr>
        <w:t>Skytter, som deltager i foreningsholdsfinalerne, skal melde på banen til skydelederen inden skydningen starter, om finaleskydningens resultat samtidig skal være gældende som skyttens individuelle</w:t>
      </w:r>
      <w:r w:rsidR="0014440D">
        <w:rPr>
          <w:sz w:val="18"/>
          <w:szCs w:val="18"/>
        </w:rPr>
        <w:t xml:space="preserve"> </w:t>
      </w:r>
      <w:r w:rsidRPr="00DC0FB8">
        <w:rPr>
          <w:sz w:val="18"/>
          <w:szCs w:val="18"/>
        </w:rPr>
        <w:t>mesterskabs</w:t>
      </w:r>
      <w:r w:rsidRPr="00DC0FB8">
        <w:rPr>
          <w:sz w:val="18"/>
          <w:szCs w:val="18"/>
        </w:rPr>
        <w:softHyphen/>
        <w:t>resultat.</w:t>
      </w:r>
    </w:p>
    <w:p w14:paraId="55337F38" w14:textId="6D2D16B0" w:rsidR="00DC0FB8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DC0FB8">
        <w:rPr>
          <w:color w:val="000000"/>
          <w:spacing w:val="-2"/>
          <w:sz w:val="18"/>
          <w:szCs w:val="18"/>
        </w:rPr>
        <w:t>Det er</w:t>
      </w:r>
      <w:r w:rsidRPr="00DC0FB8">
        <w:rPr>
          <w:b/>
          <w:color w:val="000000"/>
          <w:spacing w:val="-2"/>
          <w:sz w:val="18"/>
          <w:szCs w:val="18"/>
        </w:rPr>
        <w:t xml:space="preserve"> ikke</w:t>
      </w:r>
      <w:r w:rsidRPr="00DC0FB8">
        <w:rPr>
          <w:color w:val="000000"/>
          <w:spacing w:val="-2"/>
          <w:sz w:val="18"/>
          <w:szCs w:val="18"/>
        </w:rPr>
        <w:t xml:space="preserve"> tilladt at udskifte skytterne på holdet mellem hoved- og finaleskydningen.</w:t>
      </w:r>
    </w:p>
    <w:p w14:paraId="39F43777" w14:textId="77777777" w:rsidR="00CC0F89" w:rsidRPr="00CC0F89" w:rsidRDefault="00CC0F89" w:rsidP="00A11BB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74A760D" w14:textId="0E9FB79A" w:rsidR="00DC0FB8" w:rsidRPr="00DC0FB8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2053517C" w14:textId="77777777" w:rsidR="00DC0FB8" w:rsidRPr="00DC0FB8" w:rsidRDefault="00DC0FB8" w:rsidP="00A11BB5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4057CE58" w14:textId="77777777" w:rsidR="00A11BB5" w:rsidRPr="00DC0FB8" w:rsidRDefault="00A11BB5" w:rsidP="00A11BB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DC0FB8">
        <w:rPr>
          <w:rFonts w:cs="Arial"/>
          <w:b/>
          <w:color w:val="000000"/>
          <w:sz w:val="18"/>
          <w:szCs w:val="18"/>
          <w:u w:val="single"/>
        </w:rPr>
        <w:t>Finale på 50 meter - individuelt</w:t>
      </w:r>
    </w:p>
    <w:p w14:paraId="0393E6C8" w14:textId="77777777" w:rsidR="00A11BB5" w:rsidRPr="00DC0FB8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DC0FB8">
        <w:rPr>
          <w:rFonts w:cs="Arial"/>
          <w:color w:val="000000"/>
          <w:sz w:val="18"/>
          <w:szCs w:val="18"/>
        </w:rPr>
        <w:t>Der afholdes en</w:t>
      </w:r>
      <w:r w:rsidRPr="00DC0FB8">
        <w:rPr>
          <w:rFonts w:cs="Arial"/>
          <w:b/>
          <w:color w:val="000000"/>
          <w:sz w:val="18"/>
          <w:szCs w:val="18"/>
        </w:rPr>
        <w:t xml:space="preserve"> finale om Danmarksmesterskabet</w:t>
      </w:r>
      <w:r w:rsidRPr="00DC0FB8">
        <w:rPr>
          <w:rFonts w:cs="Arial"/>
          <w:color w:val="000000"/>
          <w:sz w:val="18"/>
          <w:szCs w:val="18"/>
        </w:rPr>
        <w:t xml:space="preserve"> for henholdsvis klassegruppen </w:t>
      </w:r>
      <w:r w:rsidRPr="00DC0FB8">
        <w:rPr>
          <w:rFonts w:cs="Arial"/>
          <w:b/>
          <w:color w:val="000000"/>
          <w:sz w:val="18"/>
          <w:szCs w:val="18"/>
        </w:rPr>
        <w:t>BK</w:t>
      </w:r>
      <w:r w:rsidRPr="00DC0FB8">
        <w:rPr>
          <w:rFonts w:cs="Arial"/>
          <w:color w:val="000000"/>
          <w:sz w:val="18"/>
          <w:szCs w:val="18"/>
        </w:rPr>
        <w:t xml:space="preserve"> og </w:t>
      </w:r>
      <w:r w:rsidRPr="00DC0FB8">
        <w:rPr>
          <w:rFonts w:cs="Arial"/>
          <w:b/>
          <w:color w:val="000000"/>
          <w:sz w:val="18"/>
          <w:szCs w:val="18"/>
        </w:rPr>
        <w:t>JUNIOR</w:t>
      </w:r>
      <w:r w:rsidRPr="00DC0FB8">
        <w:rPr>
          <w:rFonts w:cs="Arial"/>
          <w:color w:val="000000"/>
          <w:sz w:val="18"/>
          <w:szCs w:val="18"/>
        </w:rPr>
        <w:t>.</w:t>
      </w:r>
    </w:p>
    <w:p w14:paraId="5C092DD8" w14:textId="77777777" w:rsidR="00A11BB5" w:rsidRPr="00DC0FB8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6730913B" w14:textId="77777777" w:rsidR="00A11BB5" w:rsidRPr="00DC0FB8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DC0FB8">
        <w:rPr>
          <w:rFonts w:cs="Arial"/>
          <w:color w:val="000000"/>
          <w:sz w:val="18"/>
          <w:szCs w:val="18"/>
        </w:rPr>
        <w:t>Alle i de nævnte grupper kvalificerer sig til finalen hvis flg. point krav er opfyldt:</w:t>
      </w:r>
    </w:p>
    <w:p w14:paraId="4D407580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DC0FB8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b/>
          <w:color w:val="000000"/>
          <w:sz w:val="18"/>
          <w:szCs w:val="18"/>
        </w:rPr>
        <w:t>Skydehold</w:t>
      </w:r>
    </w:p>
    <w:p w14:paraId="3CE88D03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b/>
          <w:color w:val="000000"/>
          <w:sz w:val="18"/>
          <w:szCs w:val="18"/>
        </w:rPr>
        <w:t>BK</w:t>
      </w:r>
      <w:r w:rsidRPr="00CC0F89">
        <w:rPr>
          <w:rFonts w:cs="Arial"/>
          <w:color w:val="000000"/>
          <w:sz w:val="18"/>
          <w:szCs w:val="18"/>
        </w:rPr>
        <w:t xml:space="preserve"> skal skyde </w:t>
      </w:r>
      <w:r w:rsidRPr="00CC0F89">
        <w:rPr>
          <w:rFonts w:cs="Arial"/>
          <w:b/>
          <w:color w:val="000000"/>
          <w:sz w:val="18"/>
          <w:szCs w:val="18"/>
        </w:rPr>
        <w:t>mesterskab senest</w:t>
      </w:r>
      <w:r w:rsidRPr="00CC0F89">
        <w:rPr>
          <w:rFonts w:cs="Arial"/>
          <w:color w:val="000000"/>
          <w:sz w:val="18"/>
          <w:szCs w:val="18"/>
        </w:rPr>
        <w:t xml:space="preserve">: </w:t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  <w:t xml:space="preserve">  </w:t>
      </w:r>
    </w:p>
    <w:p w14:paraId="407679F1" w14:textId="7CB410D2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b/>
          <w:color w:val="000000"/>
          <w:sz w:val="18"/>
          <w:szCs w:val="18"/>
        </w:rPr>
        <w:t>Søndag</w:t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="00A8181B" w:rsidRPr="00CC0F89">
        <w:rPr>
          <w:rFonts w:cs="Arial"/>
          <w:b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 xml:space="preserve">  kl. 13.40</w:t>
      </w:r>
    </w:p>
    <w:p w14:paraId="22F63503" w14:textId="77777777" w:rsidR="00A8181B" w:rsidRPr="00CC0F89" w:rsidRDefault="00A8181B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1C30E1D4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b/>
          <w:color w:val="000000"/>
          <w:sz w:val="18"/>
          <w:szCs w:val="18"/>
        </w:rPr>
        <w:t>JUNIOR</w:t>
      </w:r>
      <w:r w:rsidRPr="00CC0F89">
        <w:rPr>
          <w:rFonts w:cs="Arial"/>
          <w:color w:val="000000"/>
          <w:sz w:val="18"/>
          <w:szCs w:val="18"/>
        </w:rPr>
        <w:t xml:space="preserve"> skal skyde </w:t>
      </w:r>
      <w:r w:rsidRPr="00CC0F89">
        <w:rPr>
          <w:rFonts w:cs="Arial"/>
          <w:b/>
          <w:color w:val="000000"/>
          <w:sz w:val="18"/>
          <w:szCs w:val="18"/>
        </w:rPr>
        <w:t>mesterskab senest</w:t>
      </w:r>
      <w:r w:rsidRPr="00CC0F89">
        <w:rPr>
          <w:rFonts w:cs="Arial"/>
          <w:color w:val="000000"/>
          <w:sz w:val="18"/>
          <w:szCs w:val="18"/>
        </w:rPr>
        <w:t xml:space="preserve">: </w:t>
      </w:r>
    </w:p>
    <w:p w14:paraId="1A543C3D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b/>
          <w:color w:val="000000"/>
          <w:sz w:val="18"/>
          <w:szCs w:val="18"/>
        </w:rPr>
        <w:t>Søndag</w:t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  <w:t xml:space="preserve">  kl. 13.40</w:t>
      </w:r>
    </w:p>
    <w:p w14:paraId="2C97A8CF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5133CCF6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4B4AE94F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b/>
          <w:color w:val="000000"/>
          <w:sz w:val="18"/>
          <w:szCs w:val="18"/>
        </w:rPr>
        <w:t>Point krav</w:t>
      </w:r>
      <w:r w:rsidRPr="00CC0F89">
        <w:rPr>
          <w:rFonts w:cs="Arial"/>
          <w:color w:val="000000"/>
          <w:sz w:val="18"/>
          <w:szCs w:val="18"/>
        </w:rPr>
        <w:t xml:space="preserve"> – hoved- og mesterskab sammenlagt:</w:t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b/>
          <w:color w:val="000000"/>
          <w:sz w:val="18"/>
          <w:szCs w:val="18"/>
        </w:rPr>
        <w:t>Point krav</w:t>
      </w:r>
    </w:p>
    <w:p w14:paraId="13E563C7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</w:p>
    <w:p w14:paraId="6231883B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color w:val="000000"/>
          <w:sz w:val="18"/>
          <w:szCs w:val="18"/>
        </w:rPr>
        <w:t>Klassegruppe BK</w:t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  <w:t xml:space="preserve">     399 </w:t>
      </w:r>
    </w:p>
    <w:p w14:paraId="21442F74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CC0F89">
        <w:rPr>
          <w:rFonts w:cs="Arial"/>
          <w:color w:val="000000"/>
          <w:sz w:val="18"/>
          <w:szCs w:val="18"/>
        </w:rPr>
        <w:t>Klassegruppe Junior</w:t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</w:r>
      <w:r w:rsidRPr="00CC0F89">
        <w:rPr>
          <w:rFonts w:cs="Arial"/>
          <w:color w:val="000000"/>
          <w:sz w:val="18"/>
          <w:szCs w:val="18"/>
        </w:rPr>
        <w:tab/>
        <w:t xml:space="preserve">     398 </w:t>
      </w:r>
    </w:p>
    <w:p w14:paraId="4FDD3DD2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75998278" w14:textId="77777777" w:rsidR="00A11BB5" w:rsidRPr="00CC0F89" w:rsidRDefault="00A11BB5" w:rsidP="00A11BB5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1D2F25FD" w14:textId="77777777" w:rsidR="00A11BB5" w:rsidRPr="00CC0F89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b/>
          <w:sz w:val="18"/>
          <w:szCs w:val="18"/>
          <w:u w:val="single"/>
        </w:rPr>
      </w:pPr>
      <w:r w:rsidRPr="00CC0F89">
        <w:rPr>
          <w:rFonts w:cs="Arial"/>
          <w:b/>
          <w:sz w:val="18"/>
          <w:szCs w:val="18"/>
          <w:u w:val="single"/>
        </w:rPr>
        <w:t>Finaleskydning individuelt</w:t>
      </w:r>
    </w:p>
    <w:p w14:paraId="34D12012" w14:textId="77777777" w:rsidR="00A11BB5" w:rsidRPr="00CC0F89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b/>
          <w:sz w:val="18"/>
          <w:szCs w:val="18"/>
          <w:u w:val="single"/>
        </w:rPr>
      </w:pPr>
    </w:p>
    <w:p w14:paraId="55C81F1D" w14:textId="77777777" w:rsidR="00A11BB5" w:rsidRPr="00CC0F89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sz w:val="18"/>
          <w:szCs w:val="18"/>
        </w:rPr>
      </w:pPr>
      <w:r w:rsidRPr="00CC0F89">
        <w:rPr>
          <w:rFonts w:cs="Arial"/>
          <w:sz w:val="18"/>
          <w:szCs w:val="18"/>
        </w:rPr>
        <w:t>BK – søndag</w:t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  <w:t xml:space="preserve">   kl. 15.00</w:t>
      </w:r>
    </w:p>
    <w:p w14:paraId="795E8DCC" w14:textId="77777777" w:rsidR="00A11BB5" w:rsidRPr="00DC0FB8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sz w:val="18"/>
          <w:szCs w:val="18"/>
        </w:rPr>
      </w:pPr>
      <w:r w:rsidRPr="00CC0F89">
        <w:rPr>
          <w:rFonts w:cs="Arial"/>
          <w:sz w:val="18"/>
          <w:szCs w:val="18"/>
        </w:rPr>
        <w:t>JUNIOR – søndag</w:t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</w:r>
      <w:r w:rsidRPr="00CC0F89">
        <w:rPr>
          <w:rFonts w:cs="Arial"/>
          <w:sz w:val="18"/>
          <w:szCs w:val="18"/>
        </w:rPr>
        <w:tab/>
        <w:t xml:space="preserve">   kl. 15.40</w:t>
      </w:r>
    </w:p>
    <w:p w14:paraId="3B72CB63" w14:textId="77777777" w:rsidR="00A11BB5" w:rsidRPr="00DC0FB8" w:rsidRDefault="00A11BB5" w:rsidP="00A11BB5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sz w:val="18"/>
          <w:szCs w:val="18"/>
        </w:rPr>
      </w:pPr>
    </w:p>
    <w:p w14:paraId="3DF16D9B" w14:textId="77777777" w:rsidR="00A11BB5" w:rsidRPr="00DC0FB8" w:rsidRDefault="00A11BB5" w:rsidP="00A11BB5">
      <w:pPr>
        <w:numPr>
          <w:ilvl w:val="12"/>
          <w:numId w:val="0"/>
        </w:numPr>
        <w:rPr>
          <w:rFonts w:cs="Arial"/>
          <w:sz w:val="18"/>
          <w:szCs w:val="18"/>
        </w:rPr>
      </w:pPr>
      <w:r w:rsidRPr="00DC0FB8">
        <w:rPr>
          <w:rFonts w:cs="Arial"/>
          <w:color w:val="000000"/>
          <w:sz w:val="18"/>
          <w:szCs w:val="18"/>
        </w:rPr>
        <w:t xml:space="preserve">Finalen afholdes efter bestemmelserne </w:t>
      </w:r>
      <w:r w:rsidRPr="00DC0FB8">
        <w:rPr>
          <w:rFonts w:cs="Arial"/>
          <w:sz w:val="18"/>
          <w:szCs w:val="18"/>
        </w:rPr>
        <w:t xml:space="preserve">for Finaleskydning for klassegruppen BK og klassegruppen Junior, som beskrevet </w:t>
      </w:r>
      <w:r w:rsidRPr="00CC0F89">
        <w:rPr>
          <w:rFonts w:cs="Arial"/>
          <w:sz w:val="18"/>
          <w:szCs w:val="18"/>
        </w:rPr>
        <w:t>side 199-200 i skyttebogen</w:t>
      </w:r>
      <w:r w:rsidRPr="00DC0FB8">
        <w:rPr>
          <w:rFonts w:cs="Arial"/>
          <w:sz w:val="18"/>
          <w:szCs w:val="18"/>
        </w:rPr>
        <w:t>. Der anvendes 1/10 dels markering.</w:t>
      </w:r>
    </w:p>
    <w:p w14:paraId="62CFD3C6" w14:textId="59FC49EA" w:rsidR="00A11BB5" w:rsidRPr="00DC0FB8" w:rsidRDefault="00A11BB5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8"/>
          <w:szCs w:val="18"/>
        </w:rPr>
      </w:pPr>
    </w:p>
    <w:p w14:paraId="5B6549DF" w14:textId="77777777" w:rsidR="00DC0FB8" w:rsidRP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8"/>
          <w:szCs w:val="18"/>
          <w:u w:val="single"/>
        </w:rPr>
      </w:pPr>
    </w:p>
    <w:p w14:paraId="5A3D3955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53492A3D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7784EB63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64E937B1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4608FB34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63543603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5DC4C18D" w14:textId="77777777" w:rsidR="00DC0FB8" w:rsidRDefault="00DC0FB8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2"/>
          <w:szCs w:val="22"/>
          <w:u w:val="single"/>
        </w:rPr>
      </w:pPr>
    </w:p>
    <w:p w14:paraId="20FB7DB7" w14:textId="12920880" w:rsidR="001758A4" w:rsidRPr="00B6105F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6"/>
          <w:szCs w:val="16"/>
          <w:u w:val="single"/>
        </w:rPr>
      </w:pPr>
      <w:r w:rsidRPr="00B6105F">
        <w:rPr>
          <w:b/>
          <w:color w:val="000000"/>
          <w:spacing w:val="-2"/>
          <w:sz w:val="22"/>
          <w:szCs w:val="22"/>
          <w:u w:val="single"/>
        </w:rPr>
        <w:t>Overordnet tidsplan</w:t>
      </w:r>
      <w:r w:rsidR="00FB5395" w:rsidRPr="00B6105F">
        <w:rPr>
          <w:b/>
          <w:color w:val="000000"/>
          <w:spacing w:val="-2"/>
          <w:sz w:val="22"/>
          <w:szCs w:val="22"/>
          <w:u w:val="single"/>
        </w:rPr>
        <w:t xml:space="preserve"> for alle </w:t>
      </w:r>
      <w:r w:rsidR="005300A6" w:rsidRPr="00B6105F">
        <w:rPr>
          <w:b/>
          <w:color w:val="000000"/>
          <w:spacing w:val="-2"/>
          <w:sz w:val="22"/>
          <w:szCs w:val="22"/>
          <w:u w:val="single"/>
        </w:rPr>
        <w:t xml:space="preserve">DGI Skydnings </w:t>
      </w:r>
      <w:r w:rsidR="00FB5395" w:rsidRPr="00B6105F">
        <w:rPr>
          <w:b/>
          <w:color w:val="000000"/>
          <w:spacing w:val="-2"/>
          <w:sz w:val="22"/>
          <w:szCs w:val="22"/>
          <w:u w:val="single"/>
        </w:rPr>
        <w:t>discipliner</w:t>
      </w:r>
      <w:r w:rsidRPr="00B6105F">
        <w:rPr>
          <w:b/>
          <w:color w:val="000000"/>
          <w:spacing w:val="-2"/>
          <w:sz w:val="16"/>
          <w:szCs w:val="16"/>
          <w:u w:val="single"/>
        </w:rPr>
        <w:t>:</w:t>
      </w:r>
    </w:p>
    <w:p w14:paraId="0E37AB3A" w14:textId="77777777" w:rsidR="0072558E" w:rsidRPr="00EC47A4" w:rsidRDefault="0072558E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8"/>
          <w:szCs w:val="18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CC0F89" w:rsidRPr="00D927EE" w14:paraId="5664755E" w14:textId="77777777" w:rsidTr="0083497E">
        <w:trPr>
          <w:trHeight w:val="387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E687C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Fredag 8.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B24E7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3932D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51F659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 xml:space="preserve"> 300 meter gevær</w:t>
            </w:r>
          </w:p>
        </w:tc>
      </w:tr>
      <w:tr w:rsidR="00CC0F89" w:rsidRPr="00D927EE" w14:paraId="628B61B5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78A76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7BF9D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17.20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FCEAF59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07299D7C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6D9149D9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0376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AD57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18.00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5C6C2F03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3D547ECD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</w:tbl>
    <w:p w14:paraId="79CAFFB1" w14:textId="77777777" w:rsidR="00CC0F89" w:rsidRPr="00D927EE" w:rsidRDefault="00CC0F89" w:rsidP="00CC0F89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8"/>
          <w:szCs w:val="18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CC0F89" w:rsidRPr="00D927EE" w14:paraId="45E45BB6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01EDC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Lørdag 9.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CDDFA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C83A2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A2A017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 xml:space="preserve"> 300 meter gevær</w:t>
            </w:r>
          </w:p>
        </w:tc>
      </w:tr>
      <w:tr w:rsidR="00CC0F89" w:rsidRPr="00D927EE" w14:paraId="5F2F1725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F284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96A2F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09.00-15.40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B7BF8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09.00-12.20</w:t>
            </w:r>
          </w:p>
          <w:p w14:paraId="345FAC57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og 15.00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56357E0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13.00 og 15.40</w:t>
            </w:r>
          </w:p>
        </w:tc>
      </w:tr>
      <w:tr w:rsidR="00CC0F89" w:rsidRPr="00D927EE" w14:paraId="635BF686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7E06D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9845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9.00-17.00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72081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09.40-12.20</w:t>
            </w:r>
          </w:p>
          <w:p w14:paraId="2596A3FF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15.00,16.20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1E2AC8" w14:textId="77777777" w:rsidR="00CC0F89" w:rsidRPr="00D927EE" w:rsidRDefault="00CC0F89" w:rsidP="0083497E">
            <w:pPr>
              <w:rPr>
                <w:color w:val="BFBFBF" w:themeColor="background1" w:themeShade="BF"/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15.40 og 17.00</w:t>
            </w:r>
          </w:p>
        </w:tc>
      </w:tr>
      <w:tr w:rsidR="00CC0F89" w:rsidRPr="00D927EE" w14:paraId="0631A802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D518A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Hold finaler (BK)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DF353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16.20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C88F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13.40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26CF9FC9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39092D78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6FADE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Hold finaler (JUN)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2DB95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17.00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EC12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14.20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5E854086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56D40971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237CD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Præmieoverrækkelse hold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379D5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Ca. 18.00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5A95D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Ca. 15.30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0DF051E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</w:tbl>
    <w:p w14:paraId="1F7B2113" w14:textId="77777777" w:rsidR="00CC0F89" w:rsidRPr="00D927EE" w:rsidRDefault="00CC0F89" w:rsidP="00CC0F89">
      <w:pPr>
        <w:rPr>
          <w:sz w:val="18"/>
          <w:szCs w:val="18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0"/>
        <w:gridCol w:w="1546"/>
      </w:tblGrid>
      <w:tr w:rsidR="00CC0F89" w:rsidRPr="00D927EE" w14:paraId="1BB62922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B09464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Søndag 10.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9ACE5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50 Meter gevær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AAD4F7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>200 meter gevær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B8C04E" w14:textId="77777777" w:rsidR="00CC0F89" w:rsidRPr="00D927EE" w:rsidRDefault="00CC0F89" w:rsidP="0083497E">
            <w:pPr>
              <w:rPr>
                <w:b/>
                <w:sz w:val="18"/>
                <w:szCs w:val="18"/>
              </w:rPr>
            </w:pPr>
            <w:r w:rsidRPr="00D927EE">
              <w:rPr>
                <w:b/>
                <w:sz w:val="18"/>
                <w:szCs w:val="18"/>
              </w:rPr>
              <w:t xml:space="preserve"> 300 meter gevær</w:t>
            </w:r>
          </w:p>
        </w:tc>
      </w:tr>
      <w:tr w:rsidR="00CC0F89" w:rsidRPr="00D927EE" w14:paraId="03074ACD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4CB0E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E996C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09.00-12.20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0AD0F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 xml:space="preserve">09.40-10.20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0BF6C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11.00 og 12.20</w:t>
            </w:r>
          </w:p>
        </w:tc>
      </w:tr>
      <w:tr w:rsidR="00CC0F89" w:rsidRPr="00D927EE" w14:paraId="6AE378FB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D3C6A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39336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09.00 -14.20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37440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09.40-10.20</w:t>
            </w:r>
          </w:p>
          <w:p w14:paraId="4F0FC232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og 11.40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A99D740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11.00,12.20 og 13.00</w:t>
            </w:r>
          </w:p>
        </w:tc>
      </w:tr>
      <w:tr w:rsidR="00CC0F89" w:rsidRPr="00D927EE" w14:paraId="60F7356E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33A52102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Indl. Præmievåben - Stilling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0F00BE3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7404EC36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BE6D145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2BD7ECC7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06C9B66C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Indl. Præmievåven - Åben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3681193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09.40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4A76DAB1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4CB08B2C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05F8BF67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15A36750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Semifinale Præmiev. - Still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8BF1372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10.20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1559DCC6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33776209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5F4373EB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32D37483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Semifinale Præmiev. - Åben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52991DD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11.00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56CDC80A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2F80121B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3C611F5A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39C2DD9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Finale Præmievåben -  Still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3BC57F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11.40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6B87F566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59DE3341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0F8BE32B" w14:textId="77777777" w:rsidTr="0083497E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74FC9842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Finale Præmievåben - Åben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96A10A5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12.20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150D3660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36EBCFB3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72B8BD69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693A2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Semifinale Præmievåben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A6B5F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5D3D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13.40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6FD692C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6DB3222D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74BDF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Finale Præmievåben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6850D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B11CB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14.20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6406A349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08924034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2FF74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Indv. Finale 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EB639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15.00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67215B35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05B4EA6E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D927EE" w14:paraId="466329EA" w14:textId="77777777" w:rsidTr="0083497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5ADE1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Indv. Finale JUN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C8A45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15.40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40B16AE2" w14:textId="77777777" w:rsidR="00CC0F89" w:rsidRPr="00D927EE" w:rsidRDefault="00CC0F89" w:rsidP="0083497E">
            <w:pPr>
              <w:rPr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15E36A4" w14:textId="77777777" w:rsidR="00CC0F89" w:rsidRPr="00D927EE" w:rsidRDefault="00CC0F89" w:rsidP="0083497E">
            <w:pPr>
              <w:rPr>
                <w:sz w:val="18"/>
                <w:szCs w:val="18"/>
              </w:rPr>
            </w:pPr>
          </w:p>
        </w:tc>
      </w:tr>
      <w:tr w:rsidR="00CC0F89" w:rsidRPr="00EC47A4" w14:paraId="590028B9" w14:textId="77777777" w:rsidTr="0083497E">
        <w:trPr>
          <w:trHeight w:val="70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BC50E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Præmieoverrækkelse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39C21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Ca. 16.45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96300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Ca. 16.45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F7B5A4" w14:textId="77777777" w:rsidR="00CC0F89" w:rsidRPr="00D927EE" w:rsidRDefault="00CC0F89" w:rsidP="0083497E">
            <w:pPr>
              <w:rPr>
                <w:sz w:val="18"/>
                <w:szCs w:val="18"/>
              </w:rPr>
            </w:pPr>
            <w:r w:rsidRPr="00D927EE">
              <w:rPr>
                <w:sz w:val="18"/>
                <w:szCs w:val="18"/>
              </w:rPr>
              <w:t>Ca. 16.45</w:t>
            </w:r>
          </w:p>
        </w:tc>
      </w:tr>
    </w:tbl>
    <w:p w14:paraId="55BE011F" w14:textId="77777777" w:rsidR="001758A4" w:rsidRPr="00EC47A4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  <w:r w:rsidRPr="00EC47A4">
        <w:rPr>
          <w:b/>
          <w:i/>
          <w:color w:val="000000"/>
          <w:spacing w:val="-2"/>
          <w:sz w:val="18"/>
          <w:szCs w:val="18"/>
        </w:rPr>
        <w:t xml:space="preserve"> </w:t>
      </w:r>
      <w:r w:rsidRPr="00EC47A4">
        <w:rPr>
          <w:color w:val="000000"/>
          <w:spacing w:val="-2"/>
          <w:sz w:val="18"/>
          <w:szCs w:val="18"/>
        </w:rPr>
        <w:t xml:space="preserve"> </w:t>
      </w:r>
    </w:p>
    <w:p w14:paraId="37C377C2" w14:textId="77777777" w:rsidR="00552FEA" w:rsidRPr="00EC47A4" w:rsidRDefault="00552FEA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1ADF5432" w14:textId="385E092A" w:rsidR="00552FEA" w:rsidRDefault="00552FEA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0A927018" w14:textId="2EE30869" w:rsidR="00DC0FB8" w:rsidRDefault="00DC0FB8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56C666C1" w14:textId="1460E650" w:rsidR="00DC0FB8" w:rsidRDefault="00DC0FB8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647049A0" w14:textId="42C572AA" w:rsidR="00DC0FB8" w:rsidRDefault="00DC0FB8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2BCCC10C" w14:textId="6916A24D" w:rsidR="00DC0FB8" w:rsidRDefault="00DC0FB8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679D408B" w14:textId="77777777" w:rsidR="00CC0F89" w:rsidRDefault="00CC0F89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4E063B0A" w14:textId="77777777" w:rsidR="00CC0F89" w:rsidRDefault="00CC0F89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743AA1E4" w14:textId="77777777" w:rsidR="00CC0F89" w:rsidRDefault="00CC0F89" w:rsidP="00552FEA">
      <w:pPr>
        <w:rPr>
          <w:rFonts w:cs="Arial"/>
          <w:b/>
          <w:color w:val="000000"/>
          <w:sz w:val="18"/>
          <w:szCs w:val="18"/>
          <w:u w:val="single"/>
        </w:rPr>
      </w:pPr>
    </w:p>
    <w:p w14:paraId="266A924F" w14:textId="77777777" w:rsidR="007B36B0" w:rsidRPr="00EC47A4" w:rsidRDefault="007B36B0" w:rsidP="007B36B0">
      <w:pPr>
        <w:rPr>
          <w:b/>
          <w:color w:val="000000"/>
          <w:sz w:val="18"/>
          <w:szCs w:val="18"/>
          <w:u w:val="single"/>
        </w:rPr>
      </w:pPr>
      <w:r w:rsidRPr="00EC47A4">
        <w:rPr>
          <w:b/>
          <w:color w:val="000000"/>
          <w:sz w:val="18"/>
          <w:szCs w:val="18"/>
          <w:u w:val="single"/>
        </w:rPr>
        <w:lastRenderedPageBreak/>
        <w:t>Klassificering:</w:t>
      </w:r>
    </w:p>
    <w:p w14:paraId="5109AB86" w14:textId="19A16B69" w:rsidR="0096156B" w:rsidRPr="00EC47A4" w:rsidRDefault="00920068" w:rsidP="0096156B">
      <w:pPr>
        <w:rPr>
          <w:color w:val="000000"/>
          <w:sz w:val="18"/>
          <w:szCs w:val="18"/>
        </w:rPr>
      </w:pPr>
      <w:r w:rsidRPr="00EC47A4">
        <w:rPr>
          <w:color w:val="000000"/>
          <w:sz w:val="18"/>
          <w:szCs w:val="18"/>
        </w:rPr>
        <w:t>D</w:t>
      </w:r>
      <w:r w:rsidR="007B36B0" w:rsidRPr="00EC47A4">
        <w:rPr>
          <w:color w:val="000000"/>
          <w:sz w:val="18"/>
          <w:szCs w:val="18"/>
        </w:rPr>
        <w:t xml:space="preserve">et er BK/juniorskyttens </w:t>
      </w:r>
      <w:r w:rsidR="007B36B0" w:rsidRPr="00EC47A4">
        <w:rPr>
          <w:b/>
          <w:color w:val="000000"/>
          <w:sz w:val="18"/>
          <w:szCs w:val="18"/>
        </w:rPr>
        <w:t>klassificeri</w:t>
      </w:r>
      <w:r w:rsidR="007B36B0" w:rsidRPr="00CC0F89">
        <w:rPr>
          <w:b/>
          <w:color w:val="000000"/>
          <w:sz w:val="18"/>
          <w:szCs w:val="18"/>
        </w:rPr>
        <w:t xml:space="preserve">ng den </w:t>
      </w:r>
      <w:r w:rsidR="00CC0F89" w:rsidRPr="00CC0F89">
        <w:rPr>
          <w:b/>
          <w:color w:val="000000"/>
          <w:sz w:val="18"/>
          <w:szCs w:val="18"/>
        </w:rPr>
        <w:t>28.</w:t>
      </w:r>
      <w:r w:rsidR="00D46F25" w:rsidRPr="00CC0F89">
        <w:rPr>
          <w:b/>
          <w:color w:val="000000"/>
          <w:sz w:val="18"/>
          <w:szCs w:val="18"/>
        </w:rPr>
        <w:t xml:space="preserve"> august</w:t>
      </w:r>
      <w:r w:rsidR="007B36B0" w:rsidRPr="00CC0F89">
        <w:rPr>
          <w:color w:val="000000"/>
          <w:sz w:val="18"/>
          <w:szCs w:val="18"/>
        </w:rPr>
        <w:t>, der er gæld</w:t>
      </w:r>
      <w:r w:rsidR="007B36B0" w:rsidRPr="00CC0F89">
        <w:rPr>
          <w:color w:val="000000"/>
          <w:sz w:val="18"/>
          <w:szCs w:val="18"/>
        </w:rPr>
        <w:softHyphen/>
        <w:t>ende til såvel de individuelle som til holdkonkurrencerne.</w:t>
      </w:r>
      <w:r w:rsidR="00E409A8" w:rsidRPr="00EC47A4">
        <w:rPr>
          <w:color w:val="000000"/>
          <w:sz w:val="18"/>
          <w:szCs w:val="18"/>
        </w:rPr>
        <w:t xml:space="preserve"> </w:t>
      </w:r>
    </w:p>
    <w:p w14:paraId="0633732E" w14:textId="78FA8202" w:rsidR="00920068" w:rsidRDefault="00920068" w:rsidP="0096156B">
      <w:pPr>
        <w:rPr>
          <w:color w:val="000000"/>
          <w:sz w:val="18"/>
          <w:szCs w:val="18"/>
        </w:rPr>
      </w:pPr>
    </w:p>
    <w:p w14:paraId="3D5A7060" w14:textId="77777777" w:rsidR="00EC47A4" w:rsidRPr="00EC47A4" w:rsidRDefault="00EC47A4" w:rsidP="0096156B">
      <w:pPr>
        <w:rPr>
          <w:color w:val="000000"/>
          <w:sz w:val="18"/>
          <w:szCs w:val="18"/>
        </w:rPr>
      </w:pPr>
    </w:p>
    <w:p w14:paraId="7FF7B2A6" w14:textId="3658E835" w:rsidR="00920068" w:rsidRPr="00EC47A4" w:rsidRDefault="00920068" w:rsidP="0096156B">
      <w:pPr>
        <w:rPr>
          <w:b/>
          <w:bCs/>
          <w:color w:val="000000"/>
          <w:sz w:val="18"/>
          <w:szCs w:val="18"/>
          <w:u w:val="single"/>
        </w:rPr>
      </w:pPr>
      <w:r w:rsidRPr="00EC47A4">
        <w:rPr>
          <w:b/>
          <w:bCs/>
          <w:color w:val="000000"/>
          <w:sz w:val="18"/>
          <w:szCs w:val="18"/>
          <w:u w:val="single"/>
        </w:rPr>
        <w:t>Skydetider:</w:t>
      </w:r>
    </w:p>
    <w:p w14:paraId="0BD10742" w14:textId="1587E939" w:rsidR="00920068" w:rsidRPr="00EC47A4" w:rsidRDefault="00920068" w:rsidP="0096156B">
      <w:pPr>
        <w:rPr>
          <w:color w:val="000000"/>
          <w:sz w:val="18"/>
          <w:szCs w:val="18"/>
        </w:rPr>
      </w:pPr>
      <w:r w:rsidRPr="00EC47A4">
        <w:rPr>
          <w:color w:val="000000"/>
          <w:sz w:val="18"/>
          <w:szCs w:val="18"/>
        </w:rPr>
        <w:t>Tilmelding og tildeling af skydetider, foregår via skyttens/foreningens egen landsdelsforening.</w:t>
      </w:r>
    </w:p>
    <w:p w14:paraId="7A49F4F5" w14:textId="708A1AB4" w:rsidR="0096156B" w:rsidRDefault="0096156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7D2F6286" w14:textId="77777777" w:rsidR="007E047B" w:rsidRDefault="007E04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62793DFE" w14:textId="77777777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</w:rPr>
      </w:pPr>
      <w:r w:rsidRPr="00EC47A4">
        <w:rPr>
          <w:b/>
          <w:color w:val="000000"/>
          <w:spacing w:val="-3"/>
          <w:sz w:val="18"/>
          <w:szCs w:val="18"/>
          <w:u w:val="single"/>
        </w:rPr>
        <w:t>Indskud:</w:t>
      </w:r>
    </w:p>
    <w:p w14:paraId="604C23E5" w14:textId="77777777" w:rsidR="00920068" w:rsidRPr="00CC0F89" w:rsidRDefault="00920068" w:rsidP="00920068">
      <w:pPr>
        <w:tabs>
          <w:tab w:val="left" w:pos="-1152"/>
          <w:tab w:val="left" w:pos="0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EC47A4">
        <w:rPr>
          <w:color w:val="000000"/>
          <w:spacing w:val="-2"/>
          <w:sz w:val="18"/>
          <w:szCs w:val="18"/>
        </w:rPr>
        <w:t>For hvert klasseprogram</w:t>
      </w:r>
      <w:r w:rsidRPr="00CC0F89">
        <w:rPr>
          <w:color w:val="000000"/>
          <w:spacing w:val="-2"/>
          <w:sz w:val="18"/>
          <w:szCs w:val="18"/>
        </w:rPr>
        <w:t xml:space="preserve">: </w:t>
      </w:r>
    </w:p>
    <w:p w14:paraId="6409F43C" w14:textId="77777777" w:rsidR="00920068" w:rsidRPr="00CC0F89" w:rsidRDefault="00920068" w:rsidP="00920068">
      <w:pPr>
        <w:tabs>
          <w:tab w:val="left" w:pos="-1152"/>
          <w:tab w:val="left" w:pos="0"/>
          <w:tab w:val="left" w:pos="2280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CC0F89">
        <w:rPr>
          <w:color w:val="000000"/>
          <w:spacing w:val="-2"/>
          <w:sz w:val="18"/>
          <w:szCs w:val="18"/>
        </w:rPr>
        <w:t xml:space="preserve">Hovedskydning: </w:t>
      </w:r>
      <w:r w:rsidRPr="00CC0F89">
        <w:rPr>
          <w:color w:val="000000"/>
          <w:spacing w:val="-2"/>
          <w:sz w:val="18"/>
          <w:szCs w:val="18"/>
        </w:rPr>
        <w:tab/>
        <w:t>BK/JUN</w:t>
      </w:r>
      <w:r w:rsidRPr="00CC0F89">
        <w:rPr>
          <w:color w:val="000000"/>
          <w:spacing w:val="-2"/>
          <w:sz w:val="18"/>
          <w:szCs w:val="18"/>
        </w:rPr>
        <w:tab/>
        <w:t xml:space="preserve">90 kr. </w:t>
      </w:r>
    </w:p>
    <w:p w14:paraId="6CEB9F26" w14:textId="77777777" w:rsidR="00920068" w:rsidRPr="00EC47A4" w:rsidRDefault="00920068" w:rsidP="00920068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CC0F89">
        <w:rPr>
          <w:color w:val="000000"/>
          <w:spacing w:val="-2"/>
          <w:sz w:val="18"/>
          <w:szCs w:val="18"/>
        </w:rPr>
        <w:t>Mesterskab:</w:t>
      </w:r>
      <w:r w:rsidRPr="00CC0F89">
        <w:rPr>
          <w:color w:val="000000"/>
          <w:spacing w:val="-2"/>
          <w:sz w:val="18"/>
          <w:szCs w:val="18"/>
        </w:rPr>
        <w:tab/>
        <w:t>Alle</w:t>
      </w:r>
      <w:r w:rsidRPr="00CC0F89">
        <w:rPr>
          <w:color w:val="000000"/>
          <w:spacing w:val="-2"/>
          <w:sz w:val="18"/>
          <w:szCs w:val="18"/>
        </w:rPr>
        <w:tab/>
        <w:t>55 kr.</w:t>
      </w:r>
      <w:r w:rsidRPr="00EC47A4">
        <w:rPr>
          <w:color w:val="000000"/>
          <w:spacing w:val="-2"/>
          <w:sz w:val="18"/>
          <w:szCs w:val="18"/>
        </w:rPr>
        <w:t xml:space="preserve">  </w:t>
      </w:r>
    </w:p>
    <w:p w14:paraId="26457097" w14:textId="77777777" w:rsidR="00920068" w:rsidRPr="00EC47A4" w:rsidRDefault="00920068" w:rsidP="00920068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</w:p>
    <w:p w14:paraId="50FD0707" w14:textId="77777777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EC47A4">
        <w:rPr>
          <w:color w:val="000000"/>
          <w:spacing w:val="-2"/>
          <w:sz w:val="18"/>
          <w:szCs w:val="18"/>
        </w:rPr>
        <w:t>Indskuddene vil blive opkrævet via landsdelene.</w:t>
      </w:r>
    </w:p>
    <w:p w14:paraId="16037DE6" w14:textId="4D1C6207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</w:rPr>
      </w:pPr>
      <w:r w:rsidRPr="00EC47A4">
        <w:rPr>
          <w:color w:val="000000"/>
          <w:spacing w:val="-3"/>
          <w:sz w:val="18"/>
          <w:szCs w:val="18"/>
        </w:rPr>
        <w:t>Indskud opkræves for mesterskabsskydning anvendt fra finale</w:t>
      </w:r>
      <w:r w:rsidR="00CC0F89">
        <w:rPr>
          <w:color w:val="000000"/>
          <w:spacing w:val="-3"/>
          <w:sz w:val="18"/>
          <w:szCs w:val="18"/>
        </w:rPr>
        <w:t>.</w:t>
      </w:r>
    </w:p>
    <w:p w14:paraId="1F0198AE" w14:textId="0AC1C8DA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EC47A4">
        <w:rPr>
          <w:color w:val="000000"/>
          <w:spacing w:val="-2"/>
          <w:sz w:val="18"/>
          <w:szCs w:val="18"/>
        </w:rPr>
        <w:t>Finaleskydninger er gratis.</w:t>
      </w:r>
    </w:p>
    <w:p w14:paraId="3A2E8C71" w14:textId="77777777" w:rsidR="007E047B" w:rsidRDefault="007E047B" w:rsidP="00920068">
      <w:pPr>
        <w:rPr>
          <w:rFonts w:cs="Arial"/>
          <w:b/>
          <w:color w:val="000000"/>
          <w:sz w:val="18"/>
          <w:szCs w:val="18"/>
          <w:u w:val="single"/>
        </w:rPr>
      </w:pPr>
    </w:p>
    <w:p w14:paraId="68BC149C" w14:textId="26CE9010" w:rsidR="00920068" w:rsidRPr="00EC47A4" w:rsidRDefault="00920068" w:rsidP="00920068">
      <w:pPr>
        <w:rPr>
          <w:rFonts w:cs="Arial"/>
          <w:b/>
          <w:color w:val="000000"/>
          <w:sz w:val="18"/>
          <w:szCs w:val="18"/>
          <w:u w:val="single"/>
        </w:rPr>
      </w:pPr>
      <w:r w:rsidRPr="00EC47A4">
        <w:rPr>
          <w:rFonts w:cs="Arial"/>
          <w:b/>
          <w:color w:val="000000"/>
          <w:sz w:val="18"/>
          <w:szCs w:val="18"/>
          <w:u w:val="single"/>
        </w:rPr>
        <w:t>Præmier:</w:t>
      </w:r>
    </w:p>
    <w:p w14:paraId="126F869B" w14:textId="77777777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  <w:r w:rsidRPr="00EC47A4">
        <w:rPr>
          <w:rFonts w:cs="Arial"/>
          <w:color w:val="000000"/>
          <w:sz w:val="18"/>
          <w:szCs w:val="18"/>
        </w:rPr>
        <w:t>Alle BK og Junior skytter modtager en DM deltagermedalje. Der kan modtages ét stk. pr. deltager, uanset hvor mange discipliner der skydes.</w:t>
      </w:r>
    </w:p>
    <w:p w14:paraId="5B8BAB4B" w14:textId="77777777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  <w:r w:rsidRPr="00EC47A4">
        <w:rPr>
          <w:rFonts w:cs="Arial"/>
          <w:color w:val="000000"/>
          <w:sz w:val="18"/>
          <w:szCs w:val="18"/>
        </w:rPr>
        <w:t>Der uddeles ikke hovedskydningspræmie.</w:t>
      </w:r>
    </w:p>
    <w:p w14:paraId="183744EC" w14:textId="26D4976F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  <w:r w:rsidRPr="00EC47A4">
        <w:rPr>
          <w:rFonts w:cs="Arial"/>
          <w:color w:val="000000"/>
          <w:sz w:val="18"/>
          <w:szCs w:val="18"/>
        </w:rPr>
        <w:t xml:space="preserve">Øvrige præmier i henhold til </w:t>
      </w:r>
      <w:r w:rsidRPr="00CC0F89">
        <w:rPr>
          <w:rFonts w:cs="Arial"/>
          <w:color w:val="000000"/>
          <w:sz w:val="18"/>
          <w:szCs w:val="18"/>
        </w:rPr>
        <w:t>Skyttebogen 2022/2023.</w:t>
      </w:r>
      <w:r w:rsidRPr="00EC47A4">
        <w:rPr>
          <w:rFonts w:cs="Arial"/>
          <w:color w:val="000000"/>
          <w:sz w:val="18"/>
          <w:szCs w:val="18"/>
        </w:rPr>
        <w:t xml:space="preserve"> </w:t>
      </w:r>
    </w:p>
    <w:p w14:paraId="44C25764" w14:textId="6E9F6E8B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</w:p>
    <w:p w14:paraId="7560B4D1" w14:textId="77777777" w:rsidR="00920068" w:rsidRPr="00EC47A4" w:rsidRDefault="00920068" w:rsidP="00920068">
      <w:pPr>
        <w:rPr>
          <w:rFonts w:cs="Arial"/>
          <w:color w:val="000000"/>
          <w:sz w:val="18"/>
          <w:szCs w:val="18"/>
        </w:rPr>
      </w:pPr>
    </w:p>
    <w:p w14:paraId="571DD181" w14:textId="77777777" w:rsidR="00920068" w:rsidRPr="00EC47A4" w:rsidRDefault="00920068" w:rsidP="00920068">
      <w:pPr>
        <w:rPr>
          <w:b/>
          <w:color w:val="000000"/>
          <w:sz w:val="18"/>
          <w:szCs w:val="18"/>
          <w:u w:val="single"/>
        </w:rPr>
      </w:pPr>
      <w:r w:rsidRPr="00EC47A4">
        <w:rPr>
          <w:b/>
          <w:color w:val="000000"/>
          <w:sz w:val="18"/>
          <w:szCs w:val="18"/>
          <w:u w:val="single"/>
        </w:rPr>
        <w:t>Våbenopbevaring</w:t>
      </w:r>
    </w:p>
    <w:p w14:paraId="2DFB34BB" w14:textId="49D540A7" w:rsidR="00920068" w:rsidRDefault="00920068" w:rsidP="00920068">
      <w:pPr>
        <w:rPr>
          <w:color w:val="000000"/>
          <w:sz w:val="18"/>
          <w:szCs w:val="18"/>
        </w:rPr>
      </w:pPr>
      <w:r w:rsidRPr="00EC47A4">
        <w:rPr>
          <w:color w:val="000000"/>
          <w:sz w:val="18"/>
          <w:szCs w:val="18"/>
        </w:rPr>
        <w:t>Der er mulighed for at opbevare våben for natten i boksen ved 200m banen.</w:t>
      </w:r>
    </w:p>
    <w:p w14:paraId="3DB58536" w14:textId="77777777" w:rsidR="007E047B" w:rsidRPr="00CC0F89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Bundstykker må blive i riffel + isat sikkerhedspløk</w:t>
      </w:r>
    </w:p>
    <w:p w14:paraId="77C4497F" w14:textId="77777777" w:rsidR="007E047B" w:rsidRPr="00CC0F89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Riffelskytter må gerne opbevare, en pose/taske med ammunition i boksen</w:t>
      </w:r>
    </w:p>
    <w:p w14:paraId="40448805" w14:textId="77777777" w:rsidR="007E047B" w:rsidRPr="00AA433F" w:rsidRDefault="007E047B" w:rsidP="007E047B">
      <w:pPr>
        <w:jc w:val="both"/>
        <w:rPr>
          <w:rFonts w:cs="Tahoma"/>
          <w:sz w:val="18"/>
          <w:szCs w:val="18"/>
        </w:rPr>
      </w:pPr>
      <w:r w:rsidRPr="00CC0F89">
        <w:rPr>
          <w:rFonts w:cs="Tahoma"/>
          <w:sz w:val="18"/>
          <w:szCs w:val="18"/>
        </w:rPr>
        <w:t>Ingen etuier/geværkufferter i boksen</w:t>
      </w:r>
    </w:p>
    <w:p w14:paraId="151E126C" w14:textId="77777777" w:rsidR="007E047B" w:rsidRPr="00EC47A4" w:rsidRDefault="007E047B" w:rsidP="00920068">
      <w:pPr>
        <w:rPr>
          <w:color w:val="000000"/>
          <w:sz w:val="18"/>
          <w:szCs w:val="18"/>
        </w:rPr>
      </w:pPr>
    </w:p>
    <w:p w14:paraId="1922AEDF" w14:textId="77777777" w:rsidR="00920068" w:rsidRPr="00EC47A4" w:rsidRDefault="00920068" w:rsidP="00920068">
      <w:pPr>
        <w:rPr>
          <w:bCs/>
          <w:color w:val="000000"/>
          <w:sz w:val="18"/>
          <w:szCs w:val="18"/>
          <w:u w:val="single"/>
        </w:rPr>
      </w:pPr>
    </w:p>
    <w:p w14:paraId="629B58AF" w14:textId="77777777" w:rsidR="00920068" w:rsidRPr="00CC0F89" w:rsidRDefault="00920068" w:rsidP="00920068">
      <w:pPr>
        <w:rPr>
          <w:b/>
          <w:color w:val="000000"/>
          <w:sz w:val="18"/>
          <w:szCs w:val="18"/>
          <w:u w:val="single"/>
        </w:rPr>
      </w:pPr>
      <w:r w:rsidRPr="00CC0F89">
        <w:rPr>
          <w:b/>
          <w:color w:val="000000"/>
          <w:sz w:val="18"/>
          <w:szCs w:val="18"/>
          <w:u w:val="single"/>
        </w:rPr>
        <w:t>Der er kun åben for ind og udlevering i nedenstående tidsrum:</w:t>
      </w:r>
    </w:p>
    <w:p w14:paraId="7CA609D6" w14:textId="77777777" w:rsidR="00920068" w:rsidRPr="00CC0F89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CC0F89">
        <w:rPr>
          <w:spacing w:val="-2"/>
          <w:sz w:val="18"/>
          <w:szCs w:val="18"/>
        </w:rPr>
        <w:t>Fredag d. 8. september 2023 – kl. 18.00 -19.00</w:t>
      </w:r>
    </w:p>
    <w:p w14:paraId="08D455E6" w14:textId="77777777" w:rsidR="00920068" w:rsidRPr="00CC0F89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CC0F89">
        <w:rPr>
          <w:spacing w:val="-2"/>
          <w:sz w:val="18"/>
          <w:szCs w:val="18"/>
        </w:rPr>
        <w:t xml:space="preserve">Lørdag d. 9. september 2023 – kl. 08.15 – 18.00  </w:t>
      </w:r>
    </w:p>
    <w:p w14:paraId="54F01578" w14:textId="77777777" w:rsidR="00920068" w:rsidRPr="00EC47A4" w:rsidRDefault="00920068" w:rsidP="00920068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CC0F89">
        <w:rPr>
          <w:spacing w:val="-2"/>
          <w:sz w:val="18"/>
          <w:szCs w:val="18"/>
        </w:rPr>
        <w:t>Søndag d. 10. september 2023 – kl. 08.15 – 16.45</w:t>
      </w:r>
    </w:p>
    <w:p w14:paraId="2EFC2880" w14:textId="1AAA822E" w:rsidR="00920068" w:rsidRPr="00EC47A4" w:rsidRDefault="00920068" w:rsidP="00C3789A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1A50E3B9" w14:textId="630D8C71" w:rsidR="00920068" w:rsidRPr="00EC47A4" w:rsidRDefault="00920068" w:rsidP="00C3789A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8"/>
          <w:szCs w:val="18"/>
        </w:rPr>
      </w:pPr>
    </w:p>
    <w:p w14:paraId="20F090A6" w14:textId="7A7A2CA2" w:rsidR="00A31995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EC47A4">
        <w:rPr>
          <w:b/>
          <w:color w:val="000000"/>
          <w:sz w:val="18"/>
          <w:szCs w:val="18"/>
          <w:u w:val="single"/>
        </w:rPr>
        <w:t>Våben og bundstykke</w:t>
      </w:r>
    </w:p>
    <w:p w14:paraId="2DF43FA2" w14:textId="77777777" w:rsidR="007E047B" w:rsidRPr="00CC0F89" w:rsidRDefault="007E047B" w:rsidP="007E047B">
      <w:pPr>
        <w:rPr>
          <w:color w:val="000000"/>
          <w:sz w:val="18"/>
          <w:szCs w:val="18"/>
        </w:rPr>
      </w:pPr>
      <w:r w:rsidRPr="00CC0F89">
        <w:rPr>
          <w:color w:val="000000"/>
          <w:sz w:val="18"/>
          <w:szCs w:val="18"/>
        </w:rPr>
        <w:t xml:space="preserve">Ingen våben må henstilles og efterlades med bundstykke. </w:t>
      </w:r>
    </w:p>
    <w:p w14:paraId="0E39FC20" w14:textId="77777777" w:rsidR="007E047B" w:rsidRPr="00EC47A4" w:rsidRDefault="007E047B" w:rsidP="007E047B">
      <w:pPr>
        <w:rPr>
          <w:color w:val="000000"/>
          <w:sz w:val="18"/>
          <w:szCs w:val="18"/>
        </w:rPr>
      </w:pPr>
      <w:r w:rsidRPr="00CC0F89">
        <w:rPr>
          <w:color w:val="000000"/>
          <w:sz w:val="18"/>
          <w:szCs w:val="18"/>
        </w:rPr>
        <w:t>Ingen våben må efterlades ej heller uden bundstykke. Våbnet skal være under opsyn af voksne.</w:t>
      </w:r>
    </w:p>
    <w:p w14:paraId="3C0F31BF" w14:textId="77777777" w:rsidR="007E047B" w:rsidRPr="00EC47A4" w:rsidRDefault="007E047B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</w:p>
    <w:p w14:paraId="0BD6788D" w14:textId="77777777" w:rsidR="00EC47A4" w:rsidRPr="00EC47A4" w:rsidRDefault="00EC47A4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42CDC36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b/>
          <w:spacing w:val="-2"/>
          <w:sz w:val="18"/>
          <w:szCs w:val="18"/>
          <w:u w:val="single"/>
        </w:rPr>
      </w:pPr>
      <w:r w:rsidRPr="00B6105F">
        <w:rPr>
          <w:b/>
          <w:spacing w:val="-2"/>
          <w:sz w:val="18"/>
          <w:szCs w:val="18"/>
          <w:u w:val="single"/>
        </w:rPr>
        <w:t>Øvrig information:</w:t>
      </w:r>
    </w:p>
    <w:p w14:paraId="7808EB51" w14:textId="2107CA75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Der vil under</w:t>
      </w:r>
      <w:r w:rsidRPr="00B6105F">
        <w:rPr>
          <w:spacing w:val="-2"/>
          <w:sz w:val="18"/>
          <w:szCs w:val="18"/>
        </w:rPr>
        <w:t xml:space="preserve"> stævnet </w:t>
      </w:r>
      <w:r>
        <w:rPr>
          <w:spacing w:val="-2"/>
          <w:sz w:val="18"/>
          <w:szCs w:val="18"/>
        </w:rPr>
        <w:t xml:space="preserve">kunne blive </w:t>
      </w:r>
      <w:r w:rsidRPr="00B6105F">
        <w:rPr>
          <w:spacing w:val="-2"/>
          <w:sz w:val="18"/>
          <w:szCs w:val="18"/>
        </w:rPr>
        <w:t>tage</w:t>
      </w:r>
      <w:r>
        <w:rPr>
          <w:spacing w:val="-2"/>
          <w:sz w:val="18"/>
          <w:szCs w:val="18"/>
        </w:rPr>
        <w:t>t</w:t>
      </w:r>
      <w:r w:rsidRPr="00B6105F">
        <w:rPr>
          <w:spacing w:val="-2"/>
          <w:sz w:val="18"/>
          <w:szCs w:val="18"/>
        </w:rPr>
        <w:t xml:space="preserve"> billeder i stævneområdet</w:t>
      </w:r>
      <w:r>
        <w:rPr>
          <w:spacing w:val="-2"/>
          <w:sz w:val="18"/>
          <w:szCs w:val="18"/>
        </w:rPr>
        <w:t xml:space="preserve"> af DGI Skydnings medarbejdere,</w:t>
      </w:r>
      <w:r w:rsidRPr="00B6105F">
        <w:rPr>
          <w:spacing w:val="-2"/>
          <w:sz w:val="18"/>
          <w:szCs w:val="18"/>
        </w:rPr>
        <w:t xml:space="preserve"> som senere vil kunne blive brugt på hjemmesider, brochure, Facebook og øvrige digitale platforme samt andet materiale publiceret af DGI.</w:t>
      </w:r>
    </w:p>
    <w:p w14:paraId="09386B41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4775495" w14:textId="77777777" w:rsidR="00EC47A4" w:rsidRPr="00C71EB4" w:rsidRDefault="00EC47A4" w:rsidP="00EC47A4">
      <w:pPr>
        <w:rPr>
          <w:rFonts w:cs="Arial"/>
          <w:color w:val="000000"/>
          <w:sz w:val="18"/>
          <w:szCs w:val="18"/>
        </w:rPr>
      </w:pPr>
      <w:r w:rsidRPr="00C71EB4">
        <w:rPr>
          <w:rFonts w:cs="Arial"/>
          <w:color w:val="000000"/>
          <w:sz w:val="18"/>
          <w:szCs w:val="18"/>
        </w:rPr>
        <w:t>Under hele stævnet vil der være mulighed for at købe let forplejning på stævnepladsen</w:t>
      </w:r>
    </w:p>
    <w:p w14:paraId="00F4CC46" w14:textId="77777777" w:rsidR="00EC47A4" w:rsidRPr="00B6105F" w:rsidRDefault="00EC47A4" w:rsidP="00EC47A4">
      <w:pPr>
        <w:rPr>
          <w:rFonts w:cs="Arial"/>
          <w:color w:val="000000"/>
          <w:sz w:val="18"/>
          <w:szCs w:val="18"/>
        </w:rPr>
      </w:pPr>
    </w:p>
    <w:p w14:paraId="4A4D3B5F" w14:textId="77777777" w:rsidR="00EC47A4" w:rsidRPr="00B6105F" w:rsidRDefault="00EC47A4" w:rsidP="00EC47A4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Stævnekontor</w:t>
      </w:r>
      <w:r>
        <w:rPr>
          <w:color w:val="000000"/>
          <w:sz w:val="18"/>
          <w:szCs w:val="18"/>
        </w:rPr>
        <w:t>et</w:t>
      </w:r>
      <w:r w:rsidRPr="00B6105F">
        <w:rPr>
          <w:color w:val="000000"/>
          <w:sz w:val="18"/>
          <w:szCs w:val="18"/>
        </w:rPr>
        <w:t xml:space="preserve"> kan kontaktes under stævnet på tlf 40 30 42 22. </w:t>
      </w:r>
    </w:p>
    <w:p w14:paraId="0FEB9038" w14:textId="05B812F1" w:rsidR="00EC47A4" w:rsidRDefault="00EC47A4" w:rsidP="00EC47A4">
      <w:pPr>
        <w:rPr>
          <w:rFonts w:cs="Arial"/>
          <w:b/>
          <w:color w:val="000000"/>
          <w:sz w:val="18"/>
          <w:szCs w:val="18"/>
        </w:rPr>
      </w:pPr>
    </w:p>
    <w:p w14:paraId="0FDD89B1" w14:textId="2365F6AC" w:rsidR="00EC47A4" w:rsidRPr="00B6105F" w:rsidRDefault="00EC47A4" w:rsidP="00EC47A4">
      <w:pPr>
        <w:rPr>
          <w:color w:val="000000"/>
          <w:sz w:val="18"/>
          <w:szCs w:val="18"/>
        </w:rPr>
      </w:pPr>
      <w:r w:rsidRPr="00B6105F">
        <w:rPr>
          <w:sz w:val="18"/>
          <w:szCs w:val="18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2" w:history="1">
        <w:r w:rsidRPr="00CA3BDD">
          <w:rPr>
            <w:rStyle w:val="Hyperlink"/>
            <w:sz w:val="18"/>
            <w:szCs w:val="18"/>
          </w:rPr>
          <w:t>www.dgi.dk/skydning</w:t>
        </w:r>
      </w:hyperlink>
      <w:r w:rsidRPr="00CA3BDD">
        <w:rPr>
          <w:sz w:val="20"/>
          <w:szCs w:val="20"/>
        </w:rPr>
        <w:t xml:space="preserve"> </w:t>
      </w:r>
    </w:p>
    <w:p w14:paraId="6B032628" w14:textId="6A741679" w:rsidR="0096156B" w:rsidRDefault="0096156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E58ECAE" w14:textId="543EB79F" w:rsidR="00491CAB" w:rsidRP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97DE12B" w14:textId="50B6C2B8" w:rsidR="00491CAB" w:rsidRP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491CAB">
        <w:rPr>
          <w:color w:val="000000"/>
          <w:spacing w:val="-2"/>
          <w:sz w:val="18"/>
          <w:szCs w:val="18"/>
        </w:rPr>
        <w:lastRenderedPageBreak/>
        <w:t>Dansk Skytte Union (Skydesport Danmark), riffelkomiteen, afholder søndag den 10. september deres årlige sæsonfinale på 50m 60 liggende for unionens bedste skytter på tværs af aldersklasser.</w:t>
      </w:r>
    </w:p>
    <w:p w14:paraId="742CBD37" w14:textId="7D340BD4" w:rsid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491CAB">
        <w:rPr>
          <w:color w:val="000000"/>
          <w:spacing w:val="-2"/>
          <w:sz w:val="18"/>
          <w:szCs w:val="18"/>
        </w:rPr>
        <w:t>Skydningen afholdes samtidig med vores DM Ungdom og finder sted søndag over middag.</w:t>
      </w:r>
    </w:p>
    <w:p w14:paraId="30AC1217" w14:textId="77777777" w:rsidR="00491CAB" w:rsidRDefault="00491CAB" w:rsidP="00491CA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28F1646" w14:textId="77777777" w:rsidR="007E047B" w:rsidRPr="00B6105F" w:rsidRDefault="007E047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5406626" w14:textId="77777777" w:rsidR="00CC0F89" w:rsidRDefault="00CC0F89" w:rsidP="00CC0F89">
      <w:pPr>
        <w:rPr>
          <w:rFonts w:cs="Arial"/>
          <w:b/>
          <w:color w:val="000000"/>
          <w:sz w:val="18"/>
          <w:szCs w:val="18"/>
          <w:u w:val="single"/>
        </w:rPr>
      </w:pPr>
      <w:r>
        <w:rPr>
          <w:rFonts w:cs="Arial"/>
          <w:b/>
          <w:color w:val="000000"/>
          <w:sz w:val="18"/>
          <w:szCs w:val="18"/>
          <w:u w:val="single"/>
        </w:rPr>
        <w:t xml:space="preserve">Overnatning </w:t>
      </w:r>
    </w:p>
    <w:p w14:paraId="429BC28E" w14:textId="77777777" w:rsidR="00CC0F89" w:rsidRDefault="00CC0F89" w:rsidP="00CC0F89">
      <w:pPr>
        <w:rPr>
          <w:rFonts w:cs="Arial"/>
          <w:b/>
          <w:color w:val="000000"/>
          <w:sz w:val="18"/>
          <w:szCs w:val="18"/>
          <w:u w:val="single"/>
        </w:rPr>
      </w:pPr>
    </w:p>
    <w:p w14:paraId="6C839A13" w14:textId="77777777" w:rsidR="00CC0F89" w:rsidRPr="00E64AD5" w:rsidRDefault="00CC0F89" w:rsidP="00CC0F89">
      <w:pPr>
        <w:rPr>
          <w:rFonts w:cs="Arial"/>
          <w:color w:val="000000"/>
          <w:sz w:val="18"/>
          <w:szCs w:val="18"/>
        </w:rPr>
      </w:pPr>
      <w:r w:rsidRPr="00E64AD5">
        <w:rPr>
          <w:rFonts w:cs="Arial"/>
          <w:color w:val="000000"/>
          <w:sz w:val="18"/>
          <w:szCs w:val="18"/>
        </w:rPr>
        <w:t>Overnatning og forplejning udbydes ikke via DGI Skydning.</w:t>
      </w:r>
    </w:p>
    <w:p w14:paraId="0FBAB89A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 w:rsidRPr="00E64AD5">
        <w:rPr>
          <w:rFonts w:cs="Arial"/>
          <w:color w:val="000000"/>
          <w:sz w:val="18"/>
          <w:szCs w:val="18"/>
        </w:rPr>
        <w:t>Ønskes overnatning skal deltagerne selv tage direkte kontakt til udbyder for evt. aftale.</w:t>
      </w:r>
    </w:p>
    <w:p w14:paraId="09489C6D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41A5C914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101FE90C" w14:textId="77777777" w:rsidR="00CC0F89" w:rsidRDefault="00CC0F89" w:rsidP="00CC0F89">
      <w:pPr>
        <w:rPr>
          <w:rFonts w:cs="Arial"/>
          <w:b/>
          <w:color w:val="000000"/>
          <w:sz w:val="18"/>
          <w:szCs w:val="18"/>
          <w:u w:val="single"/>
        </w:rPr>
      </w:pPr>
      <w:r>
        <w:rPr>
          <w:rFonts w:cs="Arial"/>
          <w:b/>
          <w:color w:val="000000"/>
          <w:sz w:val="18"/>
          <w:szCs w:val="18"/>
          <w:u w:val="single"/>
        </w:rPr>
        <w:t xml:space="preserve">VINGSTED hotel og konferencecenter tilbyder følgende til skytterne til DM. </w:t>
      </w:r>
    </w:p>
    <w:p w14:paraId="333C309A" w14:textId="77777777" w:rsidR="00CC0F89" w:rsidRDefault="00CC0F89" w:rsidP="00CC0F89">
      <w:pPr>
        <w:rPr>
          <w:rFonts w:cs="Arial"/>
          <w:b/>
          <w:color w:val="000000"/>
          <w:sz w:val="18"/>
          <w:szCs w:val="18"/>
        </w:rPr>
      </w:pPr>
    </w:p>
    <w:p w14:paraId="2721431D" w14:textId="77777777" w:rsidR="00CC0F89" w:rsidRDefault="00CC0F89" w:rsidP="00CC0F89">
      <w:pPr>
        <w:rPr>
          <w:rStyle w:val="Hyperlink"/>
          <w:sz w:val="18"/>
          <w:szCs w:val="18"/>
        </w:rPr>
      </w:pPr>
      <w:r>
        <w:rPr>
          <w:sz w:val="18"/>
          <w:szCs w:val="18"/>
        </w:rPr>
        <w:t xml:space="preserve">Overnatning på VINGSTED hotel og konferencecenter </w:t>
      </w:r>
      <w:r w:rsidRPr="00A3693D">
        <w:rPr>
          <w:sz w:val="18"/>
          <w:szCs w:val="18"/>
        </w:rPr>
        <w:t xml:space="preserve">er muligt på lejerskolestuer og </w:t>
      </w:r>
      <w:r>
        <w:rPr>
          <w:sz w:val="18"/>
          <w:szCs w:val="18"/>
        </w:rPr>
        <w:t xml:space="preserve">skal bookes på </w:t>
      </w:r>
      <w:hyperlink r:id="rId13" w:history="1">
        <w:r>
          <w:rPr>
            <w:rStyle w:val="Hyperlink"/>
            <w:sz w:val="18"/>
            <w:szCs w:val="18"/>
          </w:rPr>
          <w:t>info@vingsted.dk</w:t>
        </w:r>
      </w:hyperlink>
      <w:r>
        <w:rPr>
          <w:rStyle w:val="Hyperlink"/>
          <w:sz w:val="18"/>
          <w:szCs w:val="18"/>
        </w:rPr>
        <w:t xml:space="preserve">. </w:t>
      </w:r>
    </w:p>
    <w:p w14:paraId="421867BB" w14:textId="77777777" w:rsidR="00CC0F89" w:rsidRDefault="00CC0F89" w:rsidP="00CC0F89">
      <w:pPr>
        <w:rPr>
          <w:rStyle w:val="Hyperlink"/>
          <w:sz w:val="18"/>
          <w:szCs w:val="18"/>
        </w:rPr>
      </w:pPr>
    </w:p>
    <w:p w14:paraId="3D50539D" w14:textId="77777777" w:rsidR="00CC0F89" w:rsidRPr="00A3693D" w:rsidRDefault="00CC0F89" w:rsidP="00CC0F89">
      <w:pPr>
        <w:rPr>
          <w:rStyle w:val="Hyperlink"/>
          <w:color w:val="auto"/>
          <w:u w:val="none"/>
        </w:rPr>
      </w:pPr>
      <w:r w:rsidRPr="00A3693D">
        <w:rPr>
          <w:rStyle w:val="Hyperlink"/>
          <w:color w:val="auto"/>
          <w:sz w:val="18"/>
          <w:szCs w:val="18"/>
          <w:u w:val="none"/>
        </w:rPr>
        <w:t xml:space="preserve">Aftenforplejning kan tilkøbes i forbindelse med booking af lejerskolestuer. </w:t>
      </w:r>
    </w:p>
    <w:p w14:paraId="4DA49057" w14:textId="77777777" w:rsidR="00CC0F89" w:rsidRPr="00A3693D" w:rsidRDefault="00CC0F89" w:rsidP="00CC0F89">
      <w:pPr>
        <w:rPr>
          <w:rStyle w:val="Hyperlink"/>
          <w:color w:val="auto"/>
          <w:sz w:val="18"/>
          <w:szCs w:val="18"/>
          <w:u w:val="none"/>
        </w:rPr>
      </w:pPr>
      <w:r w:rsidRPr="00A3693D">
        <w:rPr>
          <w:rStyle w:val="Hyperlink"/>
          <w:color w:val="auto"/>
          <w:sz w:val="18"/>
          <w:szCs w:val="18"/>
          <w:u w:val="none"/>
        </w:rPr>
        <w:t>Der skal betales for det bookede direkte i receptionen ved ankomst.</w:t>
      </w:r>
    </w:p>
    <w:p w14:paraId="3D423F6F" w14:textId="77777777" w:rsidR="00CC0F89" w:rsidRDefault="00CC0F89" w:rsidP="00CC0F89">
      <w:pPr>
        <w:rPr>
          <w:rStyle w:val="Hyperlink"/>
          <w:color w:val="auto"/>
          <w:sz w:val="18"/>
          <w:szCs w:val="18"/>
          <w:u w:val="none"/>
        </w:rPr>
      </w:pPr>
    </w:p>
    <w:p w14:paraId="31885965" w14:textId="77777777" w:rsidR="00CC0F89" w:rsidRPr="00A3693D" w:rsidRDefault="00CC0F89" w:rsidP="00CC0F89">
      <w:pPr>
        <w:rPr>
          <w:rStyle w:val="Hyperlink"/>
          <w:color w:val="auto"/>
          <w:sz w:val="18"/>
          <w:szCs w:val="18"/>
          <w:u w:val="none"/>
        </w:rPr>
      </w:pPr>
      <w:r w:rsidRPr="005B68DF">
        <w:rPr>
          <w:rStyle w:val="Hyperlink"/>
          <w:color w:val="auto"/>
          <w:sz w:val="18"/>
          <w:szCs w:val="18"/>
          <w:u w:val="none"/>
        </w:rPr>
        <w:t>Man er velkommen til at kontakte VINGSTED hotel og konferencecenter og forhøre sig om det evt. er muligt at booke hotelværelser.</w:t>
      </w:r>
    </w:p>
    <w:p w14:paraId="56DA49E3" w14:textId="77777777" w:rsidR="00CC0F89" w:rsidRDefault="00CC0F89" w:rsidP="00CC0F89"/>
    <w:p w14:paraId="0F516D46" w14:textId="77777777" w:rsidR="00CC0F89" w:rsidRPr="00D927EE" w:rsidRDefault="00CC0F89" w:rsidP="00CC0F89">
      <w:pPr>
        <w:rPr>
          <w:b/>
          <w:bCs/>
          <w:sz w:val="18"/>
          <w:szCs w:val="18"/>
        </w:rPr>
      </w:pPr>
      <w:r w:rsidRPr="00D927EE">
        <w:rPr>
          <w:b/>
          <w:bCs/>
          <w:sz w:val="18"/>
          <w:szCs w:val="18"/>
        </w:rPr>
        <w:t xml:space="preserve">Til DM Ungdom og Pistol d. 8. – 10. september tilbydes Lejrskoleværelser á 9 pers. </w:t>
      </w:r>
    </w:p>
    <w:p w14:paraId="41D9C7CF" w14:textId="77777777" w:rsidR="00CC0F89" w:rsidRPr="00D927EE" w:rsidRDefault="00CC0F89" w:rsidP="00CC0F89">
      <w:pPr>
        <w:rPr>
          <w:sz w:val="18"/>
          <w:szCs w:val="18"/>
        </w:rPr>
      </w:pPr>
      <w:r w:rsidRPr="00D927EE">
        <w:rPr>
          <w:sz w:val="18"/>
          <w:szCs w:val="18"/>
        </w:rPr>
        <w:t>(der skal bookes min. 1 stue, da vi ikke kan blande Landsdelene)</w:t>
      </w:r>
    </w:p>
    <w:p w14:paraId="5AD31E93" w14:textId="77777777" w:rsidR="00CC0F89" w:rsidRPr="00D927EE" w:rsidRDefault="00CC0F89" w:rsidP="00CC0F89">
      <w:pPr>
        <w:rPr>
          <w:sz w:val="18"/>
          <w:szCs w:val="18"/>
        </w:rPr>
      </w:pPr>
      <w:r w:rsidRPr="00D927EE">
        <w:rPr>
          <w:sz w:val="18"/>
          <w:szCs w:val="18"/>
        </w:rPr>
        <w:t xml:space="preserve">Pris pr. stue pr. nat uden linned kr.  1746,00 inkl. morgenmad (maksimalt 9 pers.) </w:t>
      </w:r>
    </w:p>
    <w:p w14:paraId="7048C717" w14:textId="77777777" w:rsidR="00CC0F89" w:rsidRPr="00D927EE" w:rsidRDefault="00CC0F89" w:rsidP="00CC0F89">
      <w:pPr>
        <w:rPr>
          <w:sz w:val="18"/>
          <w:szCs w:val="18"/>
        </w:rPr>
      </w:pPr>
      <w:r w:rsidRPr="00D927EE">
        <w:rPr>
          <w:sz w:val="18"/>
          <w:szCs w:val="18"/>
        </w:rPr>
        <w:t>Pris pr. stue pr. nat med linned kr. 2.556,00 inkl. morgenmad (maksimalt 9 pers.)</w:t>
      </w:r>
    </w:p>
    <w:p w14:paraId="330AA774" w14:textId="77777777" w:rsidR="00CC0F89" w:rsidRPr="00D927EE" w:rsidRDefault="00CC0F89" w:rsidP="00CC0F89">
      <w:pPr>
        <w:rPr>
          <w:sz w:val="18"/>
          <w:szCs w:val="18"/>
        </w:rPr>
      </w:pPr>
      <w:r w:rsidRPr="00D927EE">
        <w:rPr>
          <w:sz w:val="18"/>
          <w:szCs w:val="18"/>
        </w:rPr>
        <w:t xml:space="preserve">Aftenforplejning, kr. 238,00 pr. person. (2 retter inkl. isvand, efter køkkenchefens valg). </w:t>
      </w:r>
    </w:p>
    <w:p w14:paraId="3AC6EEC6" w14:textId="77777777" w:rsidR="00CC0F89" w:rsidRDefault="00CC0F89" w:rsidP="00CC0F89">
      <w:pPr>
        <w:rPr>
          <w:sz w:val="18"/>
          <w:szCs w:val="18"/>
        </w:rPr>
      </w:pPr>
      <w:r w:rsidRPr="00D927EE">
        <w:rPr>
          <w:sz w:val="18"/>
          <w:szCs w:val="18"/>
        </w:rPr>
        <w:t>Aftenforplejning kan bestilles samtidig med booking af overnatning eller min. 14 dage før.</w:t>
      </w:r>
    </w:p>
    <w:p w14:paraId="7CC2EF67" w14:textId="77777777" w:rsidR="00CC0F89" w:rsidRPr="00E435D5" w:rsidRDefault="00CC0F89" w:rsidP="00CC0F89">
      <w:pPr>
        <w:rPr>
          <w:sz w:val="18"/>
          <w:szCs w:val="18"/>
        </w:rPr>
      </w:pPr>
      <w:r w:rsidRPr="00E435D5">
        <w:rPr>
          <w:sz w:val="18"/>
          <w:szCs w:val="18"/>
          <w:u w:val="single"/>
        </w:rPr>
        <w:t>Uden linned</w:t>
      </w:r>
      <w:r>
        <w:rPr>
          <w:sz w:val="18"/>
          <w:szCs w:val="18"/>
        </w:rPr>
        <w:t xml:space="preserve"> =</w:t>
      </w:r>
      <w:r w:rsidRPr="00E435D5">
        <w:rPr>
          <w:sz w:val="18"/>
          <w:szCs w:val="18"/>
        </w:rPr>
        <w:t xml:space="preserve"> Husk at medbringe eget linned. Der er dyner og pude</w:t>
      </w:r>
      <w:r>
        <w:rPr>
          <w:sz w:val="18"/>
          <w:szCs w:val="18"/>
        </w:rPr>
        <w:t>r.</w:t>
      </w:r>
    </w:p>
    <w:p w14:paraId="5D673B93" w14:textId="77777777" w:rsidR="00CC0F89" w:rsidRDefault="00CC0F89" w:rsidP="00CC0F89">
      <w:pPr>
        <w:rPr>
          <w:sz w:val="18"/>
          <w:szCs w:val="18"/>
        </w:rPr>
      </w:pPr>
    </w:p>
    <w:p w14:paraId="5C656BAA" w14:textId="77777777" w:rsidR="00CC0F89" w:rsidRPr="005B68DF" w:rsidRDefault="00CC0F89" w:rsidP="00CC0F89">
      <w:pPr>
        <w:rPr>
          <w:sz w:val="18"/>
          <w:szCs w:val="18"/>
        </w:rPr>
      </w:pPr>
      <w:r w:rsidRPr="005B68DF">
        <w:rPr>
          <w:sz w:val="18"/>
          <w:szCs w:val="18"/>
        </w:rPr>
        <w:t>På grund af møder og øvrige arrangementer i VINGSTED er det ikke sikkert der vil være mulighed for cafeteriasalg og aftenforplejning i restauranten hos VINGSTED hotel og konferencecenter i løbet af stævnet.</w:t>
      </w:r>
    </w:p>
    <w:p w14:paraId="39E03CDD" w14:textId="77777777" w:rsidR="00CC0F89" w:rsidRDefault="00CC0F89" w:rsidP="00CC0F89">
      <w:pPr>
        <w:rPr>
          <w:rStyle w:val="Hyperlink"/>
          <w:color w:val="auto"/>
          <w:sz w:val="18"/>
          <w:szCs w:val="18"/>
          <w:u w:val="none"/>
        </w:rPr>
      </w:pPr>
    </w:p>
    <w:p w14:paraId="6A8BB789" w14:textId="77777777" w:rsidR="00CC0F89" w:rsidRPr="00A3693D" w:rsidRDefault="00CC0F89" w:rsidP="00CC0F89">
      <w:pPr>
        <w:rPr>
          <w:sz w:val="18"/>
          <w:szCs w:val="18"/>
        </w:rPr>
      </w:pPr>
      <w:r w:rsidRPr="005B68DF">
        <w:rPr>
          <w:rStyle w:val="Hyperlink"/>
          <w:color w:val="auto"/>
          <w:sz w:val="18"/>
          <w:szCs w:val="18"/>
          <w:u w:val="none"/>
        </w:rPr>
        <w:t>Man er velkommen til at kontakte VINGSTED hotel og konferencecenter og forhøre sig om forplejning i restauranten evt. er muligt.</w:t>
      </w:r>
    </w:p>
    <w:p w14:paraId="0D0CE707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</w:p>
    <w:p w14:paraId="4307AC5E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Forespørgsler om anden overnatning </w:t>
      </w:r>
      <w:r w:rsidRPr="00A3693D">
        <w:rPr>
          <w:rFonts w:cs="Arial"/>
          <w:sz w:val="18"/>
          <w:szCs w:val="18"/>
        </w:rPr>
        <w:t xml:space="preserve">og aftenforplejning </w:t>
      </w:r>
      <w:r>
        <w:rPr>
          <w:rFonts w:cs="Arial"/>
          <w:color w:val="000000"/>
          <w:sz w:val="18"/>
          <w:szCs w:val="18"/>
        </w:rPr>
        <w:t>kan rettes til f.eks.</w:t>
      </w:r>
    </w:p>
    <w:p w14:paraId="186C6E2A" w14:textId="77777777" w:rsidR="00CC0F89" w:rsidRDefault="00CC0F89" w:rsidP="00CC0F89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Camping - </w:t>
      </w:r>
      <w:hyperlink r:id="rId14" w:history="1">
        <w:r>
          <w:rPr>
            <w:rStyle w:val="Hyperlink"/>
            <w:rFonts w:cs="Arial"/>
            <w:color w:val="0563C1"/>
            <w:sz w:val="18"/>
            <w:szCs w:val="18"/>
          </w:rPr>
          <w:t>www.skyttebutik.dk</w:t>
        </w:r>
      </w:hyperlink>
      <w:r>
        <w:rPr>
          <w:rFonts w:cs="Arial"/>
          <w:color w:val="0563C1"/>
          <w:sz w:val="18"/>
          <w:szCs w:val="18"/>
        </w:rPr>
        <w:t>.</w:t>
      </w:r>
    </w:p>
    <w:p w14:paraId="12CAF6D6" w14:textId="77777777" w:rsidR="00CC0F89" w:rsidRDefault="00CC0F89" w:rsidP="00CC0F89">
      <w:p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Hotel Bredehus – </w:t>
      </w:r>
      <w:hyperlink r:id="rId15" w:history="1">
        <w:r w:rsidRPr="00C279A6">
          <w:rPr>
            <w:rStyle w:val="Hyperlink"/>
            <w:rFonts w:cs="Arial"/>
            <w:color w:val="0563C1"/>
            <w:sz w:val="18"/>
            <w:szCs w:val="18"/>
          </w:rPr>
          <w:t>www.hotel-bredehus.dk</w:t>
        </w:r>
      </w:hyperlink>
    </w:p>
    <w:p w14:paraId="0F6C1E5A" w14:textId="77777777" w:rsidR="00CC0F89" w:rsidRDefault="00CC0F89" w:rsidP="00CC0F89">
      <w:pPr>
        <w:rPr>
          <w:rStyle w:val="Hyperlink"/>
          <w:rFonts w:cs="Arial"/>
          <w:color w:val="0563C1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Danhostel Vejle – Skibets Vandrehjem - </w:t>
      </w:r>
      <w:hyperlink r:id="rId16" w:history="1">
        <w:r>
          <w:rPr>
            <w:rStyle w:val="Hyperlink"/>
            <w:rFonts w:cs="Arial"/>
            <w:color w:val="0563C1"/>
            <w:sz w:val="18"/>
            <w:szCs w:val="18"/>
          </w:rPr>
          <w:t>www.</w:t>
        </w:r>
        <w:r w:rsidRPr="00C279A6">
          <w:rPr>
            <w:rStyle w:val="Hyperlink"/>
            <w:rFonts w:cs="Arial"/>
            <w:color w:val="0563C1"/>
            <w:sz w:val="18"/>
            <w:szCs w:val="18"/>
          </w:rPr>
          <w:t>vejle</w:t>
        </w:r>
        <w:r>
          <w:rPr>
            <w:rStyle w:val="Hyperlink"/>
            <w:rFonts w:cs="Arial"/>
            <w:color w:val="0563C1"/>
            <w:sz w:val="18"/>
            <w:szCs w:val="18"/>
          </w:rPr>
          <w:t>-danhostel.dk</w:t>
        </w:r>
      </w:hyperlink>
    </w:p>
    <w:p w14:paraId="41D5156C" w14:textId="77777777" w:rsidR="00CC0F89" w:rsidRDefault="00CC0F89" w:rsidP="00CC0F89">
      <w:pPr>
        <w:rPr>
          <w:rStyle w:val="Hyperlink"/>
          <w:rFonts w:cs="Arial"/>
          <w:color w:val="auto"/>
          <w:sz w:val="18"/>
          <w:szCs w:val="18"/>
          <w:u w:val="none"/>
        </w:rPr>
      </w:pPr>
      <w:r w:rsidRPr="005B68DF">
        <w:rPr>
          <w:rStyle w:val="Hyperlink"/>
          <w:rFonts w:cs="Arial"/>
          <w:color w:val="auto"/>
          <w:sz w:val="18"/>
          <w:szCs w:val="18"/>
          <w:u w:val="none"/>
        </w:rPr>
        <w:t xml:space="preserve">Vejle Center Hotel – </w:t>
      </w:r>
      <w:hyperlink r:id="rId17" w:history="1">
        <w:r w:rsidRPr="005B68DF">
          <w:rPr>
            <w:rStyle w:val="Hyperlink"/>
            <w:rFonts w:cs="Arial"/>
            <w:sz w:val="18"/>
            <w:szCs w:val="18"/>
          </w:rPr>
          <w:t>www.vejlecenterhotel.dk</w:t>
        </w:r>
      </w:hyperlink>
    </w:p>
    <w:p w14:paraId="5E1D8E2E" w14:textId="77777777" w:rsidR="00A87F59" w:rsidRDefault="00A87F59" w:rsidP="00B54CBB">
      <w:pPr>
        <w:rPr>
          <w:rFonts w:cs="Arial"/>
          <w:b/>
          <w:color w:val="000000"/>
          <w:sz w:val="18"/>
          <w:szCs w:val="18"/>
        </w:rPr>
      </w:pPr>
    </w:p>
    <w:p w14:paraId="1499406B" w14:textId="6E8AA0A3" w:rsidR="00920068" w:rsidRDefault="00920068" w:rsidP="006A3E72">
      <w:pPr>
        <w:ind w:right="679"/>
        <w:jc w:val="both"/>
        <w:rPr>
          <w:color w:val="000000"/>
          <w:sz w:val="18"/>
          <w:szCs w:val="18"/>
        </w:rPr>
      </w:pPr>
    </w:p>
    <w:p w14:paraId="57417AD5" w14:textId="061233B2" w:rsidR="007E047B" w:rsidRDefault="007E047B" w:rsidP="006A3E72">
      <w:pPr>
        <w:ind w:right="679"/>
        <w:jc w:val="both"/>
        <w:rPr>
          <w:color w:val="000000"/>
          <w:sz w:val="18"/>
          <w:szCs w:val="18"/>
        </w:rPr>
      </w:pPr>
    </w:p>
    <w:p w14:paraId="79B1FE6C" w14:textId="77777777" w:rsidR="007E047B" w:rsidRDefault="007E047B" w:rsidP="006A3E72">
      <w:pPr>
        <w:ind w:right="679"/>
        <w:jc w:val="both"/>
        <w:rPr>
          <w:color w:val="000000"/>
          <w:sz w:val="18"/>
          <w:szCs w:val="18"/>
        </w:rPr>
      </w:pPr>
    </w:p>
    <w:p w14:paraId="4A788352" w14:textId="2EE4523B" w:rsidR="00920068" w:rsidRDefault="00920068" w:rsidP="006A3E72">
      <w:pPr>
        <w:ind w:right="679"/>
        <w:jc w:val="both"/>
        <w:rPr>
          <w:rFonts w:cs="Arial"/>
          <w:color w:val="000000"/>
          <w:sz w:val="18"/>
          <w:szCs w:val="18"/>
        </w:rPr>
      </w:pPr>
    </w:p>
    <w:p w14:paraId="29EBCCD6" w14:textId="77777777" w:rsidR="000B0FC5" w:rsidRPr="00B6105F" w:rsidRDefault="000B0FC5" w:rsidP="000B0FC5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Med venlig hilsen</w:t>
      </w:r>
    </w:p>
    <w:p w14:paraId="6434BD77" w14:textId="0A2CC317" w:rsidR="00E45F21" w:rsidRPr="00C279A6" w:rsidRDefault="000D425E" w:rsidP="00B9101A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C279A6">
        <w:rPr>
          <w:color w:val="000000"/>
          <w:sz w:val="18"/>
          <w:szCs w:val="18"/>
        </w:rPr>
        <w:t>Stævneledelsen 202</w:t>
      </w:r>
      <w:r w:rsidR="005F3832">
        <w:rPr>
          <w:color w:val="000000"/>
          <w:sz w:val="18"/>
          <w:szCs w:val="18"/>
        </w:rPr>
        <w:t>3</w:t>
      </w:r>
    </w:p>
    <w:sectPr w:rsidR="00E45F21" w:rsidRPr="00C279A6" w:rsidSect="002B2393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2268" w:right="849" w:bottom="144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962E5" w14:textId="77777777" w:rsidR="00982B66" w:rsidRDefault="00982B66" w:rsidP="009E4B94">
      <w:pPr>
        <w:spacing w:line="240" w:lineRule="auto"/>
      </w:pPr>
      <w:r>
        <w:separator/>
      </w:r>
    </w:p>
  </w:endnote>
  <w:endnote w:type="continuationSeparator" w:id="0">
    <w:p w14:paraId="2ECF5669" w14:textId="77777777" w:rsidR="00982B66" w:rsidRDefault="00982B6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DB74" w14:textId="1C32D381" w:rsidR="00982B66" w:rsidRPr="00681D83" w:rsidRDefault="00982B6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E64AD5">
      <w:rPr>
        <w:rStyle w:val="Sidetal"/>
        <w:noProof/>
      </w:rPr>
      <w:t>8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DB76" w14:textId="0D167ED7" w:rsidR="00982B66" w:rsidRDefault="00982B66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A7220" w14:textId="77777777" w:rsidR="00982B66" w:rsidRDefault="00982B66" w:rsidP="009E4B94">
      <w:pPr>
        <w:spacing w:line="240" w:lineRule="auto"/>
      </w:pPr>
      <w:r>
        <w:separator/>
      </w:r>
    </w:p>
  </w:footnote>
  <w:footnote w:type="continuationSeparator" w:id="0">
    <w:p w14:paraId="06969743" w14:textId="77777777" w:rsidR="00982B66" w:rsidRDefault="00982B6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DB72" w14:textId="77777777" w:rsidR="00982B66" w:rsidRPr="004D42F2" w:rsidRDefault="00982B6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283F34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DB75" w14:textId="77777777" w:rsidR="00982B66" w:rsidRDefault="00982B6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604147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D5A10"/>
    <w:multiLevelType w:val="hybridMultilevel"/>
    <w:tmpl w:val="B57C00BC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870293241">
    <w:abstractNumId w:val="12"/>
  </w:num>
  <w:num w:numId="2" w16cid:durableId="770007712">
    <w:abstractNumId w:val="7"/>
  </w:num>
  <w:num w:numId="3" w16cid:durableId="2072465495">
    <w:abstractNumId w:val="6"/>
  </w:num>
  <w:num w:numId="4" w16cid:durableId="811408870">
    <w:abstractNumId w:val="5"/>
  </w:num>
  <w:num w:numId="5" w16cid:durableId="1839148818">
    <w:abstractNumId w:val="4"/>
  </w:num>
  <w:num w:numId="6" w16cid:durableId="591090224">
    <w:abstractNumId w:val="11"/>
  </w:num>
  <w:num w:numId="7" w16cid:durableId="1362245988">
    <w:abstractNumId w:val="3"/>
  </w:num>
  <w:num w:numId="8" w16cid:durableId="1307006671">
    <w:abstractNumId w:val="2"/>
  </w:num>
  <w:num w:numId="9" w16cid:durableId="322469500">
    <w:abstractNumId w:val="1"/>
  </w:num>
  <w:num w:numId="10" w16cid:durableId="1542403805">
    <w:abstractNumId w:val="0"/>
  </w:num>
  <w:num w:numId="11" w16cid:durableId="730467760">
    <w:abstractNumId w:val="8"/>
  </w:num>
  <w:num w:numId="12" w16cid:durableId="1752004209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276407158">
    <w:abstractNumId w:val="9"/>
  </w:num>
  <w:num w:numId="14" w16cid:durableId="16720277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304"/>
  <w:autoHyphenation/>
  <w:hyphenationZone w:val="425"/>
  <w:characterSpacingControl w:val="doNotCompress"/>
  <w:hdrShapeDefaults>
    <o:shapedefaults v:ext="edit" spidmax="262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E1"/>
    <w:rsid w:val="00004865"/>
    <w:rsid w:val="0000634A"/>
    <w:rsid w:val="00007FE1"/>
    <w:rsid w:val="00011504"/>
    <w:rsid w:val="000257FB"/>
    <w:rsid w:val="00040E58"/>
    <w:rsid w:val="00050EAD"/>
    <w:rsid w:val="00070A10"/>
    <w:rsid w:val="00094ABD"/>
    <w:rsid w:val="00097DBB"/>
    <w:rsid w:val="000A2652"/>
    <w:rsid w:val="000B0FC5"/>
    <w:rsid w:val="000C1F64"/>
    <w:rsid w:val="000C408F"/>
    <w:rsid w:val="000D425E"/>
    <w:rsid w:val="000D7ABC"/>
    <w:rsid w:val="000E4FF6"/>
    <w:rsid w:val="000F03BD"/>
    <w:rsid w:val="000F49E3"/>
    <w:rsid w:val="00100A5B"/>
    <w:rsid w:val="00100A8E"/>
    <w:rsid w:val="00102E89"/>
    <w:rsid w:val="0012101F"/>
    <w:rsid w:val="00122226"/>
    <w:rsid w:val="00125330"/>
    <w:rsid w:val="0013244F"/>
    <w:rsid w:val="00134D2D"/>
    <w:rsid w:val="00142CD8"/>
    <w:rsid w:val="0014440D"/>
    <w:rsid w:val="00153A9A"/>
    <w:rsid w:val="00160952"/>
    <w:rsid w:val="001614B5"/>
    <w:rsid w:val="00166D10"/>
    <w:rsid w:val="001715A0"/>
    <w:rsid w:val="00174B0A"/>
    <w:rsid w:val="0017561E"/>
    <w:rsid w:val="001758A4"/>
    <w:rsid w:val="001760A9"/>
    <w:rsid w:val="00182651"/>
    <w:rsid w:val="00193A66"/>
    <w:rsid w:val="0019603A"/>
    <w:rsid w:val="001A0A8E"/>
    <w:rsid w:val="001A2921"/>
    <w:rsid w:val="001A3822"/>
    <w:rsid w:val="001B069A"/>
    <w:rsid w:val="001C347E"/>
    <w:rsid w:val="001C7945"/>
    <w:rsid w:val="001D1E6C"/>
    <w:rsid w:val="001E37A2"/>
    <w:rsid w:val="001E5E7A"/>
    <w:rsid w:val="001F6066"/>
    <w:rsid w:val="002144D6"/>
    <w:rsid w:val="00224E4A"/>
    <w:rsid w:val="00227156"/>
    <w:rsid w:val="00244D70"/>
    <w:rsid w:val="00255C64"/>
    <w:rsid w:val="0026395A"/>
    <w:rsid w:val="002747B2"/>
    <w:rsid w:val="00281619"/>
    <w:rsid w:val="00287E08"/>
    <w:rsid w:val="00292584"/>
    <w:rsid w:val="002935DB"/>
    <w:rsid w:val="00293AE6"/>
    <w:rsid w:val="00293D49"/>
    <w:rsid w:val="002B2393"/>
    <w:rsid w:val="002C3ADD"/>
    <w:rsid w:val="002E0469"/>
    <w:rsid w:val="002E74A4"/>
    <w:rsid w:val="002F3806"/>
    <w:rsid w:val="002F5AEA"/>
    <w:rsid w:val="00314251"/>
    <w:rsid w:val="003211D4"/>
    <w:rsid w:val="00330009"/>
    <w:rsid w:val="0034164A"/>
    <w:rsid w:val="00342598"/>
    <w:rsid w:val="00342849"/>
    <w:rsid w:val="00343D47"/>
    <w:rsid w:val="0035217B"/>
    <w:rsid w:val="00352474"/>
    <w:rsid w:val="0035772E"/>
    <w:rsid w:val="00361DFE"/>
    <w:rsid w:val="00363D7F"/>
    <w:rsid w:val="00364B2B"/>
    <w:rsid w:val="003672F9"/>
    <w:rsid w:val="00375B57"/>
    <w:rsid w:val="00382460"/>
    <w:rsid w:val="00396867"/>
    <w:rsid w:val="003A4B1E"/>
    <w:rsid w:val="003A602A"/>
    <w:rsid w:val="003A6EEB"/>
    <w:rsid w:val="003B35B0"/>
    <w:rsid w:val="003B4408"/>
    <w:rsid w:val="003B4D7B"/>
    <w:rsid w:val="003B6D80"/>
    <w:rsid w:val="003C4F9F"/>
    <w:rsid w:val="003C60F1"/>
    <w:rsid w:val="003D36AD"/>
    <w:rsid w:val="003D525B"/>
    <w:rsid w:val="003E1D7D"/>
    <w:rsid w:val="003F6393"/>
    <w:rsid w:val="004204E6"/>
    <w:rsid w:val="00424709"/>
    <w:rsid w:val="00424EE6"/>
    <w:rsid w:val="0043275E"/>
    <w:rsid w:val="0043606F"/>
    <w:rsid w:val="004448CD"/>
    <w:rsid w:val="00457C46"/>
    <w:rsid w:val="00466EF8"/>
    <w:rsid w:val="00477BD6"/>
    <w:rsid w:val="0048465E"/>
    <w:rsid w:val="004846C3"/>
    <w:rsid w:val="00491CAB"/>
    <w:rsid w:val="00493FB1"/>
    <w:rsid w:val="004A386B"/>
    <w:rsid w:val="004A69D9"/>
    <w:rsid w:val="004B0766"/>
    <w:rsid w:val="004B07FA"/>
    <w:rsid w:val="004B499B"/>
    <w:rsid w:val="004C01B2"/>
    <w:rsid w:val="004D35EC"/>
    <w:rsid w:val="004D42F2"/>
    <w:rsid w:val="004D5A29"/>
    <w:rsid w:val="004E1AFB"/>
    <w:rsid w:val="004F1568"/>
    <w:rsid w:val="00511DDA"/>
    <w:rsid w:val="00524147"/>
    <w:rsid w:val="005256F8"/>
    <w:rsid w:val="005300A6"/>
    <w:rsid w:val="00533534"/>
    <w:rsid w:val="00536380"/>
    <w:rsid w:val="00537117"/>
    <w:rsid w:val="00540F67"/>
    <w:rsid w:val="00542DD8"/>
    <w:rsid w:val="00551B05"/>
    <w:rsid w:val="00552FEA"/>
    <w:rsid w:val="005543CE"/>
    <w:rsid w:val="0055493E"/>
    <w:rsid w:val="005607CC"/>
    <w:rsid w:val="00563547"/>
    <w:rsid w:val="00564530"/>
    <w:rsid w:val="00583721"/>
    <w:rsid w:val="00584784"/>
    <w:rsid w:val="0059098F"/>
    <w:rsid w:val="005A28D4"/>
    <w:rsid w:val="005A3A99"/>
    <w:rsid w:val="005A7DCF"/>
    <w:rsid w:val="005C482D"/>
    <w:rsid w:val="005C5F97"/>
    <w:rsid w:val="005C6007"/>
    <w:rsid w:val="005D4906"/>
    <w:rsid w:val="005D65F4"/>
    <w:rsid w:val="005E392E"/>
    <w:rsid w:val="005F1580"/>
    <w:rsid w:val="005F3832"/>
    <w:rsid w:val="005F3ED8"/>
    <w:rsid w:val="00600DF8"/>
    <w:rsid w:val="00603A31"/>
    <w:rsid w:val="0060553E"/>
    <w:rsid w:val="00615461"/>
    <w:rsid w:val="00645958"/>
    <w:rsid w:val="00647676"/>
    <w:rsid w:val="0065484C"/>
    <w:rsid w:val="0065557B"/>
    <w:rsid w:val="00655B49"/>
    <w:rsid w:val="00655CF4"/>
    <w:rsid w:val="00656297"/>
    <w:rsid w:val="00665D92"/>
    <w:rsid w:val="00671A47"/>
    <w:rsid w:val="00677C6C"/>
    <w:rsid w:val="00681D83"/>
    <w:rsid w:val="00682D4D"/>
    <w:rsid w:val="00683CA8"/>
    <w:rsid w:val="00685DE6"/>
    <w:rsid w:val="006878D3"/>
    <w:rsid w:val="006900C2"/>
    <w:rsid w:val="00690E87"/>
    <w:rsid w:val="00693A02"/>
    <w:rsid w:val="006A3E72"/>
    <w:rsid w:val="006A7F4F"/>
    <w:rsid w:val="006B30A9"/>
    <w:rsid w:val="006B65E6"/>
    <w:rsid w:val="006C5536"/>
    <w:rsid w:val="006C63B7"/>
    <w:rsid w:val="006D1EBB"/>
    <w:rsid w:val="006D2EA4"/>
    <w:rsid w:val="006D6001"/>
    <w:rsid w:val="006E1B37"/>
    <w:rsid w:val="006F0B8E"/>
    <w:rsid w:val="007015F2"/>
    <w:rsid w:val="0070267E"/>
    <w:rsid w:val="00706E32"/>
    <w:rsid w:val="007233E1"/>
    <w:rsid w:val="0072558E"/>
    <w:rsid w:val="0072618E"/>
    <w:rsid w:val="007414BB"/>
    <w:rsid w:val="007446ED"/>
    <w:rsid w:val="00750688"/>
    <w:rsid w:val="0075444D"/>
    <w:rsid w:val="007546AF"/>
    <w:rsid w:val="00765934"/>
    <w:rsid w:val="00770606"/>
    <w:rsid w:val="00774C9F"/>
    <w:rsid w:val="00786291"/>
    <w:rsid w:val="007927DB"/>
    <w:rsid w:val="007962E6"/>
    <w:rsid w:val="00797E68"/>
    <w:rsid w:val="007B06FC"/>
    <w:rsid w:val="007B36B0"/>
    <w:rsid w:val="007B4147"/>
    <w:rsid w:val="007D7CF6"/>
    <w:rsid w:val="007E047B"/>
    <w:rsid w:val="007E373C"/>
    <w:rsid w:val="007E6703"/>
    <w:rsid w:val="007E7A42"/>
    <w:rsid w:val="007F3973"/>
    <w:rsid w:val="00800C39"/>
    <w:rsid w:val="0080198C"/>
    <w:rsid w:val="0080456F"/>
    <w:rsid w:val="008060B9"/>
    <w:rsid w:val="00815AD9"/>
    <w:rsid w:val="008202A9"/>
    <w:rsid w:val="00820AE3"/>
    <w:rsid w:val="00822F03"/>
    <w:rsid w:val="008430B0"/>
    <w:rsid w:val="00862292"/>
    <w:rsid w:val="008705ED"/>
    <w:rsid w:val="00870743"/>
    <w:rsid w:val="00870CA4"/>
    <w:rsid w:val="00874EF5"/>
    <w:rsid w:val="00875CA9"/>
    <w:rsid w:val="00883BEC"/>
    <w:rsid w:val="00892D08"/>
    <w:rsid w:val="00893791"/>
    <w:rsid w:val="008B5742"/>
    <w:rsid w:val="008B5CDF"/>
    <w:rsid w:val="008C29C2"/>
    <w:rsid w:val="008C487D"/>
    <w:rsid w:val="008C4B32"/>
    <w:rsid w:val="008E5A6D"/>
    <w:rsid w:val="008F07D8"/>
    <w:rsid w:val="008F32DF"/>
    <w:rsid w:val="008F4334"/>
    <w:rsid w:val="008F4D20"/>
    <w:rsid w:val="009015BE"/>
    <w:rsid w:val="009059A1"/>
    <w:rsid w:val="00912B3C"/>
    <w:rsid w:val="00920068"/>
    <w:rsid w:val="00934690"/>
    <w:rsid w:val="00947FCC"/>
    <w:rsid w:val="00951675"/>
    <w:rsid w:val="00951B25"/>
    <w:rsid w:val="009556D2"/>
    <w:rsid w:val="0095734F"/>
    <w:rsid w:val="0096156B"/>
    <w:rsid w:val="00972A70"/>
    <w:rsid w:val="00977B2B"/>
    <w:rsid w:val="00981C59"/>
    <w:rsid w:val="00982B66"/>
    <w:rsid w:val="00983B74"/>
    <w:rsid w:val="00990263"/>
    <w:rsid w:val="00994A67"/>
    <w:rsid w:val="009A4CCC"/>
    <w:rsid w:val="009B181F"/>
    <w:rsid w:val="009B1DA3"/>
    <w:rsid w:val="009B2678"/>
    <w:rsid w:val="009B7024"/>
    <w:rsid w:val="009C20C3"/>
    <w:rsid w:val="009D27F9"/>
    <w:rsid w:val="009D29B1"/>
    <w:rsid w:val="009D6E26"/>
    <w:rsid w:val="009E032B"/>
    <w:rsid w:val="009E06AF"/>
    <w:rsid w:val="009E29F0"/>
    <w:rsid w:val="009E4B94"/>
    <w:rsid w:val="00A11BB5"/>
    <w:rsid w:val="00A160EB"/>
    <w:rsid w:val="00A255C5"/>
    <w:rsid w:val="00A30739"/>
    <w:rsid w:val="00A31995"/>
    <w:rsid w:val="00A35074"/>
    <w:rsid w:val="00A3693D"/>
    <w:rsid w:val="00A40B9D"/>
    <w:rsid w:val="00A607D7"/>
    <w:rsid w:val="00A7214B"/>
    <w:rsid w:val="00A76AEA"/>
    <w:rsid w:val="00A8181B"/>
    <w:rsid w:val="00A87F59"/>
    <w:rsid w:val="00A95D2E"/>
    <w:rsid w:val="00A95EF1"/>
    <w:rsid w:val="00AA22EF"/>
    <w:rsid w:val="00AB511F"/>
    <w:rsid w:val="00AB781F"/>
    <w:rsid w:val="00AC542E"/>
    <w:rsid w:val="00AD206B"/>
    <w:rsid w:val="00AE1F25"/>
    <w:rsid w:val="00AE49B1"/>
    <w:rsid w:val="00AE697C"/>
    <w:rsid w:val="00AE6D9C"/>
    <w:rsid w:val="00AF1D02"/>
    <w:rsid w:val="00AF3355"/>
    <w:rsid w:val="00AF78A9"/>
    <w:rsid w:val="00AF7BEE"/>
    <w:rsid w:val="00B00D92"/>
    <w:rsid w:val="00B013DA"/>
    <w:rsid w:val="00B040D6"/>
    <w:rsid w:val="00B14916"/>
    <w:rsid w:val="00B332AF"/>
    <w:rsid w:val="00B410DE"/>
    <w:rsid w:val="00B44367"/>
    <w:rsid w:val="00B45561"/>
    <w:rsid w:val="00B54A0D"/>
    <w:rsid w:val="00B54CBB"/>
    <w:rsid w:val="00B6105F"/>
    <w:rsid w:val="00B62F5B"/>
    <w:rsid w:val="00B66200"/>
    <w:rsid w:val="00B87753"/>
    <w:rsid w:val="00B9101A"/>
    <w:rsid w:val="00BA0978"/>
    <w:rsid w:val="00BA1D5F"/>
    <w:rsid w:val="00BA4AFD"/>
    <w:rsid w:val="00BB2F00"/>
    <w:rsid w:val="00BB6B1B"/>
    <w:rsid w:val="00BC1C04"/>
    <w:rsid w:val="00BE708C"/>
    <w:rsid w:val="00BF0374"/>
    <w:rsid w:val="00BF3F82"/>
    <w:rsid w:val="00BF4BC9"/>
    <w:rsid w:val="00C00380"/>
    <w:rsid w:val="00C01C91"/>
    <w:rsid w:val="00C11B38"/>
    <w:rsid w:val="00C173AE"/>
    <w:rsid w:val="00C279A6"/>
    <w:rsid w:val="00C343B8"/>
    <w:rsid w:val="00C3789A"/>
    <w:rsid w:val="00C54F87"/>
    <w:rsid w:val="00C63E60"/>
    <w:rsid w:val="00C71EB4"/>
    <w:rsid w:val="00C86BBF"/>
    <w:rsid w:val="00C9306A"/>
    <w:rsid w:val="00CA2912"/>
    <w:rsid w:val="00CA3BDD"/>
    <w:rsid w:val="00CA512D"/>
    <w:rsid w:val="00CA6392"/>
    <w:rsid w:val="00CB7B0C"/>
    <w:rsid w:val="00CC0F89"/>
    <w:rsid w:val="00CC6322"/>
    <w:rsid w:val="00CF14F2"/>
    <w:rsid w:val="00CF6A1D"/>
    <w:rsid w:val="00D04C3F"/>
    <w:rsid w:val="00D12A35"/>
    <w:rsid w:val="00D14A73"/>
    <w:rsid w:val="00D262B4"/>
    <w:rsid w:val="00D2635F"/>
    <w:rsid w:val="00D34EAC"/>
    <w:rsid w:val="00D3797B"/>
    <w:rsid w:val="00D42B10"/>
    <w:rsid w:val="00D46F25"/>
    <w:rsid w:val="00D5220F"/>
    <w:rsid w:val="00D56AE5"/>
    <w:rsid w:val="00D6054D"/>
    <w:rsid w:val="00D64558"/>
    <w:rsid w:val="00D75845"/>
    <w:rsid w:val="00D770BA"/>
    <w:rsid w:val="00D814A2"/>
    <w:rsid w:val="00D82842"/>
    <w:rsid w:val="00D847FC"/>
    <w:rsid w:val="00D96141"/>
    <w:rsid w:val="00DA5BF5"/>
    <w:rsid w:val="00DB31AF"/>
    <w:rsid w:val="00DB6977"/>
    <w:rsid w:val="00DC0FB8"/>
    <w:rsid w:val="00DC3351"/>
    <w:rsid w:val="00DC55B8"/>
    <w:rsid w:val="00DC6044"/>
    <w:rsid w:val="00DE1979"/>
    <w:rsid w:val="00DE2B28"/>
    <w:rsid w:val="00DE33A4"/>
    <w:rsid w:val="00DE7C47"/>
    <w:rsid w:val="00DF29E5"/>
    <w:rsid w:val="00DF474A"/>
    <w:rsid w:val="00DF5663"/>
    <w:rsid w:val="00DF6860"/>
    <w:rsid w:val="00E005BE"/>
    <w:rsid w:val="00E038D7"/>
    <w:rsid w:val="00E10990"/>
    <w:rsid w:val="00E10DEE"/>
    <w:rsid w:val="00E12B49"/>
    <w:rsid w:val="00E13E89"/>
    <w:rsid w:val="00E24CA2"/>
    <w:rsid w:val="00E409A8"/>
    <w:rsid w:val="00E435D5"/>
    <w:rsid w:val="00E45F21"/>
    <w:rsid w:val="00E4695C"/>
    <w:rsid w:val="00E53D11"/>
    <w:rsid w:val="00E557A2"/>
    <w:rsid w:val="00E57BFF"/>
    <w:rsid w:val="00E6443B"/>
    <w:rsid w:val="00E64AD5"/>
    <w:rsid w:val="00E8121F"/>
    <w:rsid w:val="00EB2D3D"/>
    <w:rsid w:val="00EC418D"/>
    <w:rsid w:val="00EC47A4"/>
    <w:rsid w:val="00ED75AA"/>
    <w:rsid w:val="00ED7D22"/>
    <w:rsid w:val="00EE7287"/>
    <w:rsid w:val="00F13462"/>
    <w:rsid w:val="00F1651E"/>
    <w:rsid w:val="00F20794"/>
    <w:rsid w:val="00F331F3"/>
    <w:rsid w:val="00F35FA5"/>
    <w:rsid w:val="00F364AC"/>
    <w:rsid w:val="00F505C7"/>
    <w:rsid w:val="00F6211B"/>
    <w:rsid w:val="00F6453C"/>
    <w:rsid w:val="00F7363E"/>
    <w:rsid w:val="00F82D9D"/>
    <w:rsid w:val="00F8432D"/>
    <w:rsid w:val="00F85440"/>
    <w:rsid w:val="00F93ACA"/>
    <w:rsid w:val="00F940A7"/>
    <w:rsid w:val="00FB2680"/>
    <w:rsid w:val="00FB3176"/>
    <w:rsid w:val="00FB4FA0"/>
    <w:rsid w:val="00FB5395"/>
    <w:rsid w:val="00FC55B0"/>
    <w:rsid w:val="00FC7069"/>
    <w:rsid w:val="00FC7A59"/>
    <w:rsid w:val="00FC7BF6"/>
    <w:rsid w:val="00FD07EF"/>
    <w:rsid w:val="00FD10C1"/>
    <w:rsid w:val="00FE2C9C"/>
    <w:rsid w:val="00FE408D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5"/>
    <o:shapelayout v:ext="edit">
      <o:idmap v:ext="edit" data="1"/>
    </o:shapelayout>
  </w:shapeDefaults>
  <w:decimalSymbol w:val=","/>
  <w:listSeparator w:val=";"/>
  <w14:docId w14:val="2C31DB5D"/>
  <w15:docId w15:val="{F48E6396-6392-4364-8318-20F9EEA1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584784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6A3E72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9556D2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  <w:style w:type="character" w:styleId="Ulstomtale">
    <w:name w:val="Unresolved Mention"/>
    <w:basedOn w:val="Standardskrifttypeiafsnit"/>
    <w:uiPriority w:val="99"/>
    <w:semiHidden/>
    <w:unhideWhenUsed/>
    <w:rsid w:val="000E4F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nfo@vingsted.d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dgi.dk/skydning" TargetMode="External"/><Relationship Id="rId17" Type="http://schemas.openxmlformats.org/officeDocument/2006/relationships/hyperlink" Target="http://www.vejlecenterhotel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vejle-danhostel.d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3" Type="http://schemas.openxmlformats.org/officeDocument/2006/relationships/theme" Target="theme/theme1.xml"/><Relationship Id="rId15" Type="http://schemas.openxmlformats.org/officeDocument/2006/relationships/hyperlink" Target="http://www.hotel-bredehus.dk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kyttebutik.dk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b0c9d14f-4da8-4f13-9270-f9f2072b9251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5d0fd7cb-d47e-4560-a953-b2f1d4260e6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F1E8B41-6437-4753-A154-A02D5706ED61}"/>
</file>

<file path=customXml/itemProps3.xml><?xml version="1.0" encoding="utf-8"?>
<ds:datastoreItem xmlns:ds="http://schemas.openxmlformats.org/officeDocument/2006/customXml" ds:itemID="{B0F3EB19-F1EF-4E9F-A0B5-5C8F885356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F7A174-C3FA-4375-BE7F-24E1DDC26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0fd7cb-d47e-4560-a953-b2f1d4260e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43</TotalTime>
  <Pages>5</Pages>
  <Words>1293</Words>
  <Characters>7893</Characters>
  <Application>Microsoft Office Word</Application>
  <DocSecurity>0</DocSecurity>
  <Lines>65</Lines>
  <Paragraphs>18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keywords/>
  <cp:lastModifiedBy>Signe Capion</cp:lastModifiedBy>
  <cp:revision>12</cp:revision>
  <cp:lastPrinted>2019-05-23T07:32:00Z</cp:lastPrinted>
  <dcterms:created xsi:type="dcterms:W3CDTF">2023-03-17T18:01:00Z</dcterms:created>
  <dcterms:modified xsi:type="dcterms:W3CDTF">2023-06-07T18:37:00Z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22b198d8-2b9c-45e0-8c8d-9d6559cc53f9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