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EFC4B7" w14:textId="39FA0B96" w:rsidR="008C3C60" w:rsidRDefault="005F5328" w:rsidP="00494923">
      <w:pPr>
        <w:tabs>
          <w:tab w:val="left" w:pos="7648"/>
        </w:tabs>
        <w:spacing w:line="240" w:lineRule="auto"/>
        <w:rPr>
          <w:rFonts w:cs="Arial"/>
          <w:b/>
          <w:sz w:val="24"/>
          <w:szCs w:val="24"/>
        </w:rPr>
      </w:pPr>
      <w:r w:rsidRPr="006473E2">
        <w:rPr>
          <w:rFonts w:cs="Arial"/>
          <w:b/>
          <w:noProof/>
          <w:sz w:val="24"/>
          <w:szCs w:val="24"/>
          <w:lang w:eastAsia="da-DK"/>
        </w:rPr>
        <w:drawing>
          <wp:anchor distT="0" distB="0" distL="114300" distR="114300" simplePos="0" relativeHeight="251645440" behindDoc="1" locked="0" layoutInCell="1" allowOverlap="1" wp14:anchorId="50695089" wp14:editId="6A56422B">
            <wp:simplePos x="0" y="0"/>
            <wp:positionH relativeFrom="margin">
              <wp:posOffset>1930218</wp:posOffset>
            </wp:positionH>
            <wp:positionV relativeFrom="paragraph">
              <wp:posOffset>-1115695</wp:posOffset>
            </wp:positionV>
            <wp:extent cx="6040458" cy="4026434"/>
            <wp:effectExtent l="0" t="0" r="0" b="0"/>
            <wp:wrapNone/>
            <wp:docPr id="1" name="Billede 1" descr="C:\Users\dds-lah\DGI Skydning\Margrethekæde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ds-lah\DGI Skydning\Margrethekæde 0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4231" b="95096" l="10000" r="96026">
                                  <a14:backgroundMark x1="49423" y1="28942" x2="49423" y2="28942"/>
                                  <a14:backgroundMark x1="45192" y1="21154" x2="68910" y2="31154"/>
                                  <a14:backgroundMark x1="49103" y1="38269" x2="47756" y2="55096"/>
                                  <a14:backgroundMark x1="57500" y1="81827" x2="57500" y2="81827"/>
                                  <a14:backgroundMark x1="49936" y1="79808" x2="49936" y2="79808"/>
                                  <a14:backgroundMark x1="44103" y1="59423" x2="44103" y2="59423"/>
                                  <a14:backgroundMark x1="55577" y1="53846" x2="55577" y2="53846"/>
                                  <a14:backgroundMark x1="68269" y1="52308" x2="68269" y2="52308"/>
                                  <a14:backgroundMark x1="66410" y1="48942" x2="66410" y2="48942"/>
                                  <a14:backgroundMark x1="76346" y1="31635" x2="76346" y2="31635"/>
                                  <a14:backgroundMark x1="80641" y1="43942" x2="80641" y2="43942"/>
                                  <a14:backgroundMark x1="67564" y1="19904" x2="67564" y2="19904"/>
                                  <a14:backgroundMark x1="61410" y1="16346" x2="61410" y2="16346"/>
                                  <a14:backgroundMark x1="44103" y1="9423" x2="44103" y2="9423"/>
                                  <a14:backgroundMark x1="51090" y1="14808" x2="51090" y2="14808"/>
                                  <a14:backgroundMark x1="37115" y1="37212" x2="37115" y2="37212"/>
                                  <a14:backgroundMark x1="32692" y1="48173" x2="32692" y2="48173"/>
                                  <a14:backgroundMark x1="53718" y1="63269" x2="53718" y2="63269"/>
                                  <a14:backgroundMark x1="56538" y1="65288" x2="56538" y2="65288"/>
                                  <a14:backgroundMark x1="64038" y1="48558" x2="64038" y2="48558"/>
                                  <a14:backgroundMark x1="65705" y1="46250" x2="65705" y2="46250"/>
                                  <a14:backgroundMark x1="61090" y1="45673" x2="61090" y2="45673"/>
                                  <a14:backgroundMark x1="62628" y1="42885" x2="62628" y2="42885"/>
                                  <a14:backgroundMark x1="57244" y1="42885" x2="57244" y2="42885"/>
                                  <a14:backgroundMark x1="56667" y1="47308" x2="56667" y2="47308"/>
                                  <a14:backgroundMark x1="53974" y1="46923" x2="53974" y2="46923"/>
                                  <a14:backgroundMark x1="54295" y1="42115" x2="54295" y2="42115"/>
                                  <a14:backgroundMark x1="73974" y1="51442" x2="73974" y2="51442"/>
                                  <a14:backgroundMark x1="79295" y1="51058" x2="79295" y2="51058"/>
                                  <a14:backgroundMark x1="76923" y1="50481" x2="76923" y2="50481"/>
                                  <a14:backgroundMark x1="77885" y1="54038" x2="77885" y2="54038"/>
                                  <a14:backgroundMark x1="74359" y1="55096" x2="74359" y2="55096"/>
                                  <a14:backgroundMark x1="80513" y1="39808" x2="80513" y2="39808"/>
                                  <a14:backgroundMark x1="78141" y1="40865" x2="78141" y2="40865"/>
                                  <a14:backgroundMark x1="76859" y1="36442" x2="76859" y2="36442"/>
                                  <a14:backgroundMark x1="79423" y1="35385" x2="79423" y2="35385"/>
                                  <a14:backgroundMark x1="40577" y1="55096" x2="40577" y2="55096"/>
                                  <a14:backgroundMark x1="37692" y1="52981" x2="37692" y2="52981"/>
                                  <a14:backgroundMark x1="36026" y1="55865" x2="36667" y2="55865"/>
                                  <a14:backgroundMark x1="39359" y1="58173" x2="39359" y2="58173"/>
                                  <a14:backgroundMark x1="68397" y1="19519" x2="68397" y2="19519"/>
                                  <a14:backgroundMark x1="71987" y1="19038" x2="71987" y2="19038"/>
                                  <a14:backgroundMark x1="75769" y1="21154" x2="75769" y2="21154"/>
                                  <a14:backgroundMark x1="66154" y1="17596" x2="66154" y2="17596"/>
                                  <a14:backgroundMark x1="62372" y1="18462" x2="62372" y2="18462"/>
                                  <a14:backgroundMark x1="63526" y1="15865" x2="63526" y2="15865"/>
                                  <a14:backgroundMark x1="69103" y1="17981" x2="69103" y2="17981"/>
                                  <a14:backgroundMark x1="37244" y1="39519" x2="37244" y2="39519"/>
                                  <a14:backgroundMark x1="35064" y1="38462" x2="35064" y2="38462"/>
                                  <a14:backgroundMark x1="32949" y1="42308" x2="32949" y2="42308"/>
                                  <a14:backgroundMark x1="34744" y1="44135" x2="34744" y2="44135"/>
                                  <a14:backgroundMark x1="40192" y1="34904" x2="40192" y2="34904"/>
                                  <a14:backgroundMark x1="42436" y1="30385" x2="42436" y2="30385"/>
                                  <a14:backgroundMark x1="39808" y1="31442" x2="39808" y2="31442"/>
                                  <a14:backgroundMark x1="37372" y1="15481" x2="37372" y2="15481"/>
                                  <a14:backgroundMark x1="36026" y1="15673" x2="36026" y2="15673"/>
                                  <a14:backgroundMark x1="38397" y1="12788" x2="38397" y2="12788"/>
                                  <a14:backgroundMark x1="42308" y1="12404" x2="42308" y2="12404"/>
                                  <a14:backgroundMark x1="33462" y1="18365" x2="33462" y2="18365"/>
                                  <a14:backgroundMark x1="34872" y1="19904" x2="34872" y2="19904"/>
                                  <a14:backgroundMark x1="35833" y1="26346" x2="35833" y2="26346"/>
                                  <a14:backgroundMark x1="40897" y1="28654" x2="40897" y2="28654"/>
                                  <a14:backgroundMark x1="61417" y1="61507" x2="62105" y2="61507"/>
                                  <a14:backgroundMark x1="53576" y1="74819" x2="53576" y2="7481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0458" cy="4026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3C60" w:rsidRPr="008C3C60">
        <w:rPr>
          <w:rFonts w:cs="Arial"/>
          <w:b/>
          <w:sz w:val="24"/>
          <w:szCs w:val="24"/>
        </w:rPr>
        <w:t>MARGRETHE KÆDESKYDNING</w:t>
      </w:r>
      <w:r w:rsidR="00494923">
        <w:rPr>
          <w:rFonts w:cs="Arial"/>
          <w:b/>
          <w:sz w:val="24"/>
          <w:szCs w:val="24"/>
        </w:rPr>
        <w:tab/>
      </w:r>
    </w:p>
    <w:p w14:paraId="20519FF5" w14:textId="51C38954" w:rsidR="00F37B5F" w:rsidRDefault="003161E7" w:rsidP="004C23D1">
      <w:pPr>
        <w:tabs>
          <w:tab w:val="left" w:pos="9439"/>
        </w:tabs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8"/>
          <w:szCs w:val="18"/>
        </w:rPr>
        <w:t>29</w:t>
      </w:r>
      <w:r w:rsidR="00150A77">
        <w:rPr>
          <w:rFonts w:cs="Arial"/>
          <w:sz w:val="18"/>
          <w:szCs w:val="18"/>
        </w:rPr>
        <w:t xml:space="preserve">. </w:t>
      </w:r>
      <w:r w:rsidR="00C81F5B">
        <w:rPr>
          <w:rFonts w:cs="Arial"/>
          <w:sz w:val="18"/>
          <w:szCs w:val="18"/>
        </w:rPr>
        <w:t>september</w:t>
      </w:r>
      <w:r w:rsidR="00150A77">
        <w:rPr>
          <w:rFonts w:cs="Arial"/>
          <w:sz w:val="18"/>
          <w:szCs w:val="18"/>
        </w:rPr>
        <w:t xml:space="preserve"> </w:t>
      </w:r>
      <w:r w:rsidR="00C81F5B">
        <w:rPr>
          <w:rFonts w:cs="Arial"/>
          <w:sz w:val="18"/>
          <w:szCs w:val="18"/>
        </w:rPr>
        <w:t xml:space="preserve">og </w:t>
      </w:r>
      <w:r>
        <w:rPr>
          <w:rFonts w:cs="Arial"/>
          <w:sz w:val="18"/>
          <w:szCs w:val="18"/>
        </w:rPr>
        <w:t>30</w:t>
      </w:r>
      <w:r w:rsidR="00C81F5B">
        <w:rPr>
          <w:rFonts w:cs="Arial"/>
          <w:sz w:val="18"/>
          <w:szCs w:val="18"/>
        </w:rPr>
        <w:t xml:space="preserve">. </w:t>
      </w:r>
      <w:r>
        <w:rPr>
          <w:rFonts w:cs="Arial"/>
          <w:sz w:val="18"/>
          <w:szCs w:val="18"/>
        </w:rPr>
        <w:t>september 2018</w:t>
      </w:r>
    </w:p>
    <w:p w14:paraId="11219E53" w14:textId="77777777" w:rsidR="009022C2" w:rsidRPr="00F37B5F" w:rsidRDefault="009022C2" w:rsidP="004C23D1">
      <w:pPr>
        <w:tabs>
          <w:tab w:val="left" w:pos="9439"/>
        </w:tabs>
        <w:spacing w:line="240" w:lineRule="auto"/>
        <w:rPr>
          <w:rFonts w:cs="Arial"/>
          <w:sz w:val="18"/>
          <w:szCs w:val="18"/>
        </w:rPr>
      </w:pPr>
    </w:p>
    <w:p w14:paraId="1838B77A" w14:textId="4CAC735B" w:rsidR="00F37B5F" w:rsidRPr="00F37B5F" w:rsidRDefault="009022C2" w:rsidP="00F37B5F">
      <w:pPr>
        <w:spacing w:line="240" w:lineRule="auto"/>
        <w:rPr>
          <w:rFonts w:cs="Arial"/>
          <w:sz w:val="18"/>
          <w:szCs w:val="18"/>
        </w:rPr>
      </w:pPr>
      <w:r w:rsidRPr="009022C2">
        <w:rPr>
          <w:rFonts w:cs="Arial"/>
          <w:sz w:val="18"/>
          <w:szCs w:val="18"/>
        </w:rPr>
        <w:t>S</w:t>
      </w:r>
      <w:r w:rsidR="00150A77">
        <w:rPr>
          <w:rFonts w:cs="Arial"/>
          <w:sz w:val="18"/>
          <w:szCs w:val="18"/>
        </w:rPr>
        <w:t>kydningen afvikles til DM Voksen</w:t>
      </w:r>
      <w:r>
        <w:rPr>
          <w:rFonts w:cs="Arial"/>
          <w:sz w:val="18"/>
          <w:szCs w:val="18"/>
        </w:rPr>
        <w:t xml:space="preserve">, </w:t>
      </w:r>
      <w:r w:rsidR="00F37B5F" w:rsidRPr="00F37B5F">
        <w:rPr>
          <w:rFonts w:cs="Arial"/>
          <w:sz w:val="18"/>
          <w:szCs w:val="18"/>
        </w:rPr>
        <w:t>Vingstedvej 1, 7182 Bredsten.</w:t>
      </w:r>
    </w:p>
    <w:p w14:paraId="52E370CD" w14:textId="3A619E17" w:rsidR="00F37B5F" w:rsidRPr="003161E7" w:rsidRDefault="00F37B5F" w:rsidP="00F37B5F">
      <w:pPr>
        <w:spacing w:line="240" w:lineRule="auto"/>
        <w:rPr>
          <w:rFonts w:cs="Arial"/>
          <w:b/>
          <w:sz w:val="16"/>
          <w:szCs w:val="16"/>
        </w:rPr>
      </w:pPr>
    </w:p>
    <w:p w14:paraId="68CDA550" w14:textId="77777777" w:rsidR="00787E86" w:rsidRDefault="00F37B5F" w:rsidP="00F37B5F">
      <w:pPr>
        <w:spacing w:line="240" w:lineRule="auto"/>
        <w:rPr>
          <w:rFonts w:cs="Arial"/>
          <w:b/>
          <w:sz w:val="18"/>
          <w:szCs w:val="18"/>
        </w:rPr>
      </w:pPr>
      <w:r w:rsidRPr="00F37B5F">
        <w:rPr>
          <w:rFonts w:cs="Arial"/>
          <w:b/>
          <w:sz w:val="18"/>
          <w:szCs w:val="18"/>
        </w:rPr>
        <w:t>Skydetider :</w:t>
      </w:r>
      <w:r w:rsidR="00170C9E">
        <w:rPr>
          <w:rFonts w:cs="Arial"/>
          <w:b/>
          <w:sz w:val="18"/>
          <w:szCs w:val="18"/>
        </w:rPr>
        <w:t xml:space="preserve"> </w:t>
      </w:r>
    </w:p>
    <w:p w14:paraId="015457CC" w14:textId="76424740" w:rsidR="00F37B5F" w:rsidRPr="00707837" w:rsidRDefault="00F37B5F" w:rsidP="00787E86">
      <w:pPr>
        <w:spacing w:line="240" w:lineRule="auto"/>
        <w:rPr>
          <w:rFonts w:cs="Arial"/>
          <w:sz w:val="18"/>
          <w:szCs w:val="18"/>
        </w:rPr>
      </w:pPr>
      <w:r w:rsidRPr="00707837">
        <w:rPr>
          <w:rFonts w:cs="Arial"/>
          <w:sz w:val="18"/>
          <w:szCs w:val="18"/>
        </w:rPr>
        <w:t>Skydning A: Gevær, 300m</w:t>
      </w:r>
    </w:p>
    <w:p w14:paraId="1BB8DD71" w14:textId="1250B07B" w:rsidR="00F37B5F" w:rsidRPr="007D29D6" w:rsidRDefault="00F37B5F" w:rsidP="00170C9E">
      <w:pPr>
        <w:numPr>
          <w:ilvl w:val="0"/>
          <w:numId w:val="13"/>
        </w:num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8"/>
          <w:szCs w:val="18"/>
        </w:rPr>
      </w:pPr>
      <w:r w:rsidRPr="007D29D6">
        <w:rPr>
          <w:rFonts w:cs="Arial"/>
          <w:sz w:val="18"/>
          <w:szCs w:val="18"/>
        </w:rPr>
        <w:t>Lørdag</w:t>
      </w:r>
      <w:r w:rsidRPr="007D29D6">
        <w:rPr>
          <w:rFonts w:cs="Arial"/>
          <w:sz w:val="18"/>
          <w:szCs w:val="18"/>
        </w:rPr>
        <w:tab/>
        <w:t>kl. 9:</w:t>
      </w:r>
      <w:r w:rsidR="007D29D6" w:rsidRPr="007D29D6">
        <w:rPr>
          <w:rFonts w:cs="Arial"/>
          <w:sz w:val="18"/>
          <w:szCs w:val="18"/>
        </w:rPr>
        <w:t>00</w:t>
      </w:r>
      <w:r w:rsidR="007D29D6">
        <w:rPr>
          <w:rFonts w:cs="Arial"/>
          <w:sz w:val="18"/>
          <w:szCs w:val="18"/>
        </w:rPr>
        <w:t>,</w:t>
      </w:r>
      <w:r w:rsidRPr="007D29D6">
        <w:rPr>
          <w:rFonts w:cs="Arial"/>
          <w:sz w:val="18"/>
          <w:szCs w:val="18"/>
        </w:rPr>
        <w:t>1</w:t>
      </w:r>
      <w:r w:rsidR="007D29D6" w:rsidRPr="007D29D6">
        <w:rPr>
          <w:rFonts w:cs="Arial"/>
          <w:sz w:val="18"/>
          <w:szCs w:val="18"/>
        </w:rPr>
        <w:t>0:10</w:t>
      </w:r>
      <w:r w:rsidR="007D29D6">
        <w:rPr>
          <w:rFonts w:cs="Arial"/>
          <w:sz w:val="18"/>
          <w:szCs w:val="18"/>
        </w:rPr>
        <w:t>,</w:t>
      </w:r>
      <w:r w:rsidRPr="007D29D6">
        <w:rPr>
          <w:rFonts w:cs="Arial"/>
          <w:sz w:val="18"/>
          <w:szCs w:val="18"/>
        </w:rPr>
        <w:t>1</w:t>
      </w:r>
      <w:r w:rsidR="007D29D6" w:rsidRPr="007D29D6">
        <w:rPr>
          <w:rFonts w:cs="Arial"/>
          <w:sz w:val="18"/>
          <w:szCs w:val="18"/>
        </w:rPr>
        <w:t>1:25</w:t>
      </w:r>
      <w:r w:rsidR="007D29D6">
        <w:rPr>
          <w:rFonts w:cs="Arial"/>
          <w:sz w:val="18"/>
          <w:szCs w:val="18"/>
        </w:rPr>
        <w:t>,</w:t>
      </w:r>
      <w:r w:rsidRPr="007D29D6">
        <w:rPr>
          <w:rFonts w:cs="Arial"/>
          <w:sz w:val="18"/>
          <w:szCs w:val="18"/>
        </w:rPr>
        <w:t>1</w:t>
      </w:r>
      <w:r w:rsidR="007D29D6" w:rsidRPr="007D29D6">
        <w:rPr>
          <w:rFonts w:cs="Arial"/>
          <w:sz w:val="18"/>
          <w:szCs w:val="18"/>
        </w:rPr>
        <w:t>2:35</w:t>
      </w:r>
      <w:r w:rsidR="007D29D6">
        <w:rPr>
          <w:rFonts w:cs="Arial"/>
          <w:sz w:val="18"/>
          <w:szCs w:val="18"/>
        </w:rPr>
        <w:t>,13:50,</w:t>
      </w:r>
      <w:r w:rsidR="007D29D6" w:rsidRPr="007D29D6">
        <w:rPr>
          <w:rFonts w:cs="Arial"/>
          <w:sz w:val="18"/>
          <w:szCs w:val="18"/>
        </w:rPr>
        <w:t>15:05</w:t>
      </w:r>
      <w:r w:rsidR="007D29D6">
        <w:rPr>
          <w:rFonts w:cs="Arial"/>
          <w:sz w:val="18"/>
          <w:szCs w:val="18"/>
        </w:rPr>
        <w:t>,16:25</w:t>
      </w:r>
      <w:r w:rsidR="00170C9E" w:rsidRPr="007D29D6">
        <w:rPr>
          <w:rFonts w:cs="Arial"/>
          <w:sz w:val="18"/>
          <w:szCs w:val="18"/>
        </w:rPr>
        <w:t xml:space="preserve">                              </w:t>
      </w:r>
    </w:p>
    <w:p w14:paraId="1E13F199" w14:textId="7FB711B4" w:rsidR="00F37B5F" w:rsidRPr="007D29D6" w:rsidRDefault="00F37B5F" w:rsidP="00F37B5F">
      <w:pPr>
        <w:numPr>
          <w:ilvl w:val="0"/>
          <w:numId w:val="13"/>
        </w:num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8"/>
          <w:szCs w:val="18"/>
        </w:rPr>
      </w:pPr>
      <w:r w:rsidRPr="007D29D6">
        <w:rPr>
          <w:rFonts w:cs="Arial"/>
          <w:sz w:val="18"/>
          <w:szCs w:val="18"/>
        </w:rPr>
        <w:t>Sønd</w:t>
      </w:r>
      <w:r w:rsidR="007D29D6" w:rsidRPr="007D29D6">
        <w:rPr>
          <w:rFonts w:cs="Arial"/>
          <w:sz w:val="18"/>
          <w:szCs w:val="18"/>
        </w:rPr>
        <w:t>ag</w:t>
      </w:r>
      <w:r w:rsidR="007D29D6" w:rsidRPr="007D29D6">
        <w:rPr>
          <w:rFonts w:cs="Arial"/>
          <w:sz w:val="18"/>
          <w:szCs w:val="18"/>
        </w:rPr>
        <w:tab/>
        <w:t>kl. 9:00,</w:t>
      </w:r>
      <w:r w:rsidR="008A0492">
        <w:rPr>
          <w:rFonts w:cs="Arial"/>
          <w:sz w:val="18"/>
          <w:szCs w:val="18"/>
        </w:rPr>
        <w:t xml:space="preserve"> </w:t>
      </w:r>
      <w:r w:rsidR="00707837" w:rsidRPr="007D29D6">
        <w:rPr>
          <w:rFonts w:cs="Arial"/>
          <w:sz w:val="18"/>
          <w:szCs w:val="18"/>
        </w:rPr>
        <w:t>12:</w:t>
      </w:r>
      <w:r w:rsidR="007D29D6" w:rsidRPr="007D29D6">
        <w:rPr>
          <w:rFonts w:cs="Arial"/>
          <w:sz w:val="18"/>
          <w:szCs w:val="18"/>
        </w:rPr>
        <w:t>35</w:t>
      </w:r>
      <w:r w:rsidR="00707837" w:rsidRPr="007D29D6">
        <w:rPr>
          <w:rFonts w:cs="Arial"/>
          <w:sz w:val="18"/>
          <w:szCs w:val="18"/>
        </w:rPr>
        <w:t>, 1</w:t>
      </w:r>
      <w:r w:rsidR="007D29D6" w:rsidRPr="007D29D6">
        <w:rPr>
          <w:rFonts w:cs="Arial"/>
          <w:sz w:val="18"/>
          <w:szCs w:val="18"/>
        </w:rPr>
        <w:t>3:50</w:t>
      </w:r>
    </w:p>
    <w:p w14:paraId="7E284CBD" w14:textId="4A814F5F" w:rsidR="00F37B5F" w:rsidRPr="00707837" w:rsidRDefault="009022C2" w:rsidP="00F37B5F">
      <w:p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8"/>
          <w:szCs w:val="18"/>
        </w:rPr>
      </w:pPr>
      <w:r w:rsidRPr="00574557">
        <w:rPr>
          <w:rFonts w:cs="Arial"/>
          <w:noProof/>
          <w:sz w:val="18"/>
          <w:szCs w:val="18"/>
          <w:lang w:eastAsia="da-DK"/>
        </w:rPr>
        <w:drawing>
          <wp:anchor distT="0" distB="0" distL="114300" distR="114300" simplePos="0" relativeHeight="251658752" behindDoc="1" locked="0" layoutInCell="1" allowOverlap="1" wp14:anchorId="27362230" wp14:editId="3DF72F76">
            <wp:simplePos x="0" y="0"/>
            <wp:positionH relativeFrom="margin">
              <wp:posOffset>5632722</wp:posOffset>
            </wp:positionH>
            <wp:positionV relativeFrom="paragraph">
              <wp:posOffset>3810</wp:posOffset>
            </wp:positionV>
            <wp:extent cx="765810" cy="2082165"/>
            <wp:effectExtent l="0" t="0" r="0" b="0"/>
            <wp:wrapNone/>
            <wp:docPr id="3" name="Billede 3" descr="C:\Users\dds-lah\DGI Skydning\Margrethekæden-erindring-D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ds-lah\DGI Skydning\Margrethekæden-erindring-DK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1341" b="98771" l="304" r="97568">
                                  <a14:backgroundMark x1="7903" y1="91732" x2="7903" y2="91732"/>
                                  <a14:backgroundMark x1="6383" y1="90056" x2="31611" y2="96760"/>
                                  <a14:backgroundMark x1="76596" y1="80335" x2="79027" y2="60335"/>
                                  <a14:backgroundMark x1="21581" y1="64358" x2="21581" y2="6435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65810" cy="208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37B5F" w:rsidRPr="00707837">
        <w:rPr>
          <w:rFonts w:cs="Arial"/>
          <w:sz w:val="18"/>
          <w:szCs w:val="18"/>
        </w:rPr>
        <w:t>Skydning B: Gevær, 200m</w:t>
      </w:r>
    </w:p>
    <w:p w14:paraId="6B14E229" w14:textId="10C6A0ED" w:rsidR="00F37B5F" w:rsidRPr="00A85C58" w:rsidRDefault="00F37B5F" w:rsidP="00F37B5F">
      <w:pPr>
        <w:numPr>
          <w:ilvl w:val="0"/>
          <w:numId w:val="14"/>
        </w:num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8"/>
          <w:szCs w:val="18"/>
        </w:rPr>
      </w:pPr>
      <w:r w:rsidRPr="00A85C58">
        <w:rPr>
          <w:rFonts w:cs="Arial"/>
          <w:sz w:val="18"/>
          <w:szCs w:val="18"/>
        </w:rPr>
        <w:t>Lørdag</w:t>
      </w:r>
      <w:r w:rsidRPr="00A85C58">
        <w:rPr>
          <w:rFonts w:cs="Arial"/>
          <w:sz w:val="18"/>
          <w:szCs w:val="18"/>
        </w:rPr>
        <w:tab/>
        <w:t>kl. 09:00 – 1</w:t>
      </w:r>
      <w:r w:rsidR="00707837" w:rsidRPr="00A85C58">
        <w:rPr>
          <w:rFonts w:cs="Arial"/>
          <w:sz w:val="18"/>
          <w:szCs w:val="18"/>
        </w:rPr>
        <w:t>7:</w:t>
      </w:r>
      <w:r w:rsidR="00A85C58" w:rsidRPr="00A85C58">
        <w:rPr>
          <w:rFonts w:cs="Arial"/>
          <w:sz w:val="18"/>
          <w:szCs w:val="18"/>
        </w:rPr>
        <w:t>4</w:t>
      </w:r>
      <w:r w:rsidR="00707837" w:rsidRPr="00A85C58">
        <w:rPr>
          <w:rFonts w:cs="Arial"/>
          <w:sz w:val="18"/>
          <w:szCs w:val="18"/>
        </w:rPr>
        <w:t>0</w:t>
      </w:r>
    </w:p>
    <w:p w14:paraId="3461FD44" w14:textId="0A81C7AA" w:rsidR="00707837" w:rsidRPr="00A85C58" w:rsidRDefault="00F37B5F" w:rsidP="00707837">
      <w:pPr>
        <w:numPr>
          <w:ilvl w:val="0"/>
          <w:numId w:val="14"/>
        </w:num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8"/>
          <w:szCs w:val="18"/>
        </w:rPr>
      </w:pPr>
      <w:r w:rsidRPr="00A85C58">
        <w:rPr>
          <w:rFonts w:cs="Arial"/>
          <w:sz w:val="18"/>
          <w:szCs w:val="18"/>
        </w:rPr>
        <w:t xml:space="preserve">Søndag </w:t>
      </w:r>
      <w:r w:rsidRPr="00A85C58">
        <w:rPr>
          <w:rFonts w:cs="Arial"/>
          <w:sz w:val="18"/>
          <w:szCs w:val="18"/>
        </w:rPr>
        <w:tab/>
        <w:t>kl. 09:00 – 1</w:t>
      </w:r>
      <w:r w:rsidR="00707837" w:rsidRPr="00A85C58">
        <w:rPr>
          <w:rFonts w:cs="Arial"/>
          <w:sz w:val="18"/>
          <w:szCs w:val="18"/>
        </w:rPr>
        <w:t>2:</w:t>
      </w:r>
      <w:r w:rsidR="00A85C58" w:rsidRPr="00A85C58">
        <w:rPr>
          <w:rFonts w:cs="Arial"/>
          <w:sz w:val="18"/>
          <w:szCs w:val="18"/>
        </w:rPr>
        <w:t>35</w:t>
      </w:r>
    </w:p>
    <w:p w14:paraId="61E294EF" w14:textId="21F91EF2" w:rsidR="00F37B5F" w:rsidRDefault="00F37B5F" w:rsidP="00F37B5F">
      <w:p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>Skydning C: Skydes umiddelbart efter skydning A – 300m.</w:t>
      </w:r>
    </w:p>
    <w:p w14:paraId="7E54996F" w14:textId="4F15340D" w:rsidR="006450F9" w:rsidRPr="003161E7" w:rsidRDefault="006450F9" w:rsidP="00F37B5F">
      <w:p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6"/>
          <w:szCs w:val="16"/>
        </w:rPr>
      </w:pPr>
    </w:p>
    <w:p w14:paraId="1AB073BB" w14:textId="46E92B65" w:rsidR="006450F9" w:rsidRPr="006450F9" w:rsidRDefault="006450F9" w:rsidP="00F37B5F">
      <w:p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b/>
          <w:sz w:val="18"/>
          <w:szCs w:val="18"/>
        </w:rPr>
      </w:pPr>
      <w:r w:rsidRPr="006450F9">
        <w:rPr>
          <w:rFonts w:cs="Arial"/>
          <w:b/>
          <w:sz w:val="18"/>
          <w:szCs w:val="18"/>
        </w:rPr>
        <w:t>Indskud:</w:t>
      </w:r>
    </w:p>
    <w:p w14:paraId="2EB472C5" w14:textId="4068D549" w:rsidR="005F5328" w:rsidRDefault="006450F9" w:rsidP="006450F9">
      <w:pPr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 xml:space="preserve">Deltagelses indskud til Kæde </w:t>
      </w:r>
      <w:r w:rsidRPr="007D29D6">
        <w:rPr>
          <w:rFonts w:cs="Arial"/>
          <w:sz w:val="18"/>
          <w:szCs w:val="18"/>
        </w:rPr>
        <w:t xml:space="preserve">skydningen er </w:t>
      </w:r>
      <w:r w:rsidR="00707837" w:rsidRPr="007D29D6">
        <w:rPr>
          <w:rFonts w:cs="Arial"/>
          <w:sz w:val="18"/>
          <w:szCs w:val="18"/>
        </w:rPr>
        <w:t>40kr</w:t>
      </w:r>
      <w:r w:rsidR="005F5328" w:rsidRPr="007D29D6">
        <w:rPr>
          <w:rFonts w:cs="Arial"/>
          <w:sz w:val="18"/>
          <w:szCs w:val="18"/>
        </w:rPr>
        <w:t>.</w:t>
      </w:r>
    </w:p>
    <w:p w14:paraId="59F0F3CB" w14:textId="1C100488" w:rsidR="006450F9" w:rsidRPr="00F37B5F" w:rsidRDefault="005F5328" w:rsidP="006450F9">
      <w:pPr>
        <w:spacing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O</w:t>
      </w:r>
      <w:r w:rsidR="00707837">
        <w:rPr>
          <w:rFonts w:cs="Arial"/>
          <w:sz w:val="18"/>
          <w:szCs w:val="18"/>
        </w:rPr>
        <w:t>pkræves sammen med øvrige indskud.</w:t>
      </w:r>
    </w:p>
    <w:p w14:paraId="0E8F22A0" w14:textId="03FE9D3B" w:rsidR="006450F9" w:rsidRPr="003161E7" w:rsidRDefault="006450F9" w:rsidP="00F37B5F">
      <w:pPr>
        <w:tabs>
          <w:tab w:val="left" w:pos="1134"/>
          <w:tab w:val="left" w:pos="1701"/>
          <w:tab w:val="left" w:pos="3402"/>
        </w:tabs>
        <w:spacing w:line="240" w:lineRule="auto"/>
        <w:rPr>
          <w:rFonts w:cs="Arial"/>
          <w:sz w:val="16"/>
          <w:szCs w:val="16"/>
        </w:rPr>
      </w:pPr>
      <w:bookmarkStart w:id="0" w:name="_GoBack"/>
      <w:bookmarkEnd w:id="0"/>
    </w:p>
    <w:p w14:paraId="67B45D5B" w14:textId="77777777" w:rsidR="00787E86" w:rsidRDefault="00787E86" w:rsidP="00F37B5F">
      <w:pPr>
        <w:spacing w:line="240" w:lineRule="auto"/>
        <w:rPr>
          <w:rFonts w:cs="Arial"/>
          <w:b/>
          <w:sz w:val="18"/>
          <w:szCs w:val="18"/>
        </w:rPr>
      </w:pPr>
    </w:p>
    <w:p w14:paraId="47143512" w14:textId="6FE3DA5A" w:rsidR="00F37B5F" w:rsidRDefault="00F37B5F" w:rsidP="00F37B5F">
      <w:pPr>
        <w:spacing w:line="240" w:lineRule="auto"/>
        <w:rPr>
          <w:rFonts w:cs="Arial"/>
          <w:b/>
          <w:sz w:val="18"/>
          <w:szCs w:val="18"/>
        </w:rPr>
      </w:pPr>
      <w:r w:rsidRPr="00F37B5F">
        <w:rPr>
          <w:rFonts w:cs="Arial"/>
          <w:b/>
          <w:sz w:val="18"/>
          <w:szCs w:val="18"/>
        </w:rPr>
        <w:t>SKYDEPROGRAM:</w:t>
      </w:r>
    </w:p>
    <w:p w14:paraId="5A989FB5" w14:textId="77777777" w:rsidR="009022C2" w:rsidRPr="00F37B5F" w:rsidRDefault="009022C2" w:rsidP="00F37B5F">
      <w:pPr>
        <w:spacing w:line="240" w:lineRule="auto"/>
        <w:rPr>
          <w:rFonts w:cs="Arial"/>
          <w:b/>
          <w:sz w:val="18"/>
          <w:szCs w:val="18"/>
        </w:rPr>
      </w:pPr>
    </w:p>
    <w:p w14:paraId="6D44D2D8" w14:textId="1D3A2DDF" w:rsidR="00F37B5F" w:rsidRPr="00F37B5F" w:rsidRDefault="00F37B5F" w:rsidP="00F37B5F">
      <w:pPr>
        <w:tabs>
          <w:tab w:val="left" w:pos="1701"/>
        </w:tabs>
        <w:spacing w:line="240" w:lineRule="auto"/>
        <w:rPr>
          <w:rFonts w:cs="Arial"/>
          <w:b/>
          <w:sz w:val="18"/>
          <w:szCs w:val="18"/>
          <w:u w:val="single"/>
        </w:rPr>
      </w:pPr>
      <w:r w:rsidRPr="00F37B5F">
        <w:rPr>
          <w:rFonts w:cs="Arial"/>
          <w:b/>
          <w:sz w:val="18"/>
          <w:szCs w:val="18"/>
          <w:u w:val="single"/>
        </w:rPr>
        <w:t xml:space="preserve">Skydning A, </w:t>
      </w:r>
      <w:smartTag w:uri="urn:schemas-microsoft-com:office:smarttags" w:element="metricconverter">
        <w:smartTagPr>
          <w:attr w:name="ProductID" w:val="300 m"/>
        </w:smartTagPr>
        <w:r w:rsidRPr="00F37B5F">
          <w:rPr>
            <w:rFonts w:cs="Arial"/>
            <w:b/>
            <w:sz w:val="18"/>
            <w:szCs w:val="18"/>
            <w:u w:val="single"/>
          </w:rPr>
          <w:t>300 m</w:t>
        </w:r>
      </w:smartTag>
    </w:p>
    <w:p w14:paraId="651FF6A3" w14:textId="5A77EB80" w:rsidR="003161E7" w:rsidRDefault="00F37B5F" w:rsidP="00F37B5F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 xml:space="preserve">Der skydes på 10-delt international </w:t>
      </w:r>
      <w:r w:rsidR="003161E7">
        <w:rPr>
          <w:rFonts w:cs="Arial"/>
          <w:sz w:val="18"/>
          <w:szCs w:val="18"/>
        </w:rPr>
        <w:t>riffel</w:t>
      </w:r>
      <w:r w:rsidRPr="00F37B5F">
        <w:rPr>
          <w:rFonts w:cs="Arial"/>
          <w:sz w:val="18"/>
          <w:szCs w:val="18"/>
        </w:rPr>
        <w:t xml:space="preserve"> ringskive. </w:t>
      </w:r>
    </w:p>
    <w:p w14:paraId="49991F05" w14:textId="77777777" w:rsidR="00574557" w:rsidRDefault="003161E7" w:rsidP="003161E7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3161E7">
        <w:rPr>
          <w:rFonts w:cs="Arial"/>
          <w:sz w:val="18"/>
          <w:szCs w:val="18"/>
        </w:rPr>
        <w:t xml:space="preserve">Skydningen gennemføres som et klasseprogram på 300m gældende for stillings skytter. </w:t>
      </w:r>
    </w:p>
    <w:p w14:paraId="1395AEEC" w14:textId="4AA99B8E" w:rsidR="003161E7" w:rsidRDefault="003161E7" w:rsidP="003161E7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3161E7">
        <w:rPr>
          <w:rFonts w:cs="Arial"/>
          <w:sz w:val="18"/>
          <w:szCs w:val="18"/>
        </w:rPr>
        <w:t xml:space="preserve">1b </w:t>
      </w:r>
      <w:r>
        <w:rPr>
          <w:rFonts w:cs="Arial"/>
          <w:sz w:val="18"/>
          <w:szCs w:val="18"/>
        </w:rPr>
        <w:t xml:space="preserve">skydes </w:t>
      </w:r>
      <w:r w:rsidRPr="003161E7">
        <w:rPr>
          <w:rFonts w:cs="Arial"/>
          <w:sz w:val="18"/>
          <w:szCs w:val="18"/>
        </w:rPr>
        <w:t>lige efter 1a</w:t>
      </w:r>
      <w:r w:rsidR="00F94DB2">
        <w:rPr>
          <w:rFonts w:cs="Arial"/>
          <w:sz w:val="18"/>
          <w:szCs w:val="18"/>
        </w:rPr>
        <w:tab/>
      </w:r>
      <w:r w:rsidR="00F94DB2">
        <w:rPr>
          <w:rFonts w:cs="Arial"/>
          <w:sz w:val="18"/>
          <w:szCs w:val="18"/>
        </w:rPr>
        <w:tab/>
      </w:r>
      <w:r w:rsidR="00F94DB2">
        <w:rPr>
          <w:rFonts w:cs="Arial"/>
          <w:sz w:val="18"/>
          <w:szCs w:val="18"/>
        </w:rPr>
        <w:tab/>
      </w:r>
      <w:r w:rsidR="00F94DB2">
        <w:rPr>
          <w:rFonts w:cs="Arial"/>
          <w:sz w:val="18"/>
          <w:szCs w:val="18"/>
        </w:rPr>
        <w:tab/>
      </w:r>
      <w:r w:rsidR="00F94DB2">
        <w:rPr>
          <w:rFonts w:cs="Arial"/>
          <w:sz w:val="18"/>
          <w:szCs w:val="18"/>
        </w:rPr>
        <w:tab/>
        <w:t xml:space="preserve">             </w:t>
      </w:r>
      <w:r w:rsidR="00F94DB2" w:rsidRPr="00574557">
        <w:rPr>
          <w:rFonts w:cs="Arial"/>
          <w:i/>
          <w:sz w:val="16"/>
          <w:szCs w:val="16"/>
        </w:rPr>
        <w:t>Erindringsvedhæng</w:t>
      </w:r>
    </w:p>
    <w:p w14:paraId="426389ED" w14:textId="30A61846" w:rsidR="00F94DB2" w:rsidRPr="009022C2" w:rsidRDefault="00F94DB2" w:rsidP="003161E7">
      <w:pPr>
        <w:tabs>
          <w:tab w:val="left" w:pos="1701"/>
        </w:tabs>
        <w:spacing w:line="240" w:lineRule="auto"/>
        <w:rPr>
          <w:rFonts w:cs="Arial"/>
          <w:sz w:val="16"/>
          <w:szCs w:val="16"/>
        </w:rPr>
      </w:pPr>
    </w:p>
    <w:tbl>
      <w:tblPr>
        <w:tblW w:w="104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5"/>
        <w:gridCol w:w="510"/>
        <w:gridCol w:w="1618"/>
        <w:gridCol w:w="1534"/>
        <w:gridCol w:w="1340"/>
        <w:gridCol w:w="2958"/>
      </w:tblGrid>
      <w:tr w:rsidR="00F94DB2" w:rsidRPr="00F94DB2" w14:paraId="3337DBF7" w14:textId="77777777" w:rsidTr="00F94DB2">
        <w:trPr>
          <w:trHeight w:val="234"/>
        </w:trPr>
        <w:tc>
          <w:tcPr>
            <w:tcW w:w="29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0DF9B7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Skydning</w:t>
            </w:r>
          </w:p>
        </w:tc>
        <w:tc>
          <w:tcPr>
            <w:tcW w:w="16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19CC0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Skydestilling</w:t>
            </w:r>
          </w:p>
        </w:tc>
        <w:tc>
          <w:tcPr>
            <w:tcW w:w="15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73F39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Antal skud</w:t>
            </w:r>
          </w:p>
        </w:tc>
        <w:tc>
          <w:tcPr>
            <w:tcW w:w="13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166DD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Skydetid</w:t>
            </w:r>
          </w:p>
        </w:tc>
        <w:tc>
          <w:tcPr>
            <w:tcW w:w="29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74218C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Markering</w:t>
            </w:r>
          </w:p>
        </w:tc>
      </w:tr>
      <w:tr w:rsidR="00F94DB2" w:rsidRPr="00F94DB2" w14:paraId="5E008178" w14:textId="77777777" w:rsidTr="00F94DB2">
        <w:trPr>
          <w:trHeight w:val="225"/>
        </w:trPr>
        <w:tc>
          <w:tcPr>
            <w:tcW w:w="247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E5FFC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50470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817E0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lua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8D3DA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5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42632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1,5min</w:t>
            </w: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D9F107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</w:tr>
      <w:tr w:rsidR="00F94DB2" w:rsidRPr="00F94DB2" w14:paraId="48CB07D3" w14:textId="77777777" w:rsidTr="00F94DB2">
        <w:trPr>
          <w:trHeight w:val="225"/>
        </w:trPr>
        <w:tc>
          <w:tcPr>
            <w:tcW w:w="247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3BB6C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A0E79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a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A3BE9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s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9082D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5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B7879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5 min</w:t>
            </w: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29706E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Samlet efter hver serie</w:t>
            </w:r>
          </w:p>
        </w:tc>
      </w:tr>
      <w:tr w:rsidR="00F94DB2" w:rsidRPr="00F94DB2" w14:paraId="1F892726" w14:textId="77777777" w:rsidTr="00F94DB2">
        <w:trPr>
          <w:trHeight w:val="225"/>
        </w:trPr>
        <w:tc>
          <w:tcPr>
            <w:tcW w:w="247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7F7A7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49EE1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FF615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k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3D06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5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1EE43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2 min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0E6D70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</w:tr>
      <w:tr w:rsidR="00F94DB2" w:rsidRPr="00F94DB2" w14:paraId="7209D4C3" w14:textId="77777777" w:rsidTr="00F94DB2">
        <w:trPr>
          <w:trHeight w:val="225"/>
        </w:trPr>
        <w:tc>
          <w:tcPr>
            <w:tcW w:w="247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F9EE4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F729C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CA62A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s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F446A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08854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FAAE9E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</w:tr>
      <w:tr w:rsidR="00F94DB2" w:rsidRPr="00F94DB2" w14:paraId="74F87AD7" w14:textId="77777777" w:rsidTr="00F94DB2">
        <w:trPr>
          <w:trHeight w:val="225"/>
        </w:trPr>
        <w:tc>
          <w:tcPr>
            <w:tcW w:w="247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4364C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3EC62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b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03F4B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k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91C54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0948F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5 min</w:t>
            </w: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002E2E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Samlet efter serien</w:t>
            </w:r>
          </w:p>
        </w:tc>
      </w:tr>
      <w:tr w:rsidR="00F94DB2" w:rsidRPr="00F94DB2" w14:paraId="19D942F4" w14:textId="77777777" w:rsidTr="00F94DB2">
        <w:trPr>
          <w:trHeight w:val="234"/>
        </w:trPr>
        <w:tc>
          <w:tcPr>
            <w:tcW w:w="24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D8C1A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4C759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04538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lua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C75C6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FB87" w14:textId="77777777" w:rsidR="00F94DB2" w:rsidRPr="00F94DB2" w:rsidRDefault="00F94DB2" w:rsidP="00F94DB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5458A4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 </w:t>
            </w:r>
          </w:p>
        </w:tc>
      </w:tr>
      <w:tr w:rsidR="00F94DB2" w:rsidRPr="00F94DB2" w14:paraId="1FC298A6" w14:textId="77777777" w:rsidTr="00F94DB2">
        <w:trPr>
          <w:trHeight w:val="225"/>
        </w:trPr>
        <w:tc>
          <w:tcPr>
            <w:tcW w:w="2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A4709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u w:val="single"/>
                <w:lang w:eastAsia="da-DK"/>
              </w:rPr>
            </w:pPr>
            <w:r w:rsidRPr="00F94DB2">
              <w:rPr>
                <w:rFonts w:eastAsia="Times New Roman" w:cs="Calibri"/>
                <w:b/>
                <w:bCs/>
                <w:color w:val="000000"/>
                <w:sz w:val="16"/>
                <w:szCs w:val="16"/>
                <w:u w:val="single"/>
                <w:lang w:eastAsia="da-DK"/>
              </w:rPr>
              <w:t>Bestemmelser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3E72E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u w:val="single"/>
                <w:lang w:eastAsia="da-DK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8B16A" w14:textId="77777777" w:rsidR="00F94DB2" w:rsidRPr="00F94DB2" w:rsidRDefault="00F94DB2" w:rsidP="00F94DB2">
            <w:pPr>
              <w:spacing w:line="240" w:lineRule="auto"/>
              <w:rPr>
                <w:rFonts w:eastAsia="Times New Roman" w:cs="Times New Roman"/>
                <w:sz w:val="16"/>
                <w:szCs w:val="16"/>
                <w:lang w:eastAsia="da-DK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B2A51" w14:textId="77777777" w:rsidR="00F94DB2" w:rsidRPr="00F94DB2" w:rsidRDefault="00F94DB2" w:rsidP="00F94DB2">
            <w:pPr>
              <w:spacing w:line="240" w:lineRule="auto"/>
              <w:rPr>
                <w:rFonts w:eastAsia="Times New Roman" w:cs="Times New Roman"/>
                <w:sz w:val="16"/>
                <w:szCs w:val="16"/>
                <w:lang w:eastAsia="da-DK"/>
              </w:rPr>
            </w:pP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33419" w14:textId="77777777" w:rsidR="00F94DB2" w:rsidRPr="00F94DB2" w:rsidRDefault="00F94DB2" w:rsidP="00F94DB2">
            <w:pPr>
              <w:spacing w:line="240" w:lineRule="auto"/>
              <w:rPr>
                <w:rFonts w:eastAsia="Times New Roman" w:cs="Times New Roman"/>
                <w:sz w:val="16"/>
                <w:szCs w:val="16"/>
                <w:lang w:eastAsia="da-DK"/>
              </w:rPr>
            </w:pPr>
          </w:p>
        </w:tc>
      </w:tr>
      <w:tr w:rsidR="00F94DB2" w:rsidRPr="00F94DB2" w14:paraId="16FC763E" w14:textId="77777777" w:rsidTr="00F94DB2">
        <w:trPr>
          <w:trHeight w:val="225"/>
        </w:trPr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6CBA2" w14:textId="77777777" w:rsidR="00F94DB2" w:rsidRPr="00F94DB2" w:rsidRDefault="00F94DB2" w:rsidP="00C06053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1. Skive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EC997" w14:textId="77777777" w:rsidR="00F94DB2" w:rsidRPr="00F94DB2" w:rsidRDefault="00F94DB2" w:rsidP="00C06053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</w:p>
        </w:tc>
        <w:tc>
          <w:tcPr>
            <w:tcW w:w="4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86120" w14:textId="77777777" w:rsidR="00F94DB2" w:rsidRPr="00F94DB2" w:rsidRDefault="00F94DB2" w:rsidP="00C06053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10 delt ringskive på 300m</w:t>
            </w: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2D61B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</w:p>
        </w:tc>
      </w:tr>
      <w:tr w:rsidR="00F94DB2" w:rsidRPr="00F94DB2" w14:paraId="3172C17B" w14:textId="77777777" w:rsidTr="00F94DB2">
        <w:trPr>
          <w:trHeight w:val="225"/>
        </w:trPr>
        <w:tc>
          <w:tcPr>
            <w:tcW w:w="2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0F758" w14:textId="77777777" w:rsidR="00F94DB2" w:rsidRPr="00F94DB2" w:rsidRDefault="00F94DB2" w:rsidP="00C06053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2.  Prøveskud</w:t>
            </w:r>
          </w:p>
        </w:tc>
        <w:tc>
          <w:tcPr>
            <w:tcW w:w="4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DEE78" w14:textId="77777777" w:rsidR="00F94DB2" w:rsidRPr="00F94DB2" w:rsidRDefault="00F94DB2" w:rsidP="00C06053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Forud for 1a: frit antal på 5 min</w:t>
            </w: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2430B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</w:p>
        </w:tc>
      </w:tr>
      <w:tr w:rsidR="00F94DB2" w:rsidRPr="00F94DB2" w14:paraId="3C0D84F0" w14:textId="77777777" w:rsidTr="00F94DB2">
        <w:trPr>
          <w:trHeight w:val="225"/>
        </w:trPr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56646" w14:textId="77777777" w:rsidR="00F94DB2" w:rsidRPr="00F94DB2" w:rsidRDefault="00F94DB2" w:rsidP="00C06053">
            <w:pPr>
              <w:spacing w:line="240" w:lineRule="auto"/>
              <w:rPr>
                <w:rFonts w:eastAsia="Times New Roman" w:cs="Times New Roman"/>
                <w:sz w:val="16"/>
                <w:szCs w:val="16"/>
                <w:lang w:eastAsia="da-D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1560F" w14:textId="77777777" w:rsidR="00F94DB2" w:rsidRPr="00F94DB2" w:rsidRDefault="00F94DB2" w:rsidP="00C06053">
            <w:pPr>
              <w:spacing w:line="240" w:lineRule="auto"/>
              <w:rPr>
                <w:rFonts w:eastAsia="Times New Roman" w:cs="Times New Roman"/>
                <w:sz w:val="16"/>
                <w:szCs w:val="16"/>
                <w:lang w:eastAsia="da-DK"/>
              </w:rPr>
            </w:pPr>
          </w:p>
        </w:tc>
        <w:tc>
          <w:tcPr>
            <w:tcW w:w="44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F53FD" w14:textId="77777777" w:rsidR="00F94DB2" w:rsidRPr="00F94DB2" w:rsidRDefault="00F94DB2" w:rsidP="00C06053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  <w:r w:rsidRPr="00F94DB2"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  <w:t>Forud for 1b: frit antal på 3 min</w:t>
            </w: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6093F" w14:textId="77777777" w:rsidR="00F94DB2" w:rsidRPr="00F94DB2" w:rsidRDefault="00F94DB2" w:rsidP="00F94DB2">
            <w:pPr>
              <w:spacing w:line="240" w:lineRule="auto"/>
              <w:rPr>
                <w:rFonts w:eastAsia="Times New Roman" w:cs="Calibri"/>
                <w:color w:val="000000"/>
                <w:sz w:val="16"/>
                <w:szCs w:val="16"/>
                <w:lang w:eastAsia="da-DK"/>
              </w:rPr>
            </w:pPr>
          </w:p>
        </w:tc>
      </w:tr>
    </w:tbl>
    <w:p w14:paraId="7CB1C52A" w14:textId="43E2F649" w:rsidR="00F37B5F" w:rsidRPr="00F37B5F" w:rsidRDefault="00F37B5F" w:rsidP="00F37B5F">
      <w:pPr>
        <w:tabs>
          <w:tab w:val="left" w:pos="1701"/>
        </w:tabs>
        <w:spacing w:line="240" w:lineRule="auto"/>
        <w:rPr>
          <w:rFonts w:cs="Arial"/>
          <w:b/>
          <w:sz w:val="18"/>
          <w:szCs w:val="18"/>
          <w:u w:val="single"/>
        </w:rPr>
      </w:pPr>
      <w:r w:rsidRPr="00F37B5F">
        <w:rPr>
          <w:rFonts w:cs="Arial"/>
          <w:b/>
          <w:sz w:val="18"/>
          <w:szCs w:val="18"/>
          <w:u w:val="single"/>
        </w:rPr>
        <w:t xml:space="preserve">Skydning B, </w:t>
      </w:r>
      <w:smartTag w:uri="urn:schemas-microsoft-com:office:smarttags" w:element="metricconverter">
        <w:smartTagPr>
          <w:attr w:name="ProductID" w:val="200 m"/>
        </w:smartTagPr>
        <w:r w:rsidRPr="00F37B5F">
          <w:rPr>
            <w:rFonts w:cs="Arial"/>
            <w:b/>
            <w:sz w:val="18"/>
            <w:szCs w:val="18"/>
            <w:u w:val="single"/>
          </w:rPr>
          <w:t>200 m</w:t>
        </w:r>
      </w:smartTag>
    </w:p>
    <w:p w14:paraId="4AE5D5DE" w14:textId="3A06934D" w:rsidR="00F37B5F" w:rsidRPr="00F37B5F" w:rsidRDefault="00F37B5F" w:rsidP="00F37B5F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 xml:space="preserve">Der skydes på 10-delt gevær ringskive. </w:t>
      </w:r>
    </w:p>
    <w:p w14:paraId="6E4A77FE" w14:textId="68F3E5E0" w:rsidR="00F37B5F" w:rsidRDefault="00F37B5F" w:rsidP="00F37B5F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>Skydningen gennemføres som et klasseprogram på 200m (hovedsk.+ mesterskabssk.)</w:t>
      </w:r>
    </w:p>
    <w:p w14:paraId="10154A27" w14:textId="4580790D" w:rsidR="00574557" w:rsidRPr="00574557" w:rsidRDefault="00574557" w:rsidP="00574557">
      <w:pPr>
        <w:tabs>
          <w:tab w:val="left" w:pos="1701"/>
        </w:tabs>
        <w:spacing w:line="240" w:lineRule="auto"/>
        <w:ind w:left="7427" w:firstLine="397"/>
        <w:rPr>
          <w:rFonts w:cs="Arial"/>
          <w:b/>
          <w:i/>
          <w:sz w:val="18"/>
          <w:szCs w:val="18"/>
          <w:u w:val="single"/>
        </w:rPr>
      </w:pPr>
      <w:r>
        <w:rPr>
          <w:rFonts w:cs="Arial"/>
          <w:sz w:val="18"/>
          <w:szCs w:val="18"/>
        </w:rPr>
        <w:t xml:space="preserve">           </w:t>
      </w:r>
    </w:p>
    <w:p w14:paraId="39EA3D04" w14:textId="0448C2E8" w:rsidR="00F37B5F" w:rsidRPr="00574557" w:rsidRDefault="00F37B5F" w:rsidP="00F37B5F">
      <w:pPr>
        <w:tabs>
          <w:tab w:val="left" w:pos="1701"/>
        </w:tabs>
        <w:spacing w:line="240" w:lineRule="auto"/>
        <w:rPr>
          <w:rFonts w:cs="Arial"/>
          <w:sz w:val="16"/>
          <w:szCs w:val="16"/>
        </w:rPr>
      </w:pPr>
      <w:r w:rsidRPr="00F37B5F">
        <w:rPr>
          <w:rFonts w:cs="Arial"/>
          <w:b/>
          <w:sz w:val="18"/>
          <w:szCs w:val="18"/>
          <w:u w:val="single"/>
        </w:rPr>
        <w:t xml:space="preserve">Skydning C, </w:t>
      </w:r>
      <w:smartTag w:uri="urn:schemas-microsoft-com:office:smarttags" w:element="metricconverter">
        <w:smartTagPr>
          <w:attr w:name="ProductID" w:val="300 m"/>
        </w:smartTagPr>
        <w:r w:rsidRPr="00F37B5F">
          <w:rPr>
            <w:rFonts w:cs="Arial"/>
            <w:b/>
            <w:sz w:val="18"/>
            <w:szCs w:val="18"/>
            <w:u w:val="single"/>
          </w:rPr>
          <w:t>300 m</w:t>
        </w:r>
      </w:smartTag>
      <w:r w:rsidRPr="00F37B5F">
        <w:rPr>
          <w:rFonts w:cs="Arial"/>
          <w:b/>
          <w:sz w:val="18"/>
          <w:szCs w:val="18"/>
        </w:rPr>
        <w:t xml:space="preserve"> (gennemføres umiddelbart i forsættelse af skydning A</w:t>
      </w:r>
      <w:r w:rsidRPr="00574557">
        <w:rPr>
          <w:rFonts w:cs="Arial"/>
          <w:sz w:val="16"/>
          <w:szCs w:val="16"/>
        </w:rPr>
        <w:t>)</w:t>
      </w:r>
      <w:r w:rsidR="00574557" w:rsidRPr="00574557">
        <w:rPr>
          <w:rFonts w:cs="Arial"/>
          <w:sz w:val="16"/>
          <w:szCs w:val="16"/>
        </w:rPr>
        <w:t xml:space="preserve">                   </w:t>
      </w:r>
    </w:p>
    <w:p w14:paraId="6A33921A" w14:textId="77777777" w:rsidR="00F37B5F" w:rsidRPr="00F37B5F" w:rsidRDefault="00F37B5F" w:rsidP="00F37B5F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 xml:space="preserve">Der skydes på 10-delt international gevær ringskive. </w:t>
      </w:r>
    </w:p>
    <w:p w14:paraId="5778CC81" w14:textId="3277D53A" w:rsidR="00F37B5F" w:rsidRPr="00F37B5F" w:rsidRDefault="00F37B5F" w:rsidP="00F37B5F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 xml:space="preserve">Prøveskud: Indtil 6 skud før gældende skud, skydetid max. 4 min. Markering efter hvert skud. </w:t>
      </w:r>
    </w:p>
    <w:p w14:paraId="504A61A1" w14:textId="77777777" w:rsidR="00F37B5F" w:rsidRPr="00F37B5F" w:rsidRDefault="00F37B5F" w:rsidP="00F37B5F">
      <w:pPr>
        <w:tabs>
          <w:tab w:val="left" w:pos="1701"/>
        </w:tabs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 xml:space="preserve">Der skydes 10 gældende skud i liggende. Skydetid 2 min. Markering samlet efter sidste skud. </w:t>
      </w:r>
    </w:p>
    <w:p w14:paraId="5090457D" w14:textId="5BD585BA" w:rsidR="00F37B5F" w:rsidRPr="003161E7" w:rsidRDefault="00F37B5F" w:rsidP="00F37B5F">
      <w:pPr>
        <w:spacing w:line="240" w:lineRule="auto"/>
        <w:rPr>
          <w:rFonts w:cs="Arial"/>
          <w:b/>
          <w:sz w:val="16"/>
          <w:szCs w:val="16"/>
        </w:rPr>
      </w:pPr>
    </w:p>
    <w:p w14:paraId="49C6AABF" w14:textId="6D9C0E03" w:rsidR="00F37B5F" w:rsidRPr="00F37B5F" w:rsidRDefault="00F37B5F" w:rsidP="00F37B5F">
      <w:pPr>
        <w:spacing w:line="240" w:lineRule="auto"/>
        <w:rPr>
          <w:rFonts w:cs="Arial"/>
          <w:b/>
          <w:sz w:val="18"/>
          <w:szCs w:val="18"/>
        </w:rPr>
      </w:pPr>
      <w:r w:rsidRPr="00F37B5F">
        <w:rPr>
          <w:rFonts w:cs="Arial"/>
          <w:b/>
          <w:sz w:val="18"/>
          <w:szCs w:val="18"/>
        </w:rPr>
        <w:t>BESTEMMELSER:</w:t>
      </w:r>
    </w:p>
    <w:p w14:paraId="65912F29" w14:textId="08C0C5EB" w:rsidR="00F37B5F" w:rsidRPr="00F37B5F" w:rsidRDefault="00F37B5F" w:rsidP="00F37B5F">
      <w:pPr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 xml:space="preserve">Der skydes </w:t>
      </w:r>
      <w:r w:rsidRPr="00975D89">
        <w:rPr>
          <w:rFonts w:cs="Arial"/>
          <w:sz w:val="18"/>
          <w:szCs w:val="18"/>
        </w:rPr>
        <w:t xml:space="preserve">ifølge </w:t>
      </w:r>
      <w:r w:rsidR="00786B30">
        <w:rPr>
          <w:rFonts w:cs="Arial"/>
          <w:sz w:val="18"/>
          <w:szCs w:val="18"/>
        </w:rPr>
        <w:t xml:space="preserve">gældende Skyttebogs </w:t>
      </w:r>
      <w:r w:rsidRPr="00975D89">
        <w:rPr>
          <w:rFonts w:cs="Arial"/>
          <w:sz w:val="18"/>
          <w:szCs w:val="18"/>
        </w:rPr>
        <w:t>bestemmelser</w:t>
      </w:r>
      <w:r w:rsidR="00786B30">
        <w:rPr>
          <w:rFonts w:cs="Arial"/>
          <w:sz w:val="18"/>
          <w:szCs w:val="18"/>
        </w:rPr>
        <w:t>.</w:t>
      </w:r>
      <w:r w:rsidRPr="00F37B5F">
        <w:rPr>
          <w:rFonts w:cs="Arial"/>
          <w:sz w:val="18"/>
          <w:szCs w:val="18"/>
        </w:rPr>
        <w:t xml:space="preserve"> Der gennemføres stikprøvevis våbenkontrol.</w:t>
      </w:r>
    </w:p>
    <w:p w14:paraId="45934704" w14:textId="5F87D9DB" w:rsidR="00F37B5F" w:rsidRPr="00F37B5F" w:rsidRDefault="00F37B5F" w:rsidP="00F37B5F">
      <w:pPr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>Skydning A og B gælder også til DM klasseskydning 200 og 300 m.</w:t>
      </w:r>
    </w:p>
    <w:p w14:paraId="43D28CA4" w14:textId="77777777" w:rsidR="00F37B5F" w:rsidRPr="003161E7" w:rsidRDefault="00F37B5F" w:rsidP="00F37B5F">
      <w:pPr>
        <w:spacing w:line="240" w:lineRule="auto"/>
        <w:rPr>
          <w:rFonts w:cs="Arial"/>
          <w:b/>
          <w:caps/>
          <w:sz w:val="16"/>
          <w:szCs w:val="16"/>
        </w:rPr>
      </w:pPr>
    </w:p>
    <w:p w14:paraId="7F6A4DC2" w14:textId="77777777" w:rsidR="00F37B5F" w:rsidRPr="00F37B5F" w:rsidRDefault="00F37B5F" w:rsidP="00F37B5F">
      <w:pPr>
        <w:spacing w:line="240" w:lineRule="auto"/>
        <w:rPr>
          <w:rFonts w:cs="Arial"/>
          <w:b/>
          <w:sz w:val="18"/>
          <w:szCs w:val="18"/>
        </w:rPr>
      </w:pPr>
      <w:r w:rsidRPr="00F37B5F">
        <w:rPr>
          <w:rFonts w:cs="Arial"/>
          <w:b/>
          <w:sz w:val="18"/>
          <w:szCs w:val="18"/>
        </w:rPr>
        <w:t>PRÆMIER:</w:t>
      </w:r>
    </w:p>
    <w:p w14:paraId="4839E63B" w14:textId="77777777" w:rsidR="009022C2" w:rsidRDefault="00F37B5F" w:rsidP="00F37B5F">
      <w:pPr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>Vinder af mesterskabsvandrekæden er den skytte, der i skydning A, B og C sammenlagt op</w:t>
      </w:r>
      <w:r w:rsidRPr="00F37B5F">
        <w:rPr>
          <w:rFonts w:cs="Arial"/>
          <w:sz w:val="18"/>
          <w:szCs w:val="18"/>
        </w:rPr>
        <w:softHyphen/>
        <w:t>når højeste pointsum. Ved pointlighed er resultatet i skydning A, B og C afgørende i nævnte rækkefølge. Er der stadig pointlighed, går den skytte forud, der samlet i A, B og C har flest X-tiere, derefter flest tiere. Ved stadig pointlighed følger bedste skydning A, stående, derefter knælende og liggende. Derefter det samme for skydning B.</w:t>
      </w:r>
    </w:p>
    <w:p w14:paraId="2C36180B" w14:textId="2013AC2A" w:rsidR="00F37B5F" w:rsidRPr="00F37B5F" w:rsidRDefault="009022C2" w:rsidP="00F37B5F">
      <w:pPr>
        <w:spacing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Et antal præmier efter nærmere bestemmelser</w:t>
      </w:r>
      <w:r w:rsidR="00F37B5F" w:rsidRPr="00F37B5F">
        <w:rPr>
          <w:rFonts w:cs="Arial"/>
          <w:sz w:val="18"/>
          <w:szCs w:val="18"/>
        </w:rPr>
        <w:t xml:space="preserve">. </w:t>
      </w:r>
    </w:p>
    <w:p w14:paraId="32452E8C" w14:textId="1F27782C" w:rsidR="00F37B5F" w:rsidRPr="00F37B5F" w:rsidRDefault="00F37B5F" w:rsidP="00F37B5F">
      <w:pPr>
        <w:spacing w:line="240" w:lineRule="auto"/>
        <w:rPr>
          <w:rFonts w:cs="Arial"/>
          <w:sz w:val="18"/>
          <w:szCs w:val="18"/>
        </w:rPr>
      </w:pPr>
      <w:r w:rsidRPr="00F37B5F">
        <w:rPr>
          <w:rFonts w:cs="Arial"/>
          <w:sz w:val="18"/>
          <w:szCs w:val="18"/>
        </w:rPr>
        <w:t xml:space="preserve">Præmieoverrækkelse søndag </w:t>
      </w:r>
      <w:r w:rsidR="009022C2">
        <w:rPr>
          <w:rFonts w:cs="Arial"/>
          <w:sz w:val="18"/>
          <w:szCs w:val="18"/>
        </w:rPr>
        <w:t>eftermiddag</w:t>
      </w:r>
    </w:p>
    <w:p w14:paraId="23176E74" w14:textId="62FA2C16" w:rsidR="00F37B5F" w:rsidRPr="003161E7" w:rsidRDefault="00F37B5F" w:rsidP="00F37B5F">
      <w:pPr>
        <w:spacing w:line="240" w:lineRule="auto"/>
        <w:rPr>
          <w:rFonts w:cs="Arial"/>
          <w:b/>
          <w:sz w:val="16"/>
          <w:szCs w:val="16"/>
        </w:rPr>
      </w:pPr>
    </w:p>
    <w:p w14:paraId="5991A9A3" w14:textId="77777777" w:rsidR="00F37B5F" w:rsidRPr="00F37B5F" w:rsidRDefault="00F37B5F" w:rsidP="00F37B5F">
      <w:pPr>
        <w:spacing w:line="240" w:lineRule="auto"/>
        <w:rPr>
          <w:rFonts w:cs="Arial"/>
          <w:b/>
          <w:sz w:val="18"/>
          <w:szCs w:val="18"/>
        </w:rPr>
      </w:pPr>
      <w:r w:rsidRPr="00F37B5F">
        <w:rPr>
          <w:rFonts w:cs="Arial"/>
          <w:b/>
          <w:sz w:val="18"/>
          <w:szCs w:val="18"/>
        </w:rPr>
        <w:t>Tilmelding</w:t>
      </w:r>
    </w:p>
    <w:p w14:paraId="4425ACA7" w14:textId="5D3396E3" w:rsidR="00F37B5F" w:rsidRPr="00F37B5F" w:rsidRDefault="00F37B5F" w:rsidP="00F37B5F">
      <w:pPr>
        <w:tabs>
          <w:tab w:val="left" w:pos="3261"/>
        </w:tabs>
        <w:spacing w:line="240" w:lineRule="auto"/>
        <w:rPr>
          <w:rFonts w:cs="Arial"/>
          <w:b/>
          <w:sz w:val="18"/>
          <w:szCs w:val="18"/>
        </w:rPr>
      </w:pPr>
      <w:r w:rsidRPr="00F37B5F">
        <w:rPr>
          <w:rFonts w:cs="Arial"/>
          <w:sz w:val="18"/>
          <w:szCs w:val="18"/>
        </w:rPr>
        <w:t>Du er automatisk med i kampen om Margrethe kæden, hvis du bare sørger for at blive på din bane når du har skudt skydning A, da du straks efter din A skydning skal skyde din C skydning.</w:t>
      </w:r>
    </w:p>
    <w:p w14:paraId="791902F2" w14:textId="24F2BEC0" w:rsidR="00F37B5F" w:rsidRPr="00F37B5F" w:rsidRDefault="00F37B5F" w:rsidP="00F37B5F">
      <w:pPr>
        <w:spacing w:line="240" w:lineRule="auto"/>
        <w:rPr>
          <w:rFonts w:cs="Arial"/>
          <w:b/>
          <w:sz w:val="18"/>
          <w:szCs w:val="18"/>
        </w:rPr>
      </w:pPr>
    </w:p>
    <w:p w14:paraId="2C31DB6C" w14:textId="430BD52C" w:rsidR="004D42F2" w:rsidRPr="00F37B5F" w:rsidRDefault="00F37B5F" w:rsidP="00F37B5F">
      <w:pPr>
        <w:spacing w:line="240" w:lineRule="auto"/>
        <w:rPr>
          <w:sz w:val="18"/>
          <w:szCs w:val="18"/>
        </w:rPr>
      </w:pPr>
      <w:r w:rsidRPr="00F37B5F">
        <w:rPr>
          <w:rFonts w:cs="Arial"/>
          <w:sz w:val="18"/>
          <w:szCs w:val="18"/>
        </w:rPr>
        <w:t>Mvh</w:t>
      </w:r>
      <w:r w:rsidR="009022C2">
        <w:rPr>
          <w:rFonts w:cs="Arial"/>
          <w:sz w:val="18"/>
          <w:szCs w:val="18"/>
        </w:rPr>
        <w:t xml:space="preserve">, </w:t>
      </w:r>
      <w:r w:rsidRPr="00F37B5F">
        <w:rPr>
          <w:rFonts w:cs="Arial"/>
          <w:sz w:val="18"/>
          <w:szCs w:val="18"/>
        </w:rPr>
        <w:t>Riffel udvalget</w:t>
      </w:r>
      <w:r w:rsidR="009022C2">
        <w:rPr>
          <w:rFonts w:cs="Arial"/>
          <w:sz w:val="18"/>
          <w:szCs w:val="18"/>
        </w:rPr>
        <w:t xml:space="preserve"> </w:t>
      </w:r>
      <w:r w:rsidRPr="00F37B5F">
        <w:rPr>
          <w:rFonts w:cs="Arial"/>
          <w:sz w:val="18"/>
          <w:szCs w:val="18"/>
        </w:rPr>
        <w:t>DGI skydning</w:t>
      </w:r>
    </w:p>
    <w:sectPr w:rsidR="004D42F2" w:rsidRPr="00F37B5F" w:rsidSect="009022C2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1985" w:right="849" w:bottom="568" w:left="851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2DFC2F" w14:textId="77777777" w:rsidR="00FC6DA1" w:rsidRDefault="00FC6DA1" w:rsidP="009E4B94">
      <w:pPr>
        <w:spacing w:line="240" w:lineRule="auto"/>
      </w:pPr>
      <w:r>
        <w:separator/>
      </w:r>
    </w:p>
  </w:endnote>
  <w:endnote w:type="continuationSeparator" w:id="0">
    <w:p w14:paraId="30150AEC" w14:textId="77777777" w:rsidR="00FC6DA1" w:rsidRDefault="00FC6DA1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1DB74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787E86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1DB76" w14:textId="57B97704" w:rsidR="0065484C" w:rsidRDefault="00F331F3" w:rsidP="00F331F3">
    <w:pPr>
      <w:pStyle w:val="Template-Adresse"/>
    </w:pPr>
    <w:r w:rsidRPr="00F331F3">
      <w:rPr>
        <w:b/>
      </w:rPr>
      <w:t>DGI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Vingsted Skovvej 1</w:t>
    </w:r>
    <w:r>
      <w:t xml:space="preserve"> </w:t>
    </w:r>
    <w:r w:rsidRPr="00F331F3">
      <w:t xml:space="preserve"> | </w:t>
    </w:r>
    <w:r>
      <w:t xml:space="preserve"> </w:t>
    </w:r>
    <w:r w:rsidR="008705ED">
      <w:t>7182</w:t>
    </w:r>
    <w:r w:rsidRPr="00F331F3">
      <w:t xml:space="preserve"> </w:t>
    </w:r>
    <w:r w:rsidR="008705ED">
      <w:t>Bredsten</w:t>
    </w:r>
    <w:r>
      <w:t xml:space="preserve"> </w:t>
    </w:r>
    <w:r w:rsidRPr="00F331F3">
      <w:t xml:space="preserve"> | </w:t>
    </w:r>
    <w:r>
      <w:t xml:space="preserve"> </w:t>
    </w:r>
    <w:r w:rsidRPr="00F331F3">
      <w:t xml:space="preserve">Tlf. 7940 4040 </w:t>
    </w:r>
    <w:r>
      <w:t xml:space="preserve"> </w:t>
    </w:r>
    <w:r w:rsidRPr="00F331F3">
      <w:t xml:space="preserve">| </w:t>
    </w:r>
    <w:r>
      <w:t xml:space="preserve"> </w:t>
    </w:r>
    <w:r w:rsidRPr="00F331F3">
      <w:t xml:space="preserve">CVR: 4001 1218 </w:t>
    </w:r>
    <w:r>
      <w:t xml:space="preserve"> </w:t>
    </w:r>
    <w:r w:rsidRPr="00F331F3">
      <w:t>|</w:t>
    </w:r>
    <w:r>
      <w:t xml:space="preserve"> </w:t>
    </w:r>
    <w:r w:rsidRPr="00F331F3">
      <w:t xml:space="preserve">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FE8716" w14:textId="77777777" w:rsidR="00FC6DA1" w:rsidRDefault="00FC6DA1" w:rsidP="009E4B94">
      <w:pPr>
        <w:spacing w:line="240" w:lineRule="auto"/>
      </w:pPr>
      <w:r>
        <w:separator/>
      </w:r>
    </w:p>
  </w:footnote>
  <w:footnote w:type="continuationSeparator" w:id="0">
    <w:p w14:paraId="28843EA4" w14:textId="77777777" w:rsidR="00FC6DA1" w:rsidRDefault="00FC6DA1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1DB72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8480" behindDoc="0" locked="0" layoutInCell="1" allowOverlap="1" wp14:anchorId="2C31DB77" wp14:editId="2C31DB78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21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60288" behindDoc="0" locked="0" layoutInCell="1" allowOverlap="1" wp14:anchorId="2C31DB79" wp14:editId="2C31DB7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2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C31DB7B" wp14:editId="2C31DB7C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4C1E0A5" id="Rectangle 2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E09A14" w14:textId="77777777" w:rsidR="00721839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5920" behindDoc="0" locked="0" layoutInCell="1" allowOverlap="1" wp14:anchorId="2C31DB7D" wp14:editId="2C31DB7E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23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643392" behindDoc="0" locked="0" layoutInCell="1" allowOverlap="1" wp14:anchorId="2C31DB7F" wp14:editId="2C31DB80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24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C31DB81" wp14:editId="2C31DB82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5B00F2" id="Rectangle 9" o:spid="_x0000_s1026" style="position:absolute;margin-left:410.85pt;margin-top:0;width:462.05pt;height:42.5pt;z-index:251655680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  <w:r w:rsidR="00721839">
      <w:t xml:space="preserve">   </w:t>
    </w:r>
  </w:p>
  <w:p w14:paraId="3B1D58C6" w14:textId="4F7BA3DE" w:rsidR="00A85C58" w:rsidRPr="00721839" w:rsidRDefault="00721839" w:rsidP="00A85C58">
    <w:pPr>
      <w:pStyle w:val="Sidehoved"/>
      <w:rPr>
        <w:b/>
        <w:sz w:val="36"/>
        <w:szCs w:val="36"/>
      </w:rPr>
    </w:pPr>
    <w:r>
      <w:t xml:space="preserve">                                     </w:t>
    </w:r>
  </w:p>
  <w:p w14:paraId="70D8DB59" w14:textId="04E89C44" w:rsidR="00721839" w:rsidRPr="00721839" w:rsidRDefault="00721839">
    <w:pPr>
      <w:pStyle w:val="Sidehoved"/>
      <w:rPr>
        <w:b/>
        <w:sz w:val="36"/>
        <w:szCs w:val="36"/>
      </w:rPr>
    </w:pPr>
    <w:r w:rsidRPr="00721839">
      <w:rPr>
        <w:b/>
        <w:sz w:val="36"/>
        <w:szCs w:val="36"/>
      </w:rPr>
      <w:tab/>
      <w:t xml:space="preserve">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8FA0172"/>
    <w:multiLevelType w:val="hybridMultilevel"/>
    <w:tmpl w:val="3BE8894C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E41F1A"/>
    <w:multiLevelType w:val="hybridMultilevel"/>
    <w:tmpl w:val="B8D0B6EC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2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FFE600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FFE600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2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1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11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ttachedTemplate r:id="rId1"/>
  <w:defaultTabStop w:val="1304"/>
  <w:autoHyphenation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E1"/>
    <w:rsid w:val="00004865"/>
    <w:rsid w:val="00007FE1"/>
    <w:rsid w:val="00011CA7"/>
    <w:rsid w:val="00094ABD"/>
    <w:rsid w:val="000C408F"/>
    <w:rsid w:val="00100A8E"/>
    <w:rsid w:val="0013244F"/>
    <w:rsid w:val="00150A77"/>
    <w:rsid w:val="00160952"/>
    <w:rsid w:val="00170C9E"/>
    <w:rsid w:val="001715A0"/>
    <w:rsid w:val="00182651"/>
    <w:rsid w:val="001E5E7A"/>
    <w:rsid w:val="00217D42"/>
    <w:rsid w:val="00244D70"/>
    <w:rsid w:val="00245D92"/>
    <w:rsid w:val="00255C64"/>
    <w:rsid w:val="00293D49"/>
    <w:rsid w:val="002E74A4"/>
    <w:rsid w:val="002F5AEA"/>
    <w:rsid w:val="003161E7"/>
    <w:rsid w:val="00350BF3"/>
    <w:rsid w:val="003B35B0"/>
    <w:rsid w:val="003B4D7B"/>
    <w:rsid w:val="003C4F9F"/>
    <w:rsid w:val="003C60F1"/>
    <w:rsid w:val="003F25A4"/>
    <w:rsid w:val="00424709"/>
    <w:rsid w:val="00487D4E"/>
    <w:rsid w:val="00494923"/>
    <w:rsid w:val="004A15B9"/>
    <w:rsid w:val="004C01B2"/>
    <w:rsid w:val="004C23D1"/>
    <w:rsid w:val="004D42F2"/>
    <w:rsid w:val="0055493E"/>
    <w:rsid w:val="00574557"/>
    <w:rsid w:val="005A28D4"/>
    <w:rsid w:val="005C5F97"/>
    <w:rsid w:val="005E392E"/>
    <w:rsid w:val="005F1580"/>
    <w:rsid w:val="005F3ED8"/>
    <w:rsid w:val="005F5328"/>
    <w:rsid w:val="006450F9"/>
    <w:rsid w:val="006473E2"/>
    <w:rsid w:val="0065484C"/>
    <w:rsid w:val="00655B49"/>
    <w:rsid w:val="00681D83"/>
    <w:rsid w:val="00685DE6"/>
    <w:rsid w:val="006900C2"/>
    <w:rsid w:val="006B1C9B"/>
    <w:rsid w:val="006B30A9"/>
    <w:rsid w:val="007015F2"/>
    <w:rsid w:val="0070267E"/>
    <w:rsid w:val="00706E32"/>
    <w:rsid w:val="00707837"/>
    <w:rsid w:val="00721839"/>
    <w:rsid w:val="00722914"/>
    <w:rsid w:val="007546AF"/>
    <w:rsid w:val="00765934"/>
    <w:rsid w:val="00780467"/>
    <w:rsid w:val="00786B30"/>
    <w:rsid w:val="00787E86"/>
    <w:rsid w:val="007962E6"/>
    <w:rsid w:val="007D29D6"/>
    <w:rsid w:val="007E373C"/>
    <w:rsid w:val="0080198C"/>
    <w:rsid w:val="00815AD9"/>
    <w:rsid w:val="008705ED"/>
    <w:rsid w:val="00892D08"/>
    <w:rsid w:val="00893791"/>
    <w:rsid w:val="008A0492"/>
    <w:rsid w:val="008C3C60"/>
    <w:rsid w:val="008E5A6D"/>
    <w:rsid w:val="008F32DF"/>
    <w:rsid w:val="008F4D20"/>
    <w:rsid w:val="009022C2"/>
    <w:rsid w:val="00934690"/>
    <w:rsid w:val="00951B25"/>
    <w:rsid w:val="00975D89"/>
    <w:rsid w:val="00983B74"/>
    <w:rsid w:val="00990263"/>
    <w:rsid w:val="00992E15"/>
    <w:rsid w:val="009A4CCC"/>
    <w:rsid w:val="009D29B1"/>
    <w:rsid w:val="009E032B"/>
    <w:rsid w:val="009E4B94"/>
    <w:rsid w:val="00A85C58"/>
    <w:rsid w:val="00AF1D02"/>
    <w:rsid w:val="00B00D92"/>
    <w:rsid w:val="00B1168C"/>
    <w:rsid w:val="00B15EE6"/>
    <w:rsid w:val="00B44105"/>
    <w:rsid w:val="00B45561"/>
    <w:rsid w:val="00B54B95"/>
    <w:rsid w:val="00B62F5B"/>
    <w:rsid w:val="00C06053"/>
    <w:rsid w:val="00C81F5B"/>
    <w:rsid w:val="00CA6392"/>
    <w:rsid w:val="00CB7B0C"/>
    <w:rsid w:val="00CC6322"/>
    <w:rsid w:val="00D847FC"/>
    <w:rsid w:val="00D96141"/>
    <w:rsid w:val="00DB31AF"/>
    <w:rsid w:val="00DE2B28"/>
    <w:rsid w:val="00E13E89"/>
    <w:rsid w:val="00E3225F"/>
    <w:rsid w:val="00E433D3"/>
    <w:rsid w:val="00F1651E"/>
    <w:rsid w:val="00F331F3"/>
    <w:rsid w:val="00F34F09"/>
    <w:rsid w:val="00F37B5F"/>
    <w:rsid w:val="00F94DB2"/>
    <w:rsid w:val="00FB3176"/>
    <w:rsid w:val="00FC55B0"/>
    <w:rsid w:val="00FC6DA1"/>
    <w:rsid w:val="00FC7A59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5"/>
    <o:shapelayout v:ext="edit">
      <o:idmap v:ext="edit" data="1"/>
    </o:shapelayout>
  </w:shapeDefaults>
  <w:decimalSymbol w:val=","/>
  <w:listSeparator w:val=";"/>
  <w14:docId w14:val="2C31DB5D"/>
  <w15:docId w15:val="{22B42178-D754-40E3-BDDE-8AC1138C6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FFE600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FFE600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FFE600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FFACC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16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07/relationships/hdphoto" Target="media/hdphoto1.wdp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microsoft.com/office/2007/relationships/hdphoto" Target="media/hdphoto2.wdp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14" Type="http://schemas.openxmlformats.org/officeDocument/2006/relationships/image" Target="media/image2.png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Gul.dotx" TargetMode="External"/></Relationships>
</file>

<file path=word/theme/theme1.xml><?xml version="1.0" encoding="utf-8"?>
<a:theme xmlns:a="http://schemas.openxmlformats.org/drawingml/2006/main" name="Office Theme">
  <a:themeElements>
    <a:clrScheme name="6 DGI Gul">
      <a:dk1>
        <a:sysClr val="windowText" lastClr="000000"/>
      </a:dk1>
      <a:lt1>
        <a:sysClr val="window" lastClr="FFFFFF"/>
      </a:lt1>
      <a:dk2>
        <a:srgbClr val="783C82"/>
      </a:dk2>
      <a:lt2>
        <a:srgbClr val="64AF64"/>
      </a:lt2>
      <a:accent1>
        <a:srgbClr val="FFE600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85e918d7-d30d-4d06-8884-c21f529e5a6c</SourceUniqueId>
    <lcf76f155ced4ddcb4097134ff3c332f xmlns="b55a063e-bae4-49a2-bb98-2e77956fd5a5">
      <Terms xmlns="http://schemas.microsoft.com/office/infopath/2007/PartnerControls"/>
    </lcf76f155ced4ddcb4097134ff3c332f>
    <StatensArkiv xmlns="e47b5b1b-1096-4530-9e08-46f4857cfee6">false</StatensArkiv>
    <TaxCatchAll xmlns="c6442513-8399-40cd-b6c0-c8051c98096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9D365F4645EEC04EB80097D17B30B032" ma:contentTypeVersion="8" ma:contentTypeDescription="Opret et nyt dokument." ma:contentTypeScope="" ma:versionID="f6717d36c745ec0210d7e0aae015ea04">
  <xsd:schema xmlns:xsd="http://www.w3.org/2001/XMLSchema" xmlns:xs="http://www.w3.org/2001/XMLSchema" xmlns:p="http://schemas.microsoft.com/office/2006/metadata/properties" xmlns:ns2="5d0fd7cb-d47e-4560-a953-b2f1d4260e61" targetNamespace="http://schemas.microsoft.com/office/2006/metadata/properties" ma:root="true" ma:fieldsID="8ce09d9d57ba4b9990f77b69d548db06" ns2:_="">
    <xsd:import namespace="5d0fd7cb-d47e-4560-a953-b2f1d4260e61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0fd7cb-d47e-4560-a953-b2f1d4260e61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103A7D5684F3A4280C018CEC72F60ED" ma:contentTypeVersion="17" ma:contentTypeDescription="Opret et nyt dokument." ma:contentTypeScope="" ma:versionID="c5bbd48b42604fe93647db8ccf75b89d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b55a063e-bae4-49a2-bb98-2e77956fd5a5" xmlns:ns5="c6442513-8399-40cd-b6c0-c8051c980967" targetNamespace="http://schemas.microsoft.com/office/2006/metadata/properties" ma:root="true" ma:fieldsID="24081334be7cc040fdf33351f588d83e" ns2:_="" ns3:_="" ns4:_="" ns5:_="">
    <xsd:import namespace="e47b5b1b-1096-4530-9e08-46f4857cfee6"/>
    <xsd:import namespace="816543fe-173a-462e-822e-b618d2b81f39"/>
    <xsd:import namespace="b55a063e-bae4-49a2-bb98-2e77956fd5a5"/>
    <xsd:import namespace="c6442513-8399-40cd-b6c0-c8051c98096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a063e-bae4-49a2-bb98-2e77956fd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42513-8399-40cd-b6c0-c8051c98096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3d1194f4-c387-4fdf-ac1e-83b987e0bdb1}" ma:internalName="TaxCatchAll" ma:showField="CatchAllData" ma:web="c6442513-8399-40cd-b6c0-c8051c980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631115-EED9-4A1E-AFE6-90E10609FE96}"/>
</file>

<file path=customXml/itemProps2.xml><?xml version="1.0" encoding="utf-8"?>
<ds:datastoreItem xmlns:ds="http://schemas.openxmlformats.org/officeDocument/2006/customXml" ds:itemID="{841772F4-5645-4070-BAAE-9540D8B048D6}"/>
</file>

<file path=customXml/itemProps3.xml><?xml version="1.0" encoding="utf-8"?>
<ds:datastoreItem xmlns:ds="http://schemas.openxmlformats.org/officeDocument/2006/customXml" ds:itemID="{2B6E4DA0-C3A6-4632-A8E6-E4B4F494D519}"/>
</file>

<file path=customXml/itemProps4.xml><?xml version="1.0" encoding="utf-8"?>
<ds:datastoreItem xmlns:ds="http://schemas.openxmlformats.org/officeDocument/2006/customXml" ds:itemID="{D90A8F3E-9685-425C-9214-258C2E0A0A30}"/>
</file>

<file path=customXml/itemProps5.xml><?xml version="1.0" encoding="utf-8"?>
<ds:datastoreItem xmlns:ds="http://schemas.openxmlformats.org/officeDocument/2006/customXml" ds:itemID="{03E90710-F1A5-435C-AEE2-556D0906E5E0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Brevskabelon_Gul</Template>
  <TotalTime>0</TotalTime>
  <Pages>1</Pages>
  <Words>350</Words>
  <Characters>2136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Brevskabelon_Gul</vt:lpstr>
      <vt:lpstr>Brev</vt:lpstr>
    </vt:vector>
  </TitlesOfParts>
  <Company>DGI</Company>
  <LinksUpToDate>false</LinksUpToDate>
  <CharactersWithSpaces>2482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Brevskabelon_Gul</dc:title>
  <dc:subject/>
  <dc:creator>Steffen Andersen</dc:creator>
  <cp:keywords/>
  <dc:description/>
  <cp:lastModifiedBy>Laila Højfeldt</cp:lastModifiedBy>
  <cp:revision>2</cp:revision>
  <cp:lastPrinted>2018-06-13T09:32:00Z</cp:lastPrinted>
  <dcterms:created xsi:type="dcterms:W3CDTF">2018-06-13T11:07:00Z</dcterms:created>
  <dcterms:modified xsi:type="dcterms:W3CDTF">2018-06-13T11:07:00Z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0x010100AA9900393F14F741BB1E0DF50549A254008103A7D5684F3A4280C018CEC72F60ED</vt:lpwstr>
  </property>
  <property fmtid="{D5CDD505-2E9C-101B-9397-08002B2CF9AE}" pid="3" name="_dlc_DocIdItemGuid">
    <vt:lpwstr>6942958a-484f-49bf-8852-538b46970394</vt:lpwstr>
  </property>
  <property fmtid="{D5CDD505-2E9C-101B-9397-08002B2CF9AE}" pid="4" name="DGIActivity">
    <vt:lpwstr>99;#Skydning|1510ca95-1408-467a-8f66-fccd32539233</vt:lpwstr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5374;#000007401|c8f24947-24fa-42d2-b502-24d000b4dc28</vt:lpwstr>
  </property>
  <property fmtid="{D5CDD505-2E9C-101B-9397-08002B2CF9AE}" pid="10" name="MediaServiceImageTags">
    <vt:lpwstr/>
  </property>
</Properties>
</file>