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510"/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 w:rsidR="00655B49" w:rsidRPr="00464170" w14:paraId="48E52948" w14:textId="77777777" w:rsidTr="00611BB2">
        <w:trPr>
          <w:trHeight w:val="13608"/>
        </w:trPr>
        <w:tc>
          <w:tcPr>
            <w:tcW w:w="10774" w:type="dxa"/>
            <w:shd w:val="clear" w:color="auto" w:fill="auto"/>
          </w:tcPr>
          <w:p w14:paraId="30DAF70C" w14:textId="1EB265C7" w:rsidR="00F7290E" w:rsidRPr="00F7290E" w:rsidRDefault="000601AB" w:rsidP="00611BB2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F027DA">
              <w:rPr>
                <w:sz w:val="32"/>
              </w:rPr>
              <w:t>2</w:t>
            </w:r>
            <w:r w:rsidR="00FB6D50">
              <w:rPr>
                <w:sz w:val="32"/>
              </w:rPr>
              <w:t>3</w:t>
            </w:r>
            <w:r w:rsidR="00611BB2">
              <w:rPr>
                <w:sz w:val="32"/>
              </w:rPr>
              <w:t>-2</w:t>
            </w:r>
            <w:r w:rsidR="00FB6D50">
              <w:rPr>
                <w:sz w:val="32"/>
              </w:rPr>
              <w:t>4</w:t>
            </w:r>
          </w:p>
          <w:p w14:paraId="5B445B94" w14:textId="11642BEC" w:rsidR="00F7290E" w:rsidRPr="00F7290E" w:rsidRDefault="00611BB2" w:rsidP="00611BB2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                     </w:t>
            </w:r>
            <w:r w:rsidR="00B91C82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      15 </w:t>
            </w:r>
            <w:r w:rsidR="00B91C82">
              <w:rPr>
                <w:b/>
                <w:sz w:val="32"/>
              </w:rPr>
              <w:t xml:space="preserve">meter </w:t>
            </w:r>
            <w:r w:rsidR="007D7068">
              <w:rPr>
                <w:b/>
                <w:sz w:val="32"/>
              </w:rPr>
              <w:t>riffel</w:t>
            </w:r>
          </w:p>
          <w:p w14:paraId="1F9C90B8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7025A791" w14:textId="5468A3CE" w:rsidR="00611BB2" w:rsidRDefault="005273A3" w:rsidP="00611BB2">
            <w:pPr>
              <w:pStyle w:val="Overskrift1"/>
              <w:rPr>
                <w:b w:val="0"/>
                <w:sz w:val="24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</w:p>
          <w:p w14:paraId="110C9CDF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994ED03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87A1CE5" w14:textId="3E0FAD7D" w:rsidR="000601AB" w:rsidRPr="00F7290E" w:rsidRDefault="00611BB2" w:rsidP="00611BB2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7B887860" w:rsidR="00D4641A" w:rsidRPr="007D7068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0E5AC02C" w:rsidR="007D7068" w:rsidRPr="007D7068" w:rsidRDefault="00456FF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77777777" w:rsidR="007D7068" w:rsidRPr="00C61441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77777777" w:rsidR="007D7068" w:rsidRPr="00C61441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77777777" w:rsidR="007D7068" w:rsidRPr="00C61441" w:rsidRDefault="007D7068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69E70BE3" w:rsidR="00F7290E" w:rsidRDefault="00F7290E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12FA5" w14:textId="1A5CFA4C" w:rsidR="00887B20" w:rsidRPr="00F7290E" w:rsidRDefault="00887B20" w:rsidP="00887B20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15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eter luftriffel </w:t>
            </w:r>
            <w:r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>
              <w:rPr>
                <w:rStyle w:val="Fremhv"/>
                <w:i w:val="0"/>
                <w:sz w:val="28"/>
              </w:rPr>
              <w:t xml:space="preserve">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887B20" w:rsidRPr="00464170" w14:paraId="5681052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4DC0EF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EF4B32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2483C0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DF1445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198BC3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137E0D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AD773C5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887B20" w:rsidRPr="00464170" w14:paraId="7A3841D1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AEEEE0" w14:textId="77777777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ED514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219B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2F9C4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4D8D4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F03F8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87FA15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41F160" w14:textId="77777777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D2DC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6F360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37F39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45CE9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0D411E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32F9D67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91DDD5" w14:textId="39AA25D0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804EE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1DC0E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3C467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2698D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820AA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94B9CDE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4D890" w14:textId="26FB4A1B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4DD8A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3A6B7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F7B11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12B0C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D261B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0E3F354B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DE04B" w14:textId="77777777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26973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343033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A030D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3BA34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B245F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35CBB7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EC3D90" w14:textId="77777777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28371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986DA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73C40" w14:textId="77777777" w:rsidR="00887B20" w:rsidRPr="00464170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4208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5247F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2453A73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5126E" w14:textId="77777777" w:rsidR="00887B20" w:rsidRPr="007D7068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0F5D4" w14:textId="77777777" w:rsidR="00887B20" w:rsidRPr="00C61441" w:rsidRDefault="00887B20" w:rsidP="00A9352C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FBFFFB2" w14:textId="77777777" w:rsidR="00887B20" w:rsidRDefault="00887B2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77777777" w:rsidR="00464170" w:rsidRPr="00C61441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77777777" w:rsidR="00464170" w:rsidRPr="00C61441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77777777" w:rsidR="00464170" w:rsidRPr="00C61441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77777777" w:rsidR="00464170" w:rsidRPr="00C61441" w:rsidRDefault="00464170" w:rsidP="00A9352C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111DC088" w:rsidR="00A571E3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A9352C">
              <w:rPr>
                <w:rFonts w:cs="Arial"/>
                <w:b/>
                <w:color w:val="FF0000"/>
                <w:sz w:val="22"/>
                <w:szCs w:val="24"/>
              </w:rPr>
              <w:t>9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611BB2">
              <w:rPr>
                <w:rFonts w:cs="Arial"/>
                <w:b/>
                <w:color w:val="FF0000"/>
                <w:sz w:val="22"/>
                <w:szCs w:val="24"/>
              </w:rPr>
              <w:t>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EB497C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A9352C">
              <w:rPr>
                <w:rFonts w:cs="Arial"/>
                <w:b/>
                <w:color w:val="FF0000"/>
                <w:sz w:val="22"/>
                <w:szCs w:val="24"/>
              </w:rPr>
              <w:t>3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2C9880EB" w14:textId="77777777" w:rsidR="00052E0F" w:rsidRPr="000606F9" w:rsidRDefault="00052E0F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0D3515F8" w14:textId="77777777" w:rsidR="00A9352C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</w:t>
            </w:r>
            <w:r w:rsidR="00A9352C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</w:p>
          <w:p w14:paraId="359E4116" w14:textId="0629D09F" w:rsidR="00A571E3" w:rsidRPr="000606F9" w:rsidRDefault="00A9352C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>(det er 5. november)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611BB2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611BB2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611BB2">
            <w:pPr>
              <w:rPr>
                <w:rFonts w:cs="Arial"/>
                <w:sz w:val="18"/>
                <w:szCs w:val="24"/>
              </w:rPr>
            </w:pPr>
          </w:p>
          <w:p w14:paraId="7031FDDE" w14:textId="1277853B" w:rsidR="000606F9" w:rsidRPr="000606F9" w:rsidRDefault="000606F9" w:rsidP="00052E0F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EB497C">
              <w:rPr>
                <w:rFonts w:cs="Arial"/>
                <w:sz w:val="18"/>
                <w:szCs w:val="24"/>
              </w:rPr>
              <w:t>1</w:t>
            </w:r>
            <w:r w:rsidR="00A9352C">
              <w:rPr>
                <w:rFonts w:cs="Arial"/>
                <w:sz w:val="18"/>
                <w:szCs w:val="24"/>
              </w:rPr>
              <w:t>4</w:t>
            </w:r>
            <w:r w:rsidR="00611BB2">
              <w:rPr>
                <w:rFonts w:cs="Arial"/>
                <w:sz w:val="18"/>
                <w:szCs w:val="24"/>
              </w:rPr>
              <w:t xml:space="preserve">. </w:t>
            </w:r>
            <w:r w:rsidR="006C3418">
              <w:rPr>
                <w:rFonts w:cs="Arial"/>
                <w:sz w:val="18"/>
                <w:szCs w:val="24"/>
              </w:rPr>
              <w:t>september 202</w:t>
            </w:r>
            <w:r w:rsidR="00A9352C">
              <w:rPr>
                <w:rFonts w:cs="Arial"/>
                <w:sz w:val="18"/>
                <w:szCs w:val="24"/>
              </w:rPr>
              <w:t>3</w:t>
            </w:r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887B20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F7AE6" w14:textId="77777777" w:rsidR="0071324C" w:rsidRDefault="0071324C" w:rsidP="009E4B94">
      <w:pPr>
        <w:spacing w:line="240" w:lineRule="auto"/>
      </w:pPr>
      <w:r>
        <w:separator/>
      </w:r>
    </w:p>
  </w:endnote>
  <w:endnote w:type="continuationSeparator" w:id="0">
    <w:p w14:paraId="5FC60D5C" w14:textId="77777777" w:rsidR="0071324C" w:rsidRDefault="0071324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C8300" w14:textId="4351B309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87B2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83EED" w14:textId="77777777" w:rsidR="0071324C" w:rsidRDefault="0071324C" w:rsidP="009E4B94">
      <w:pPr>
        <w:spacing w:line="240" w:lineRule="auto"/>
      </w:pPr>
      <w:r>
        <w:separator/>
      </w:r>
    </w:p>
  </w:footnote>
  <w:footnote w:type="continuationSeparator" w:id="0">
    <w:p w14:paraId="5902E293" w14:textId="77777777" w:rsidR="0071324C" w:rsidRDefault="0071324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8331EA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D8D9688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102754069">
    <w:abstractNumId w:val="10"/>
  </w:num>
  <w:num w:numId="2" w16cid:durableId="331221547">
    <w:abstractNumId w:val="7"/>
  </w:num>
  <w:num w:numId="3" w16cid:durableId="452867013">
    <w:abstractNumId w:val="6"/>
  </w:num>
  <w:num w:numId="4" w16cid:durableId="27487510">
    <w:abstractNumId w:val="5"/>
  </w:num>
  <w:num w:numId="5" w16cid:durableId="2099448320">
    <w:abstractNumId w:val="4"/>
  </w:num>
  <w:num w:numId="6" w16cid:durableId="1722898588">
    <w:abstractNumId w:val="9"/>
  </w:num>
  <w:num w:numId="7" w16cid:durableId="1437403069">
    <w:abstractNumId w:val="3"/>
  </w:num>
  <w:num w:numId="8" w16cid:durableId="950357788">
    <w:abstractNumId w:val="2"/>
  </w:num>
  <w:num w:numId="9" w16cid:durableId="985628288">
    <w:abstractNumId w:val="1"/>
  </w:num>
  <w:num w:numId="10" w16cid:durableId="2105033458">
    <w:abstractNumId w:val="0"/>
  </w:num>
  <w:num w:numId="11" w16cid:durableId="613367566">
    <w:abstractNumId w:val="8"/>
  </w:num>
  <w:num w:numId="12" w16cid:durableId="1372460871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52E0F"/>
    <w:rsid w:val="000601AB"/>
    <w:rsid w:val="000606F9"/>
    <w:rsid w:val="00094ABD"/>
    <w:rsid w:val="000E0432"/>
    <w:rsid w:val="000F5F7F"/>
    <w:rsid w:val="0013244F"/>
    <w:rsid w:val="00160952"/>
    <w:rsid w:val="001824A2"/>
    <w:rsid w:val="00182651"/>
    <w:rsid w:val="001905EC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827"/>
    <w:rsid w:val="005F3ED8"/>
    <w:rsid w:val="00607AB6"/>
    <w:rsid w:val="0061134D"/>
    <w:rsid w:val="00611BB2"/>
    <w:rsid w:val="006426CF"/>
    <w:rsid w:val="0065484C"/>
    <w:rsid w:val="00655B49"/>
    <w:rsid w:val="00681D83"/>
    <w:rsid w:val="00683976"/>
    <w:rsid w:val="00685DE6"/>
    <w:rsid w:val="006900C2"/>
    <w:rsid w:val="006B30A9"/>
    <w:rsid w:val="006C3418"/>
    <w:rsid w:val="006E252D"/>
    <w:rsid w:val="007015F2"/>
    <w:rsid w:val="0070267E"/>
    <w:rsid w:val="00706E32"/>
    <w:rsid w:val="0071324C"/>
    <w:rsid w:val="007546AF"/>
    <w:rsid w:val="00765934"/>
    <w:rsid w:val="007840F1"/>
    <w:rsid w:val="007D7068"/>
    <w:rsid w:val="007E0B04"/>
    <w:rsid w:val="007E373C"/>
    <w:rsid w:val="0080198C"/>
    <w:rsid w:val="00815AD9"/>
    <w:rsid w:val="00845B74"/>
    <w:rsid w:val="00865960"/>
    <w:rsid w:val="00887B2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2363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612D2"/>
    <w:rsid w:val="00A9352C"/>
    <w:rsid w:val="00AA3137"/>
    <w:rsid w:val="00AE33FF"/>
    <w:rsid w:val="00AF1D02"/>
    <w:rsid w:val="00AF310E"/>
    <w:rsid w:val="00B00D92"/>
    <w:rsid w:val="00B20280"/>
    <w:rsid w:val="00B36A1A"/>
    <w:rsid w:val="00B45561"/>
    <w:rsid w:val="00B557FE"/>
    <w:rsid w:val="00B91C82"/>
    <w:rsid w:val="00BE4ABD"/>
    <w:rsid w:val="00C61441"/>
    <w:rsid w:val="00CA5B6F"/>
    <w:rsid w:val="00CA6392"/>
    <w:rsid w:val="00CB7B0C"/>
    <w:rsid w:val="00CC3A5A"/>
    <w:rsid w:val="00CC6322"/>
    <w:rsid w:val="00CF1715"/>
    <w:rsid w:val="00D272C9"/>
    <w:rsid w:val="00D35E77"/>
    <w:rsid w:val="00D4641A"/>
    <w:rsid w:val="00D704C8"/>
    <w:rsid w:val="00D847FC"/>
    <w:rsid w:val="00D96141"/>
    <w:rsid w:val="00DB1DF1"/>
    <w:rsid w:val="00DB31AF"/>
    <w:rsid w:val="00DE2B28"/>
    <w:rsid w:val="00E13E89"/>
    <w:rsid w:val="00E324A5"/>
    <w:rsid w:val="00E5348A"/>
    <w:rsid w:val="00E66B4B"/>
    <w:rsid w:val="00EA6A25"/>
    <w:rsid w:val="00EB497C"/>
    <w:rsid w:val="00F027DA"/>
    <w:rsid w:val="00F26750"/>
    <w:rsid w:val="00F331F3"/>
    <w:rsid w:val="00F55F8D"/>
    <w:rsid w:val="00F7290E"/>
    <w:rsid w:val="00F83BF5"/>
    <w:rsid w:val="00FA3034"/>
    <w:rsid w:val="00FB3176"/>
    <w:rsid w:val="00FB6D50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B6291"/>
  <w15:docId w15:val="{6DBC4061-ABF0-40B0-8355-B3C23D85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9AE861-3F32-4797-9E25-0A8A9F449FFE}"/>
</file>

<file path=customXml/itemProps2.xml><?xml version="1.0" encoding="utf-8"?>
<ds:datastoreItem xmlns:ds="http://schemas.openxmlformats.org/officeDocument/2006/customXml" ds:itemID="{C794C45B-FA98-420A-83CA-994AA2AA56B0}"/>
</file>

<file path=customXml/itemProps3.xml><?xml version="1.0" encoding="utf-8"?>
<ds:datastoreItem xmlns:ds="http://schemas.openxmlformats.org/officeDocument/2006/customXml" ds:itemID="{20EFC47A-AB92-457C-9682-CF5EA5846911}"/>
</file>

<file path=customXml/itemProps4.xml><?xml version="1.0" encoding="utf-8"?>
<ds:datastoreItem xmlns:ds="http://schemas.openxmlformats.org/officeDocument/2006/customXml" ds:itemID="{FFDD606D-4B6D-4D15-A791-A5E53E43C44D}"/>
</file>

<file path=customXml/itemProps5.xml><?xml version="1.0" encoding="utf-8"?>
<ds:datastoreItem xmlns:ds="http://schemas.openxmlformats.org/officeDocument/2006/customXml" ds:itemID="{6BD05211-6473-4A58-A48C-85E0E364124E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227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 m riffel vinterturnering 2021-22</vt:lpstr>
      <vt:lpstr>Tilmeldingsskema</vt:lpstr>
    </vt:vector>
  </TitlesOfParts>
  <Company>DGI</Company>
  <LinksUpToDate>false</LinksUpToDate>
  <CharactersWithSpaces>1613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6</cp:revision>
  <cp:lastPrinted>2019-09-10T08:53:00Z</cp:lastPrinted>
  <dcterms:created xsi:type="dcterms:W3CDTF">2023-09-13T14:59:00Z</dcterms:created>
  <dcterms:modified xsi:type="dcterms:W3CDTF">2023-09-13T15:03:00Z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