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510"/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 w:rsidR="00655B49" w:rsidRPr="00464170" w14:paraId="48E52948" w14:textId="77777777" w:rsidTr="00611BB2">
        <w:trPr>
          <w:trHeight w:val="13608"/>
        </w:trPr>
        <w:tc>
          <w:tcPr>
            <w:tcW w:w="10774" w:type="dxa"/>
            <w:shd w:val="clear" w:color="auto" w:fill="auto"/>
          </w:tcPr>
          <w:p w14:paraId="30DAF70C" w14:textId="68C2C8EA" w:rsidR="00F7290E" w:rsidRPr="00F7290E" w:rsidRDefault="000601AB" w:rsidP="00611BB2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F027DA">
              <w:rPr>
                <w:sz w:val="32"/>
              </w:rPr>
              <w:t>2</w:t>
            </w:r>
            <w:r w:rsidR="006C3418">
              <w:rPr>
                <w:sz w:val="32"/>
              </w:rPr>
              <w:t>1</w:t>
            </w:r>
            <w:r w:rsidR="00611BB2">
              <w:rPr>
                <w:sz w:val="32"/>
              </w:rPr>
              <w:t>-2</w:t>
            </w:r>
            <w:r w:rsidR="006C3418">
              <w:rPr>
                <w:sz w:val="32"/>
              </w:rPr>
              <w:t>2</w:t>
            </w:r>
          </w:p>
          <w:p w14:paraId="5B445B94" w14:textId="11642BEC" w:rsidR="00F7290E" w:rsidRPr="00F7290E" w:rsidRDefault="00611BB2" w:rsidP="00611BB2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                      </w:t>
            </w:r>
            <w:r w:rsidR="00B91C82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      15 </w:t>
            </w:r>
            <w:r w:rsidR="00B91C82">
              <w:rPr>
                <w:b/>
                <w:sz w:val="32"/>
              </w:rPr>
              <w:t xml:space="preserve">meter </w:t>
            </w:r>
            <w:r w:rsidR="007D7068">
              <w:rPr>
                <w:b/>
                <w:sz w:val="32"/>
              </w:rPr>
              <w:t>riffel</w:t>
            </w:r>
          </w:p>
          <w:p w14:paraId="1F9C90B8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7025A791" w14:textId="5468A3CE" w:rsidR="00611BB2" w:rsidRDefault="005273A3" w:rsidP="00611BB2">
            <w:pPr>
              <w:pStyle w:val="Overskrift1"/>
              <w:rPr>
                <w:b w:val="0"/>
                <w:sz w:val="24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</w:p>
          <w:p w14:paraId="110C9CDF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994ED03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87A1CE5" w14:textId="3E0FAD7D" w:rsidR="000601AB" w:rsidRPr="00F7290E" w:rsidRDefault="00611BB2" w:rsidP="00611BB2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7B887860" w:rsidR="00D4641A" w:rsidRPr="007D7068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0E5AC02C" w:rsidR="007D7068" w:rsidRPr="007D7068" w:rsidRDefault="00456FF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77777777" w:rsidR="007D7068" w:rsidRPr="00464170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7777777" w:rsidR="007D7068" w:rsidRPr="00464170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77777777" w:rsidR="007D7068" w:rsidRPr="00464170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77777777" w:rsidR="007D7068" w:rsidRPr="00C61441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77777777" w:rsidR="007D7068" w:rsidRPr="00C61441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77777777" w:rsidR="007D7068" w:rsidRPr="00C61441" w:rsidRDefault="007D7068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69E70BE3" w:rsidR="00F7290E" w:rsidRDefault="00F7290E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12FA5" w14:textId="1A5CFA4C" w:rsidR="00887B20" w:rsidRPr="00F7290E" w:rsidRDefault="00887B20" w:rsidP="00887B20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15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eter luftriffel </w:t>
            </w:r>
            <w:r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>
              <w:rPr>
                <w:rStyle w:val="Fremhv"/>
                <w:i w:val="0"/>
                <w:sz w:val="28"/>
              </w:rPr>
              <w:t xml:space="preserve">                             </w:t>
            </w:r>
            <w:r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887B20" w:rsidRPr="00464170" w14:paraId="5681052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4DC0EF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EF4B32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2483C0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DF1445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9198BC3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137E0D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1AD773C5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887B20" w:rsidRPr="00464170" w14:paraId="7A3841D1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AEEEE0" w14:textId="77777777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0ED514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219B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2F9C4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4D8D4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F03F8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87FA15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41F160" w14:textId="77777777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D2DC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06F360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B37F39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45CE9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0D411E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32F9D67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91DDD5" w14:textId="39AA25D0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804EE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1DC0E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3C467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2698D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820AA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94B9CDE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4D890" w14:textId="26FB4A1B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14DD8A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83A6B7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F7B11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12B0C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D261B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0E3F354B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DE04B" w14:textId="77777777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26973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343033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2A030D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3BA34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B245F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35CBB7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EC3D90" w14:textId="77777777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028371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7986DA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73C40" w14:textId="77777777" w:rsidR="00887B20" w:rsidRPr="00464170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4208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5247F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2453A73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5126E" w14:textId="77777777" w:rsidR="00887B20" w:rsidRPr="007D7068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0F5D4" w14:textId="77777777" w:rsidR="00887B20" w:rsidRPr="00C61441" w:rsidRDefault="00887B20" w:rsidP="006C3418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5FBFFFB2" w14:textId="77777777" w:rsidR="00887B20" w:rsidRDefault="00887B2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77777777" w:rsidR="00464170" w:rsidRPr="00C61441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77777777" w:rsidR="00464170" w:rsidRPr="00C61441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77777777" w:rsidR="00464170" w:rsidRPr="00C61441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77777777" w:rsidR="00464170" w:rsidRPr="00C61441" w:rsidRDefault="00464170" w:rsidP="006C3418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13E34904" w:rsidR="00A571E3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6C3418">
              <w:rPr>
                <w:rFonts w:cs="Arial"/>
                <w:b/>
                <w:color w:val="FF0000"/>
                <w:sz w:val="22"/>
                <w:szCs w:val="24"/>
              </w:rPr>
              <w:t>12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611BB2">
              <w:rPr>
                <w:rFonts w:cs="Arial"/>
                <w:b/>
                <w:color w:val="FF0000"/>
                <w:sz w:val="22"/>
                <w:szCs w:val="24"/>
              </w:rPr>
              <w:t>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EB497C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6C3418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2C9880EB" w14:textId="77777777" w:rsidR="00052E0F" w:rsidRPr="000606F9" w:rsidRDefault="00052E0F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359E4116" w14:textId="77777777" w:rsidR="00A571E3" w:rsidRPr="000606F9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611BB2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611BB2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611BB2">
            <w:pPr>
              <w:rPr>
                <w:rFonts w:cs="Arial"/>
                <w:sz w:val="18"/>
                <w:szCs w:val="24"/>
              </w:rPr>
            </w:pPr>
          </w:p>
          <w:p w14:paraId="7031FDDE" w14:textId="1F5A86B5" w:rsidR="000606F9" w:rsidRPr="000606F9" w:rsidRDefault="000606F9" w:rsidP="00052E0F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EB497C">
              <w:rPr>
                <w:rFonts w:cs="Arial"/>
                <w:sz w:val="18"/>
                <w:szCs w:val="24"/>
              </w:rPr>
              <w:t>1</w:t>
            </w:r>
            <w:r w:rsidR="00611BB2">
              <w:rPr>
                <w:rFonts w:cs="Arial"/>
                <w:sz w:val="18"/>
                <w:szCs w:val="24"/>
              </w:rPr>
              <w:t xml:space="preserve">. </w:t>
            </w:r>
            <w:r w:rsidR="006C3418">
              <w:rPr>
                <w:rFonts w:cs="Arial"/>
                <w:sz w:val="18"/>
                <w:szCs w:val="24"/>
              </w:rPr>
              <w:t>september 2021</w:t>
            </w:r>
            <w:bookmarkStart w:id="0" w:name="_GoBack"/>
            <w:bookmarkEnd w:id="0"/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887B20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3FFB7" w14:textId="77777777" w:rsidR="00AE33FF" w:rsidRDefault="00AE33FF" w:rsidP="009E4B94">
      <w:pPr>
        <w:spacing w:line="240" w:lineRule="auto"/>
      </w:pPr>
      <w:r>
        <w:separator/>
      </w:r>
    </w:p>
  </w:endnote>
  <w:endnote w:type="continuationSeparator" w:id="0">
    <w:p w14:paraId="65F37502" w14:textId="77777777" w:rsidR="00AE33FF" w:rsidRDefault="00AE33FF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C8300" w14:textId="4351B309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87B2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546E3" w14:textId="77777777" w:rsidR="00AE33FF" w:rsidRDefault="00AE33FF" w:rsidP="009E4B94">
      <w:pPr>
        <w:spacing w:line="240" w:lineRule="auto"/>
      </w:pPr>
      <w:r>
        <w:separator/>
      </w:r>
    </w:p>
  </w:footnote>
  <w:footnote w:type="continuationSeparator" w:id="0">
    <w:p w14:paraId="02151803" w14:textId="77777777" w:rsidR="00AE33FF" w:rsidRDefault="00AE33FF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BFD15BE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631C68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Vkym8N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52E0F"/>
    <w:rsid w:val="000601AB"/>
    <w:rsid w:val="000606F9"/>
    <w:rsid w:val="00094ABD"/>
    <w:rsid w:val="000E0432"/>
    <w:rsid w:val="000F5F7F"/>
    <w:rsid w:val="0013244F"/>
    <w:rsid w:val="00160952"/>
    <w:rsid w:val="001824A2"/>
    <w:rsid w:val="00182651"/>
    <w:rsid w:val="001905EC"/>
    <w:rsid w:val="001B3DB8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827"/>
    <w:rsid w:val="005F3ED8"/>
    <w:rsid w:val="00607AB6"/>
    <w:rsid w:val="0061134D"/>
    <w:rsid w:val="00611BB2"/>
    <w:rsid w:val="006426CF"/>
    <w:rsid w:val="0065484C"/>
    <w:rsid w:val="00655B49"/>
    <w:rsid w:val="00681D83"/>
    <w:rsid w:val="00683976"/>
    <w:rsid w:val="00685DE6"/>
    <w:rsid w:val="006900C2"/>
    <w:rsid w:val="006B30A9"/>
    <w:rsid w:val="006C3418"/>
    <w:rsid w:val="006E252D"/>
    <w:rsid w:val="007015F2"/>
    <w:rsid w:val="0070267E"/>
    <w:rsid w:val="00706E32"/>
    <w:rsid w:val="007546AF"/>
    <w:rsid w:val="00765934"/>
    <w:rsid w:val="007840F1"/>
    <w:rsid w:val="007D7068"/>
    <w:rsid w:val="007E0B04"/>
    <w:rsid w:val="007E373C"/>
    <w:rsid w:val="0080198C"/>
    <w:rsid w:val="00815AD9"/>
    <w:rsid w:val="00865960"/>
    <w:rsid w:val="00887B2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2363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612D2"/>
    <w:rsid w:val="00AA3137"/>
    <w:rsid w:val="00AE33FF"/>
    <w:rsid w:val="00AF1D02"/>
    <w:rsid w:val="00AF310E"/>
    <w:rsid w:val="00B00D92"/>
    <w:rsid w:val="00B20280"/>
    <w:rsid w:val="00B36A1A"/>
    <w:rsid w:val="00B45561"/>
    <w:rsid w:val="00B557FE"/>
    <w:rsid w:val="00B91C82"/>
    <w:rsid w:val="00BE4ABD"/>
    <w:rsid w:val="00C61441"/>
    <w:rsid w:val="00CA6392"/>
    <w:rsid w:val="00CB7B0C"/>
    <w:rsid w:val="00CC3A5A"/>
    <w:rsid w:val="00CC6322"/>
    <w:rsid w:val="00CF1715"/>
    <w:rsid w:val="00D35E77"/>
    <w:rsid w:val="00D4641A"/>
    <w:rsid w:val="00D704C8"/>
    <w:rsid w:val="00D847FC"/>
    <w:rsid w:val="00D96141"/>
    <w:rsid w:val="00DB1DF1"/>
    <w:rsid w:val="00DB31AF"/>
    <w:rsid w:val="00DE2B28"/>
    <w:rsid w:val="00E13E89"/>
    <w:rsid w:val="00E324A5"/>
    <w:rsid w:val="00E5348A"/>
    <w:rsid w:val="00EA6A25"/>
    <w:rsid w:val="00EB497C"/>
    <w:rsid w:val="00F027DA"/>
    <w:rsid w:val="00F26750"/>
    <w:rsid w:val="00F331F3"/>
    <w:rsid w:val="00F7290E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B6291"/>
  <w15:docId w15:val="{6DBC4061-ABF0-40B0-8355-B3C23D85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6" ma:contentTypeDescription="Opret et nyt dokument." ma:contentTypeScope="" ma:versionID="b87e00391bfc102709a96ce203a73482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7e7e3da00bf9667b87b45001892aa2e8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AF3233-9C59-48EC-A872-7B6FE6A678A3}"/>
</file>

<file path=customXml/itemProps2.xml><?xml version="1.0" encoding="utf-8"?>
<ds:datastoreItem xmlns:ds="http://schemas.openxmlformats.org/officeDocument/2006/customXml" ds:itemID="{20EFC47A-AB92-457C-9682-CF5EA5846911}"/>
</file>

<file path=customXml/itemProps3.xml><?xml version="1.0" encoding="utf-8"?>
<ds:datastoreItem xmlns:ds="http://schemas.openxmlformats.org/officeDocument/2006/customXml" ds:itemID="{C794C45B-FA98-420A-83CA-994AA2AA56B0}"/>
</file>

<file path=customXml/itemProps4.xml><?xml version="1.0" encoding="utf-8"?>
<ds:datastoreItem xmlns:ds="http://schemas.openxmlformats.org/officeDocument/2006/customXml" ds:itemID="{F2047B9A-A285-48E6-9943-31B40B2A12BC}"/>
</file>

<file path=customXml/itemProps5.xml><?xml version="1.0" encoding="utf-8"?>
<ds:datastoreItem xmlns:ds="http://schemas.openxmlformats.org/officeDocument/2006/customXml" ds:itemID="{499AE861-3F32-4797-9E25-0A8A9F449FFE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5</TotalTime>
  <Pages>1</Pages>
  <Words>224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 m riffel vinterturnering 2019-20</vt:lpstr>
      <vt:lpstr>Tilmeldingsskema</vt:lpstr>
    </vt:vector>
  </TitlesOfParts>
  <Company>DGI</Company>
  <LinksUpToDate>false</LinksUpToDate>
  <CharactersWithSpaces>1593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15 m riffel vinterturnering 2021-22</dc:title>
  <dc:creator>"Kim Bay" &lt;Kim.Bay@dgi.dk&gt;</dc:creator>
  <cp:keywords>Turnering;Skydning</cp:keywords>
  <cp:lastModifiedBy>Berit Vintersfjord</cp:lastModifiedBy>
  <cp:revision>6</cp:revision>
  <cp:lastPrinted>2019-09-10T08:53:00Z</cp:lastPrinted>
  <dcterms:created xsi:type="dcterms:W3CDTF">2020-07-30T07:35:00Z</dcterms:created>
  <dcterms:modified xsi:type="dcterms:W3CDTF">2021-08-31T12:03:00Z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