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8DA3F" w14:textId="5C49104A" w:rsidR="0025513D" w:rsidRDefault="0025513D" w:rsidP="00EF1FB4"/>
    <w:p w14:paraId="30D5F72B" w14:textId="77777777" w:rsidR="006610F8" w:rsidRDefault="006610F8" w:rsidP="00EF1FB4"/>
    <w:p w14:paraId="406149AC" w14:textId="4F433CDB" w:rsidR="006610F8" w:rsidRPr="006610F8" w:rsidRDefault="006610F8" w:rsidP="006610F8">
      <w:pPr>
        <w:pStyle w:val="TitelA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  <w:rPr>
          <w:rFonts w:ascii="Verdana" w:hAnsi="Verdana"/>
          <w:sz w:val="28"/>
          <w:szCs w:val="28"/>
        </w:rPr>
      </w:pPr>
      <w:r w:rsidRPr="006610F8">
        <w:rPr>
          <w:rFonts w:ascii="Verdana" w:hAnsi="Verdana"/>
          <w:sz w:val="28"/>
          <w:szCs w:val="28"/>
        </w:rPr>
        <w:t xml:space="preserve">Tilmelding til </w:t>
      </w:r>
      <w:r w:rsidR="003F4859">
        <w:rPr>
          <w:rFonts w:ascii="Verdana" w:hAnsi="Verdana"/>
          <w:sz w:val="28"/>
          <w:szCs w:val="28"/>
        </w:rPr>
        <w:t xml:space="preserve">skydetid </w:t>
      </w:r>
      <w:r w:rsidRPr="003F4859">
        <w:rPr>
          <w:rFonts w:ascii="Verdana" w:hAnsi="Verdana"/>
          <w:b/>
          <w:bCs/>
          <w:sz w:val="28"/>
          <w:szCs w:val="28"/>
        </w:rPr>
        <w:t>DM</w:t>
      </w:r>
      <w:r w:rsidR="00C3427C" w:rsidRPr="003F4859">
        <w:rPr>
          <w:rFonts w:ascii="Verdana" w:hAnsi="Verdana"/>
          <w:b/>
          <w:bCs/>
          <w:sz w:val="28"/>
          <w:szCs w:val="28"/>
        </w:rPr>
        <w:t xml:space="preserve"> VOKSEN</w:t>
      </w:r>
      <w:r w:rsidR="003F4859" w:rsidRPr="003F4859">
        <w:rPr>
          <w:rFonts w:ascii="Verdana" w:hAnsi="Verdana"/>
          <w:b/>
          <w:bCs/>
          <w:sz w:val="28"/>
          <w:szCs w:val="28"/>
        </w:rPr>
        <w:t xml:space="preserve"> -</w:t>
      </w:r>
      <w:r w:rsidRPr="003F4859">
        <w:rPr>
          <w:rFonts w:ascii="Verdana" w:hAnsi="Verdana"/>
          <w:b/>
          <w:bCs/>
          <w:sz w:val="28"/>
          <w:szCs w:val="28"/>
        </w:rPr>
        <w:t xml:space="preserve"> </w:t>
      </w:r>
      <w:r w:rsidR="003F4859" w:rsidRPr="003F4859">
        <w:rPr>
          <w:rFonts w:ascii="Verdana" w:hAnsi="Verdana"/>
          <w:b/>
          <w:bCs/>
          <w:sz w:val="28"/>
          <w:szCs w:val="28"/>
        </w:rPr>
        <w:t>Riffel</w:t>
      </w:r>
      <w:r w:rsidRPr="006610F8">
        <w:rPr>
          <w:rFonts w:ascii="Verdana" w:hAnsi="Verdana"/>
          <w:sz w:val="28"/>
          <w:szCs w:val="28"/>
        </w:rPr>
        <w:t xml:space="preserve"> 50, 200 og 300 meter</w:t>
      </w:r>
    </w:p>
    <w:p w14:paraId="6F542685" w14:textId="4F923E12" w:rsidR="006610F8" w:rsidRPr="005F6E55" w:rsidRDefault="00DB2C96" w:rsidP="005F6E55">
      <w:pPr>
        <w:pStyle w:val="Overskrift1A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  <w:jc w:val="center"/>
        <w:rPr>
          <w:rFonts w:ascii="Verdana" w:eastAsia="Times New Roman" w:hAnsi="Verdana"/>
          <w:color w:val="auto"/>
          <w:sz w:val="20"/>
          <w:lang w:bidi="x-none"/>
        </w:rPr>
      </w:pPr>
      <w:r>
        <w:rPr>
          <w:rFonts w:ascii="Verdana" w:hAnsi="Verdana"/>
          <w:szCs w:val="28"/>
        </w:rPr>
        <w:t>2</w:t>
      </w:r>
      <w:r w:rsidR="006B2071">
        <w:rPr>
          <w:rFonts w:ascii="Verdana" w:hAnsi="Verdana"/>
          <w:szCs w:val="28"/>
        </w:rPr>
        <w:t>6</w:t>
      </w:r>
      <w:r>
        <w:rPr>
          <w:rFonts w:ascii="Verdana" w:hAnsi="Verdana"/>
          <w:szCs w:val="28"/>
        </w:rPr>
        <w:t>.</w:t>
      </w:r>
      <w:r w:rsidR="00A7378A">
        <w:rPr>
          <w:rFonts w:ascii="Verdana" w:hAnsi="Verdana"/>
          <w:szCs w:val="28"/>
        </w:rPr>
        <w:t>-2</w:t>
      </w:r>
      <w:r w:rsidR="006B2071">
        <w:rPr>
          <w:rFonts w:ascii="Verdana" w:hAnsi="Verdana"/>
          <w:szCs w:val="28"/>
        </w:rPr>
        <w:t>7</w:t>
      </w:r>
      <w:r w:rsidR="00A7378A">
        <w:rPr>
          <w:rFonts w:ascii="Verdana" w:hAnsi="Verdana"/>
          <w:szCs w:val="28"/>
        </w:rPr>
        <w:t>.</w:t>
      </w:r>
      <w:r w:rsidR="00DD5F79">
        <w:rPr>
          <w:rFonts w:ascii="Verdana" w:hAnsi="Verdana"/>
          <w:szCs w:val="28"/>
        </w:rPr>
        <w:t>-</w:t>
      </w:r>
      <w:r>
        <w:rPr>
          <w:rFonts w:ascii="Verdana" w:hAnsi="Verdana"/>
          <w:szCs w:val="28"/>
        </w:rPr>
        <w:t>2</w:t>
      </w:r>
      <w:r w:rsidR="006B2071">
        <w:rPr>
          <w:rFonts w:ascii="Verdana" w:hAnsi="Verdana"/>
          <w:szCs w:val="28"/>
        </w:rPr>
        <w:t>8</w:t>
      </w:r>
      <w:r>
        <w:rPr>
          <w:rFonts w:ascii="Verdana" w:hAnsi="Verdana"/>
          <w:szCs w:val="28"/>
        </w:rPr>
        <w:t>.</w:t>
      </w:r>
      <w:r w:rsidR="00DD5F79">
        <w:rPr>
          <w:rFonts w:ascii="Verdana" w:hAnsi="Verdana"/>
          <w:szCs w:val="28"/>
        </w:rPr>
        <w:t xml:space="preserve"> </w:t>
      </w:r>
      <w:r>
        <w:rPr>
          <w:rFonts w:ascii="Verdana" w:hAnsi="Verdana"/>
          <w:szCs w:val="28"/>
        </w:rPr>
        <w:t>sept</w:t>
      </w:r>
      <w:r w:rsidR="00DD5F79">
        <w:rPr>
          <w:rFonts w:ascii="Verdana" w:hAnsi="Verdana"/>
          <w:szCs w:val="28"/>
        </w:rPr>
        <w:t>ember</w:t>
      </w:r>
      <w:r>
        <w:rPr>
          <w:rFonts w:ascii="Verdana" w:hAnsi="Verdana"/>
          <w:szCs w:val="28"/>
        </w:rPr>
        <w:t xml:space="preserve"> 20</w:t>
      </w:r>
      <w:r w:rsidR="00C3427C">
        <w:rPr>
          <w:rFonts w:ascii="Verdana" w:hAnsi="Verdana"/>
          <w:szCs w:val="28"/>
        </w:rPr>
        <w:t>2</w:t>
      </w:r>
      <w:r w:rsidR="006B2071">
        <w:rPr>
          <w:rFonts w:ascii="Verdana" w:hAnsi="Verdana"/>
          <w:szCs w:val="28"/>
        </w:rPr>
        <w:t>5</w:t>
      </w:r>
      <w:r w:rsidR="005F6E55">
        <w:rPr>
          <w:rFonts w:ascii="Verdana" w:hAnsi="Verdana"/>
          <w:szCs w:val="28"/>
        </w:rPr>
        <w:t xml:space="preserve"> - </w:t>
      </w:r>
      <w:r w:rsidR="005F6E55" w:rsidRPr="005F6E55">
        <w:rPr>
          <w:rFonts w:ascii="Verdana" w:hAnsi="Verdana"/>
          <w:b/>
          <w:bCs/>
          <w:color w:val="FF0000"/>
          <w:sz w:val="20"/>
        </w:rPr>
        <w:t xml:space="preserve">Senest </w:t>
      </w:r>
      <w:r w:rsidR="006B2071">
        <w:rPr>
          <w:rFonts w:ascii="Verdana" w:hAnsi="Verdana"/>
          <w:b/>
          <w:bCs/>
          <w:color w:val="FF0000"/>
          <w:sz w:val="20"/>
        </w:rPr>
        <w:t>ons</w:t>
      </w:r>
      <w:r w:rsidR="005F6E55" w:rsidRPr="005F6E55">
        <w:rPr>
          <w:rFonts w:ascii="Verdana" w:hAnsi="Verdana"/>
          <w:b/>
          <w:bCs/>
          <w:color w:val="FF0000"/>
          <w:sz w:val="20"/>
        </w:rPr>
        <w:t>dag 1</w:t>
      </w:r>
      <w:r w:rsidR="006B2071">
        <w:rPr>
          <w:rFonts w:ascii="Verdana" w:hAnsi="Verdana"/>
          <w:b/>
          <w:bCs/>
          <w:color w:val="FF0000"/>
          <w:sz w:val="20"/>
        </w:rPr>
        <w:t>0</w:t>
      </w:r>
      <w:r w:rsidR="005F6E55" w:rsidRPr="005F6E55">
        <w:rPr>
          <w:rFonts w:ascii="Verdana" w:hAnsi="Verdana"/>
          <w:b/>
          <w:bCs/>
          <w:color w:val="FF0000"/>
          <w:sz w:val="20"/>
        </w:rPr>
        <w:t>. september 202</w:t>
      </w:r>
      <w:r w:rsidR="006B2071">
        <w:rPr>
          <w:rFonts w:ascii="Verdana" w:hAnsi="Verdana"/>
          <w:b/>
          <w:bCs/>
          <w:color w:val="FF0000"/>
          <w:sz w:val="20"/>
        </w:rPr>
        <w:t>5</w:t>
      </w:r>
    </w:p>
    <w:p w14:paraId="0A56B0C2" w14:textId="77777777" w:rsidR="006610F8" w:rsidRPr="00D06F47" w:rsidRDefault="006610F8" w:rsidP="006610F8">
      <w:pPr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</w:pPr>
    </w:p>
    <w:tbl>
      <w:tblPr>
        <w:tblW w:w="13608" w:type="dxa"/>
        <w:tblInd w:w="-1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3402"/>
        <w:gridCol w:w="10206"/>
      </w:tblGrid>
      <w:tr w:rsidR="006610F8" w:rsidRPr="00D06F47" w14:paraId="41857625" w14:textId="77777777" w:rsidTr="001763E0">
        <w:trPr>
          <w:cantSplit/>
          <w:trHeight w:val="395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C7C071" w14:textId="43744C6E" w:rsidR="006610F8" w:rsidRPr="00D06F47" w:rsidRDefault="006610F8" w:rsidP="008300AD">
            <w:pPr>
              <w:pStyle w:val="Brdtekst1"/>
              <w:rPr>
                <w:rFonts w:ascii="Verdana" w:hAnsi="Verdana"/>
              </w:rPr>
            </w:pPr>
            <w:r w:rsidRPr="00D06F47">
              <w:rPr>
                <w:rFonts w:ascii="Verdana" w:hAnsi="Verdana"/>
              </w:rPr>
              <w:t>Forenin</w:t>
            </w:r>
            <w:r w:rsidR="001763E0">
              <w:rPr>
                <w:rFonts w:ascii="Verdana" w:hAnsi="Verdana"/>
              </w:rPr>
              <w:t>g</w:t>
            </w:r>
          </w:p>
        </w:tc>
        <w:tc>
          <w:tcPr>
            <w:tcW w:w="10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1C2E9136" w14:textId="77777777" w:rsidR="006610F8" w:rsidRPr="00D06F47" w:rsidRDefault="006610F8" w:rsidP="008300AD">
            <w:pPr>
              <w:pStyle w:val="Brdtekst1"/>
              <w:rPr>
                <w:rFonts w:ascii="Verdana" w:hAnsi="Verdana"/>
              </w:rPr>
            </w:pPr>
          </w:p>
        </w:tc>
      </w:tr>
      <w:tr w:rsidR="006610F8" w:rsidRPr="00D06F47" w14:paraId="29A32ECC" w14:textId="77777777" w:rsidTr="008300AD">
        <w:trPr>
          <w:cantSplit/>
          <w:trHeight w:val="2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1245C1" w14:textId="28F997BC" w:rsidR="006610F8" w:rsidRPr="00D06F47" w:rsidRDefault="006610F8" w:rsidP="008300AD">
            <w:pPr>
              <w:pStyle w:val="Brdtekst1"/>
              <w:rPr>
                <w:rFonts w:ascii="Verdana" w:hAnsi="Verdana"/>
              </w:rPr>
            </w:pPr>
            <w:r w:rsidRPr="00D06F47">
              <w:rPr>
                <w:rFonts w:ascii="Verdana" w:hAnsi="Verdana"/>
              </w:rPr>
              <w:t>Kontaktperson</w:t>
            </w:r>
          </w:p>
        </w:tc>
        <w:tc>
          <w:tcPr>
            <w:tcW w:w="10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300ACE90" w14:textId="77777777" w:rsidR="006610F8" w:rsidRPr="00D06F47" w:rsidRDefault="006610F8" w:rsidP="008300AD">
            <w:pPr>
              <w:pStyle w:val="Brdtekst1"/>
              <w:rPr>
                <w:rFonts w:ascii="Verdana" w:hAnsi="Verdana"/>
              </w:rPr>
            </w:pPr>
          </w:p>
        </w:tc>
      </w:tr>
      <w:tr w:rsidR="006610F8" w:rsidRPr="00D06F47" w14:paraId="07CBBE94" w14:textId="77777777" w:rsidTr="008300AD">
        <w:trPr>
          <w:cantSplit/>
          <w:trHeight w:val="2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4722B2" w14:textId="77777777" w:rsidR="006610F8" w:rsidRPr="00D06F47" w:rsidRDefault="006610F8" w:rsidP="008300AD">
            <w:pPr>
              <w:pStyle w:val="Brdtekst1"/>
              <w:rPr>
                <w:rFonts w:ascii="Verdana" w:hAnsi="Verdana"/>
              </w:rPr>
            </w:pPr>
            <w:r w:rsidRPr="00D06F47">
              <w:rPr>
                <w:rFonts w:ascii="Verdana" w:hAnsi="Verdana"/>
              </w:rPr>
              <w:t>Mobil</w:t>
            </w:r>
          </w:p>
        </w:tc>
        <w:tc>
          <w:tcPr>
            <w:tcW w:w="10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680AF7A7" w14:textId="77777777" w:rsidR="006610F8" w:rsidRPr="00D06F47" w:rsidRDefault="006610F8" w:rsidP="008300AD">
            <w:pPr>
              <w:pStyle w:val="Brdtekst1"/>
              <w:rPr>
                <w:rFonts w:ascii="Verdana" w:hAnsi="Verdana"/>
              </w:rPr>
            </w:pPr>
          </w:p>
        </w:tc>
      </w:tr>
      <w:tr w:rsidR="006610F8" w:rsidRPr="00D06F47" w14:paraId="5A4D7408" w14:textId="77777777" w:rsidTr="008300AD">
        <w:trPr>
          <w:cantSplit/>
          <w:trHeight w:val="2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5ADF60" w14:textId="77777777" w:rsidR="006610F8" w:rsidRPr="00D06F47" w:rsidRDefault="006610F8" w:rsidP="008300AD">
            <w:pPr>
              <w:pStyle w:val="Brdtekst1"/>
              <w:rPr>
                <w:rFonts w:ascii="Verdana" w:hAnsi="Verdana"/>
              </w:rPr>
            </w:pPr>
            <w:r w:rsidRPr="00D06F47">
              <w:rPr>
                <w:rFonts w:ascii="Verdana" w:hAnsi="Verdana"/>
              </w:rPr>
              <w:t>E-mail</w:t>
            </w:r>
          </w:p>
        </w:tc>
        <w:tc>
          <w:tcPr>
            <w:tcW w:w="10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6F3834C6" w14:textId="77777777" w:rsidR="006610F8" w:rsidRPr="00D06F47" w:rsidRDefault="006610F8" w:rsidP="008300AD">
            <w:pPr>
              <w:pStyle w:val="Brdtekst1"/>
              <w:rPr>
                <w:rFonts w:ascii="Verdana" w:hAnsi="Verdana"/>
              </w:rPr>
            </w:pPr>
          </w:p>
        </w:tc>
      </w:tr>
    </w:tbl>
    <w:p w14:paraId="68694A85" w14:textId="77777777" w:rsidR="006610F8" w:rsidRPr="00D06F47" w:rsidRDefault="006610F8" w:rsidP="006610F8">
      <w:pPr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</w:pPr>
    </w:p>
    <w:tbl>
      <w:tblPr>
        <w:tblW w:w="13598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1266"/>
        <w:gridCol w:w="3402"/>
        <w:gridCol w:w="1276"/>
        <w:gridCol w:w="2410"/>
        <w:gridCol w:w="2551"/>
        <w:gridCol w:w="2693"/>
      </w:tblGrid>
      <w:tr w:rsidR="00DD5F79" w:rsidRPr="00D06F47" w14:paraId="25393278" w14:textId="77777777" w:rsidTr="001763E0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8B1C7" w14:textId="5AB1C801" w:rsidR="00DD5F79" w:rsidRPr="00D06F47" w:rsidRDefault="002B0AAE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  <w:r w:rsidRPr="00FF141C">
              <w:rPr>
                <w:b/>
                <w:sz w:val="20"/>
                <w:szCs w:val="20"/>
              </w:rPr>
              <w:t>Skyt-nr.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38C6C9" w14:textId="2B6209EB" w:rsidR="00DD5F79" w:rsidRPr="00D06F47" w:rsidRDefault="002B0AAE" w:rsidP="00A7378A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jc w:val="center"/>
              <w:rPr>
                <w:sz w:val="16"/>
                <w:szCs w:val="16"/>
              </w:rPr>
            </w:pPr>
            <w:r w:rsidRPr="00FF141C">
              <w:rPr>
                <w:b/>
                <w:sz w:val="20"/>
                <w:szCs w:val="20"/>
              </w:rPr>
              <w:t>Navn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EB5EE" w14:textId="53D69ED5" w:rsidR="00DD5F79" w:rsidRPr="00D06F47" w:rsidRDefault="002B0AAE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  <w:r w:rsidRPr="00FF141C">
              <w:rPr>
                <w:b/>
                <w:sz w:val="20"/>
                <w:szCs w:val="20"/>
              </w:rPr>
              <w:t>Klasse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765EBA" w14:textId="77777777" w:rsidR="00DD5F79" w:rsidRDefault="002B0AAE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jc w:val="center"/>
              <w:rPr>
                <w:sz w:val="20"/>
                <w:szCs w:val="20"/>
              </w:rPr>
            </w:pPr>
            <w:r w:rsidRPr="00DD5F79">
              <w:rPr>
                <w:b/>
                <w:bCs/>
                <w:color w:val="FF0000"/>
                <w:sz w:val="20"/>
                <w:szCs w:val="20"/>
              </w:rPr>
              <w:t>50m</w:t>
            </w:r>
            <w:r>
              <w:rPr>
                <w:sz w:val="20"/>
                <w:szCs w:val="20"/>
              </w:rPr>
              <w:t xml:space="preserve"> - </w:t>
            </w:r>
            <w:r w:rsidRPr="00D06F47">
              <w:rPr>
                <w:sz w:val="20"/>
                <w:szCs w:val="20"/>
              </w:rPr>
              <w:t>Ønske</w:t>
            </w:r>
            <w:r>
              <w:rPr>
                <w:sz w:val="20"/>
                <w:szCs w:val="20"/>
              </w:rPr>
              <w:t xml:space="preserve"> d</w:t>
            </w:r>
            <w:r w:rsidRPr="00D06F47">
              <w:rPr>
                <w:sz w:val="20"/>
                <w:szCs w:val="20"/>
              </w:rPr>
              <w:t>ag/tid</w:t>
            </w:r>
          </w:p>
          <w:p w14:paraId="70A02114" w14:textId="6B2FADDF" w:rsidR="00A7378A" w:rsidRPr="00A7378A" w:rsidRDefault="00A7378A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A7378A">
              <w:rPr>
                <w:sz w:val="16"/>
                <w:szCs w:val="16"/>
              </w:rPr>
              <w:t>Skriv</w:t>
            </w:r>
            <w:r w:rsidRPr="00A7378A">
              <w:rPr>
                <w:b/>
                <w:bCs/>
                <w:sz w:val="16"/>
                <w:szCs w:val="16"/>
              </w:rPr>
              <w:t xml:space="preserve"> H</w:t>
            </w:r>
            <w:r w:rsidRPr="00A7378A">
              <w:rPr>
                <w:sz w:val="16"/>
                <w:szCs w:val="16"/>
              </w:rPr>
              <w:t xml:space="preserve"> for holdskytte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2957F" w14:textId="77777777" w:rsidR="00DD5F79" w:rsidRDefault="002B0AAE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jc w:val="center"/>
              <w:rPr>
                <w:sz w:val="20"/>
                <w:szCs w:val="20"/>
              </w:rPr>
            </w:pPr>
            <w:r w:rsidRPr="002B0AAE">
              <w:rPr>
                <w:b/>
                <w:bCs/>
                <w:color w:val="FF0000"/>
                <w:sz w:val="20"/>
                <w:szCs w:val="20"/>
              </w:rPr>
              <w:t>200m</w:t>
            </w:r>
            <w:r>
              <w:rPr>
                <w:sz w:val="20"/>
                <w:szCs w:val="20"/>
              </w:rPr>
              <w:t xml:space="preserve"> – </w:t>
            </w:r>
            <w:r w:rsidRPr="00D06F47">
              <w:rPr>
                <w:sz w:val="20"/>
                <w:szCs w:val="20"/>
              </w:rPr>
              <w:t>Ønske</w:t>
            </w:r>
            <w:r>
              <w:rPr>
                <w:sz w:val="20"/>
                <w:szCs w:val="20"/>
              </w:rPr>
              <w:t xml:space="preserve"> d</w:t>
            </w:r>
            <w:r w:rsidRPr="00D06F47">
              <w:rPr>
                <w:sz w:val="20"/>
                <w:szCs w:val="20"/>
              </w:rPr>
              <w:t>ag/tid</w:t>
            </w:r>
          </w:p>
          <w:p w14:paraId="12025A3F" w14:textId="1F2E3D9F" w:rsidR="00A7378A" w:rsidRPr="00A7378A" w:rsidRDefault="00A7378A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+</w:t>
            </w:r>
            <w:r w:rsidRPr="00A7378A">
              <w:rPr>
                <w:sz w:val="16"/>
                <w:szCs w:val="16"/>
              </w:rPr>
              <w:t>Skriv</w:t>
            </w:r>
            <w:r w:rsidRPr="00A7378A">
              <w:rPr>
                <w:b/>
                <w:bCs/>
                <w:sz w:val="16"/>
                <w:szCs w:val="16"/>
              </w:rPr>
              <w:t xml:space="preserve"> H</w:t>
            </w:r>
            <w:r w:rsidRPr="00A7378A">
              <w:rPr>
                <w:sz w:val="16"/>
                <w:szCs w:val="16"/>
              </w:rPr>
              <w:t xml:space="preserve"> for holdskytte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5F4465" w14:textId="77777777" w:rsidR="00A7378A" w:rsidRDefault="002B0AAE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jc w:val="center"/>
              <w:rPr>
                <w:color w:val="FF0000"/>
                <w:sz w:val="20"/>
                <w:szCs w:val="20"/>
              </w:rPr>
            </w:pPr>
            <w:r w:rsidRPr="002B0AAE">
              <w:rPr>
                <w:b/>
                <w:bCs/>
                <w:color w:val="FF0000"/>
                <w:sz w:val="20"/>
                <w:szCs w:val="20"/>
              </w:rPr>
              <w:t>300m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</w:p>
          <w:p w14:paraId="67F10AD3" w14:textId="30F16292" w:rsidR="00DD5F79" w:rsidRPr="00D06F47" w:rsidRDefault="002B0AAE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–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 w:rsidRPr="00D06F47">
              <w:rPr>
                <w:sz w:val="20"/>
                <w:szCs w:val="20"/>
              </w:rPr>
              <w:t>Ønske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</w:t>
            </w:r>
            <w:r w:rsidRPr="00D06F47">
              <w:rPr>
                <w:sz w:val="20"/>
                <w:szCs w:val="20"/>
              </w:rPr>
              <w:t>ag / tid</w:t>
            </w:r>
          </w:p>
        </w:tc>
      </w:tr>
      <w:tr w:rsidR="00DD5F79" w:rsidRPr="00D06F47" w14:paraId="361B53E6" w14:textId="77777777" w:rsidTr="001763E0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1FC10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FBCD1" w14:textId="77777777" w:rsidR="00DD5F79" w:rsidRPr="00D06F47" w:rsidRDefault="00DD5F79" w:rsidP="00A7378A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3B70F3" w14:textId="77777777" w:rsidR="00DD5F79" w:rsidRPr="00D06F47" w:rsidRDefault="00DD5F79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25A5B7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46322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A286D4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DD5F79" w:rsidRPr="00D06F47" w14:paraId="0B085E55" w14:textId="77777777" w:rsidTr="001763E0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6E7313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41758C" w14:textId="77777777" w:rsidR="00DD5F79" w:rsidRPr="00D06F47" w:rsidRDefault="00DD5F79" w:rsidP="00A7378A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746F1" w14:textId="77777777" w:rsidR="00DD5F79" w:rsidRPr="00D06F47" w:rsidRDefault="00DD5F79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7980F4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68F38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95B331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DD5F79" w:rsidRPr="00D06F47" w14:paraId="49CAE041" w14:textId="77777777" w:rsidTr="001763E0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79C59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5E863" w14:textId="77777777" w:rsidR="00DD5F79" w:rsidRPr="00D06F47" w:rsidRDefault="00DD5F79" w:rsidP="00A7378A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0E094" w14:textId="77777777" w:rsidR="00DD5F79" w:rsidRPr="00D06F47" w:rsidRDefault="00DD5F79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37F984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DB37D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6877DB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DD5F79" w:rsidRPr="00D06F47" w14:paraId="7BB6FA01" w14:textId="77777777" w:rsidTr="001763E0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9F356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8D5ED" w14:textId="77777777" w:rsidR="00DD5F79" w:rsidRPr="00D06F47" w:rsidRDefault="00DD5F79" w:rsidP="00A7378A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3BAF7" w14:textId="77777777" w:rsidR="00DD5F79" w:rsidRPr="00D06F47" w:rsidRDefault="00DD5F79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F8BB1A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92A28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8815BF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DD5F79" w:rsidRPr="00D06F47" w14:paraId="1F8BEC98" w14:textId="77777777" w:rsidTr="001763E0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A1EC5A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5196E" w14:textId="77777777" w:rsidR="00DD5F79" w:rsidRPr="00D06F47" w:rsidRDefault="00DD5F79" w:rsidP="00A7378A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DD578C" w14:textId="77777777" w:rsidR="00DD5F79" w:rsidRPr="00D06F47" w:rsidRDefault="00DD5F79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C972EE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8C53A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6A354E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DD5F79" w:rsidRPr="00D06F47" w14:paraId="0AF7A8C4" w14:textId="77777777" w:rsidTr="001763E0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05557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6C771" w14:textId="77777777" w:rsidR="00DD5F79" w:rsidRPr="00D06F47" w:rsidRDefault="00DD5F79" w:rsidP="00A7378A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AE15E9" w14:textId="77777777" w:rsidR="00DD5F79" w:rsidRPr="00D06F47" w:rsidRDefault="00DD5F79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BAAA03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068B2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72A383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DD5F79" w:rsidRPr="00D06F47" w14:paraId="20EA083F" w14:textId="77777777" w:rsidTr="001763E0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122851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17F59" w14:textId="77777777" w:rsidR="00DD5F79" w:rsidRPr="00D06F47" w:rsidRDefault="00DD5F79" w:rsidP="00A7378A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F3D98" w14:textId="77777777" w:rsidR="00DD5F79" w:rsidRPr="00D06F47" w:rsidRDefault="00DD5F79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F135E9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B9F5A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34AD53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2B0AAE" w:rsidRPr="00D06F47" w14:paraId="217536D5" w14:textId="77777777" w:rsidTr="001763E0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B4089" w14:textId="77777777" w:rsidR="002B0AAE" w:rsidRPr="00D06F47" w:rsidRDefault="002B0AAE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97A07C" w14:textId="77777777" w:rsidR="002B0AAE" w:rsidRPr="00D06F47" w:rsidRDefault="002B0AAE" w:rsidP="00A7378A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49149" w14:textId="77777777" w:rsidR="002B0AAE" w:rsidRPr="00D06F47" w:rsidRDefault="002B0AAE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766800" w14:textId="77777777" w:rsidR="002B0AAE" w:rsidRPr="00D06F47" w:rsidRDefault="002B0AAE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0909C" w14:textId="77777777" w:rsidR="002B0AAE" w:rsidRPr="00D06F47" w:rsidRDefault="002B0AAE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386486" w14:textId="77777777" w:rsidR="002B0AAE" w:rsidRPr="00D06F47" w:rsidRDefault="002B0AAE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2B0AAE" w:rsidRPr="00D06F47" w14:paraId="1A084D51" w14:textId="77777777" w:rsidTr="001763E0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54E2A" w14:textId="77777777" w:rsidR="002B0AAE" w:rsidRPr="00D06F47" w:rsidRDefault="002B0AAE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4715B" w14:textId="77777777" w:rsidR="002B0AAE" w:rsidRPr="00D06F47" w:rsidRDefault="002B0AAE" w:rsidP="00A7378A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D9091" w14:textId="77777777" w:rsidR="002B0AAE" w:rsidRPr="00D06F47" w:rsidRDefault="002B0AAE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EFE2B8" w14:textId="77777777" w:rsidR="002B0AAE" w:rsidRPr="00D06F47" w:rsidRDefault="002B0AAE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970BA" w14:textId="77777777" w:rsidR="002B0AAE" w:rsidRPr="00D06F47" w:rsidRDefault="002B0AAE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C67F24" w14:textId="77777777" w:rsidR="002B0AAE" w:rsidRPr="00D06F47" w:rsidRDefault="002B0AAE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2B0AAE" w:rsidRPr="00D06F47" w14:paraId="0980F8D5" w14:textId="77777777" w:rsidTr="001763E0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AC99B" w14:textId="77777777" w:rsidR="002B0AAE" w:rsidRPr="00D06F47" w:rsidRDefault="002B0AAE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52D74" w14:textId="77777777" w:rsidR="002B0AAE" w:rsidRPr="00D06F47" w:rsidRDefault="002B0AAE" w:rsidP="00A7378A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D956F" w14:textId="77777777" w:rsidR="002B0AAE" w:rsidRPr="00D06F47" w:rsidRDefault="002B0AAE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CAA7214" w14:textId="77777777" w:rsidR="002B0AAE" w:rsidRPr="00D06F47" w:rsidRDefault="002B0AAE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7504C" w14:textId="77777777" w:rsidR="002B0AAE" w:rsidRPr="00D06F47" w:rsidRDefault="002B0AAE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001DB7" w14:textId="77777777" w:rsidR="002B0AAE" w:rsidRPr="00D06F47" w:rsidRDefault="002B0AAE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2B0AAE" w:rsidRPr="00D06F47" w14:paraId="74094877" w14:textId="77777777" w:rsidTr="001763E0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6C6E4" w14:textId="77777777" w:rsidR="002B0AAE" w:rsidRPr="00D06F47" w:rsidRDefault="002B0AAE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98E58E" w14:textId="77777777" w:rsidR="002B0AAE" w:rsidRPr="00D06F47" w:rsidRDefault="002B0AAE" w:rsidP="00A7378A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B526C" w14:textId="77777777" w:rsidR="002B0AAE" w:rsidRPr="00D06F47" w:rsidRDefault="002B0AAE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485F145" w14:textId="77777777" w:rsidR="002B0AAE" w:rsidRPr="00D06F47" w:rsidRDefault="002B0AAE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5BD9B" w14:textId="77777777" w:rsidR="002B0AAE" w:rsidRPr="00D06F47" w:rsidRDefault="002B0AAE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C7BF78" w14:textId="77777777" w:rsidR="002B0AAE" w:rsidRPr="00D06F47" w:rsidRDefault="002B0AAE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DD5F79" w:rsidRPr="00D06F47" w14:paraId="512BAC46" w14:textId="77777777" w:rsidTr="001763E0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B0A1D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CFE156" w14:textId="77777777" w:rsidR="00DD5F79" w:rsidRPr="00D06F47" w:rsidRDefault="00DD5F79" w:rsidP="00A7378A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04822D" w14:textId="77777777" w:rsidR="00DD5F79" w:rsidRPr="00D06F47" w:rsidRDefault="00DD5F79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7D9948E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548B1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75B35CD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DD5F79" w:rsidRPr="00D06F47" w14:paraId="767B7211" w14:textId="77777777" w:rsidTr="001763E0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7CD91E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A205A7" w14:textId="77777777" w:rsidR="00DD5F79" w:rsidRPr="00D06F47" w:rsidRDefault="00DD5F79" w:rsidP="00A7378A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BFA285" w14:textId="77777777" w:rsidR="00DD5F79" w:rsidRPr="00D06F47" w:rsidRDefault="00DD5F79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5F2BD0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74608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CFD8F9F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DD5F79" w:rsidRPr="00D06F47" w14:paraId="5AF282F3" w14:textId="77777777" w:rsidTr="001763E0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3F5ED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E79C2" w14:textId="77777777" w:rsidR="00DD5F79" w:rsidRPr="00D06F47" w:rsidRDefault="00DD5F79" w:rsidP="00A7378A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E200A3" w14:textId="77777777" w:rsidR="00DD5F79" w:rsidRPr="00D06F47" w:rsidRDefault="00DD5F79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F208A3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0D158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E4E3FCD" w14:textId="77777777" w:rsidR="00DD5F79" w:rsidRPr="00D06F47" w:rsidRDefault="00DD5F79" w:rsidP="00A7378A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</w:tbl>
    <w:p w14:paraId="3ED8C2A4" w14:textId="77777777" w:rsidR="006610F8" w:rsidRPr="00D06F47" w:rsidRDefault="006610F8" w:rsidP="006610F8">
      <w:pPr>
        <w:pStyle w:val="Overskrift1A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  <w:rPr>
          <w:rFonts w:ascii="Verdana" w:hAnsi="Verdana"/>
        </w:rPr>
      </w:pPr>
    </w:p>
    <w:p w14:paraId="0DB833F9" w14:textId="77777777" w:rsidR="001763E0" w:rsidRPr="00A7378A" w:rsidRDefault="006610F8" w:rsidP="006610F8">
      <w:pPr>
        <w:pStyle w:val="Overskrift1A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  <w:rPr>
          <w:rFonts w:ascii="Verdana" w:hAnsi="Verdana"/>
          <w:sz w:val="20"/>
        </w:rPr>
      </w:pPr>
      <w:r w:rsidRPr="00A7378A">
        <w:rPr>
          <w:rFonts w:ascii="Verdana" w:hAnsi="Verdana"/>
          <w:sz w:val="20"/>
        </w:rPr>
        <w:t xml:space="preserve">Sendes til DGI Nordsjællands kontor: </w:t>
      </w:r>
    </w:p>
    <w:p w14:paraId="1CAFD2D0" w14:textId="4173ACC7" w:rsidR="006610F8" w:rsidRPr="00A7378A" w:rsidRDefault="006610F8" w:rsidP="006610F8">
      <w:pPr>
        <w:pStyle w:val="Overskrift1A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  <w:rPr>
          <w:rFonts w:ascii="Verdana" w:hAnsi="Verdana"/>
          <w:sz w:val="20"/>
          <w:lang w:val="en-US"/>
        </w:rPr>
      </w:pPr>
      <w:r w:rsidRPr="00A7378A">
        <w:rPr>
          <w:rFonts w:ascii="Verdana" w:hAnsi="Verdana"/>
          <w:sz w:val="20"/>
          <w:lang w:val="en-US"/>
        </w:rPr>
        <w:t xml:space="preserve">Tom Nicolaisen, e-mail </w:t>
      </w:r>
      <w:hyperlink r:id="rId12" w:history="1">
        <w:r w:rsidRPr="00A7378A">
          <w:rPr>
            <w:rStyle w:val="Hyperlink"/>
            <w:rFonts w:ascii="Verdana" w:hAnsi="Verdana"/>
            <w:sz w:val="20"/>
            <w:lang w:val="en-US"/>
          </w:rPr>
          <w:t>tom.nicolaisen@dgi.dk</w:t>
        </w:r>
      </w:hyperlink>
    </w:p>
    <w:p w14:paraId="2037491C" w14:textId="0CCD81AA" w:rsidR="006610F8" w:rsidRPr="00A7378A" w:rsidRDefault="006610F8" w:rsidP="006610F8">
      <w:pPr>
        <w:pStyle w:val="Overskrift1A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  <w:rPr>
          <w:rFonts w:ascii="Verdana" w:eastAsia="Times New Roman" w:hAnsi="Verdana"/>
          <w:color w:val="auto"/>
          <w:sz w:val="20"/>
          <w:lang w:bidi="x-none"/>
        </w:rPr>
      </w:pPr>
      <w:r w:rsidRPr="00A7378A">
        <w:rPr>
          <w:rFonts w:ascii="Verdana" w:hAnsi="Verdana"/>
          <w:color w:val="FF0000"/>
          <w:sz w:val="20"/>
        </w:rPr>
        <w:t xml:space="preserve">Senest </w:t>
      </w:r>
      <w:r w:rsidR="006B2071">
        <w:rPr>
          <w:rFonts w:ascii="Verdana" w:hAnsi="Verdana"/>
          <w:color w:val="FF0000"/>
          <w:sz w:val="20"/>
        </w:rPr>
        <w:t>ons</w:t>
      </w:r>
      <w:r w:rsidR="00DB2C96" w:rsidRPr="00A7378A">
        <w:rPr>
          <w:rFonts w:ascii="Verdana" w:hAnsi="Verdana"/>
          <w:color w:val="FF0000"/>
          <w:sz w:val="20"/>
        </w:rPr>
        <w:t xml:space="preserve">dag </w:t>
      </w:r>
      <w:r w:rsidR="005F6E55">
        <w:rPr>
          <w:rFonts w:ascii="Verdana" w:hAnsi="Verdana"/>
          <w:color w:val="FF0000"/>
          <w:sz w:val="20"/>
        </w:rPr>
        <w:t>1</w:t>
      </w:r>
      <w:r w:rsidR="006B2071">
        <w:rPr>
          <w:rFonts w:ascii="Verdana" w:hAnsi="Verdana"/>
          <w:color w:val="FF0000"/>
          <w:sz w:val="20"/>
        </w:rPr>
        <w:t>0</w:t>
      </w:r>
      <w:r w:rsidR="00DB2C96" w:rsidRPr="00A7378A">
        <w:rPr>
          <w:rFonts w:ascii="Verdana" w:hAnsi="Verdana"/>
          <w:color w:val="FF0000"/>
          <w:sz w:val="20"/>
        </w:rPr>
        <w:t>. september 20</w:t>
      </w:r>
      <w:r w:rsidR="00FF141C" w:rsidRPr="00A7378A">
        <w:rPr>
          <w:rFonts w:ascii="Verdana" w:hAnsi="Verdana"/>
          <w:color w:val="FF0000"/>
          <w:sz w:val="20"/>
        </w:rPr>
        <w:t>2</w:t>
      </w:r>
      <w:r w:rsidR="006B2071">
        <w:rPr>
          <w:rFonts w:ascii="Verdana" w:hAnsi="Verdana"/>
          <w:color w:val="FF0000"/>
          <w:sz w:val="20"/>
        </w:rPr>
        <w:t>5</w:t>
      </w:r>
    </w:p>
    <w:p w14:paraId="709ADF41" w14:textId="5203A978" w:rsidR="006610F8" w:rsidRPr="00EF1FB4" w:rsidRDefault="006610F8" w:rsidP="00EF1FB4"/>
    <w:sectPr w:rsidR="006610F8" w:rsidRPr="00EF1FB4" w:rsidSect="00A7378A">
      <w:headerReference w:type="default" r:id="rId13"/>
      <w:footerReference w:type="default" r:id="rId14"/>
      <w:headerReference w:type="first" r:id="rId15"/>
      <w:footerReference w:type="first" r:id="rId16"/>
      <w:pgSz w:w="16838" w:h="11906" w:orient="landscape" w:code="9"/>
      <w:pgMar w:top="426" w:right="1702" w:bottom="851" w:left="993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7431B" w14:textId="77777777" w:rsidR="00C0696A" w:rsidRDefault="00C0696A" w:rsidP="009E4B94">
      <w:pPr>
        <w:spacing w:line="240" w:lineRule="auto"/>
      </w:pPr>
      <w:r>
        <w:separator/>
      </w:r>
    </w:p>
  </w:endnote>
  <w:endnote w:type="continuationSeparator" w:id="0">
    <w:p w14:paraId="5B432F2D" w14:textId="77777777" w:rsidR="00C0696A" w:rsidRDefault="00C0696A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</w:font>
  <w:font w:name="Arial Bold">
    <w:altName w:val="Times New Roman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F73B0" w14:textId="77777777" w:rsidR="005B49A5" w:rsidRPr="00681D83" w:rsidRDefault="005B49A5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6610F8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F73B2" w14:textId="39F5276F" w:rsidR="005B49A5" w:rsidRPr="00A2230B" w:rsidRDefault="005B49A5" w:rsidP="00A2230B">
    <w:pPr>
      <w:pStyle w:val="Template-Adresse"/>
    </w:pPr>
    <w:r>
      <w:rPr>
        <w:b/>
      </w:rPr>
      <w:t xml:space="preserve">DGI Nordsjælland </w:t>
    </w:r>
    <w:r>
      <w:t xml:space="preserve"> |  </w:t>
    </w:r>
    <w:r w:rsidR="00BB55E9">
      <w:t>Frederiksværksgade 16</w:t>
    </w:r>
    <w:r>
      <w:t xml:space="preserve"> |  3400 Hillerød  |  Tlf. 7940 4700  |  www.dgi.dk/nordsjaelland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80627" w14:textId="77777777" w:rsidR="00C0696A" w:rsidRDefault="00C0696A" w:rsidP="009E4B94">
      <w:pPr>
        <w:spacing w:line="240" w:lineRule="auto"/>
      </w:pPr>
      <w:r>
        <w:separator/>
      </w:r>
    </w:p>
  </w:footnote>
  <w:footnote w:type="continuationSeparator" w:id="0">
    <w:p w14:paraId="23D2AE0D" w14:textId="77777777" w:rsidR="00C0696A" w:rsidRDefault="00C0696A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F73AE" w14:textId="77777777" w:rsidR="005B49A5" w:rsidRPr="004D42F2" w:rsidRDefault="005B49A5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3360" behindDoc="0" locked="0" layoutInCell="1" allowOverlap="1" wp14:anchorId="5CAF73B3" wp14:editId="5CAF73B4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870033012" name="Billede 1870033012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9264" behindDoc="0" locked="0" layoutInCell="1" allowOverlap="1" wp14:anchorId="5CAF73B5" wp14:editId="5CAF73B6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676888865" name="Billede 16768888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CAF73B7" wp14:editId="5CAF73B8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5A752FB" id="Rectangle 2" o:spid="_x0000_s1026" style="position:absolute;margin-left:410.85pt;margin-top:0;width:462.05pt;height:42.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F73B1" w14:textId="77777777" w:rsidR="005B49A5" w:rsidRDefault="005B49A5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5CAF73B9" wp14:editId="5CAF73BA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226258553" name="Billede 22625855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3120" behindDoc="0" locked="0" layoutInCell="1" allowOverlap="1" wp14:anchorId="5CAF73BB" wp14:editId="5CAF73BC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694866536" name="Billede 16948665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CAF73BD" wp14:editId="5CAF73BE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004EF95" id="Rectangle 9" o:spid="_x0000_s1026" style="position:absolute;margin-left:410.85pt;margin-top:0;width:462.05pt;height:42.5pt;z-index:251655168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6F538CD"/>
    <w:multiLevelType w:val="hybridMultilevel"/>
    <w:tmpl w:val="0DB66B0C"/>
    <w:lvl w:ilvl="0" w:tplc="C9FA3A40">
      <w:start w:val="22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1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911617441">
    <w:abstractNumId w:val="11"/>
  </w:num>
  <w:num w:numId="2" w16cid:durableId="323897378">
    <w:abstractNumId w:val="7"/>
  </w:num>
  <w:num w:numId="3" w16cid:durableId="2028676819">
    <w:abstractNumId w:val="6"/>
  </w:num>
  <w:num w:numId="4" w16cid:durableId="590624751">
    <w:abstractNumId w:val="5"/>
  </w:num>
  <w:num w:numId="5" w16cid:durableId="949429657">
    <w:abstractNumId w:val="4"/>
  </w:num>
  <w:num w:numId="6" w16cid:durableId="1699968494">
    <w:abstractNumId w:val="10"/>
  </w:num>
  <w:num w:numId="7" w16cid:durableId="117376465">
    <w:abstractNumId w:val="3"/>
  </w:num>
  <w:num w:numId="8" w16cid:durableId="936133932">
    <w:abstractNumId w:val="2"/>
  </w:num>
  <w:num w:numId="9" w16cid:durableId="1473794243">
    <w:abstractNumId w:val="1"/>
  </w:num>
  <w:num w:numId="10" w16cid:durableId="1608200242">
    <w:abstractNumId w:val="0"/>
  </w:num>
  <w:num w:numId="11" w16cid:durableId="150485343">
    <w:abstractNumId w:val="8"/>
  </w:num>
  <w:num w:numId="12" w16cid:durableId="1397703080">
    <w:abstractNumId w:val="10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768338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48A"/>
    <w:rsid w:val="00004865"/>
    <w:rsid w:val="00094ABD"/>
    <w:rsid w:val="00100DC1"/>
    <w:rsid w:val="0011287E"/>
    <w:rsid w:val="0013244F"/>
    <w:rsid w:val="00160952"/>
    <w:rsid w:val="001763E0"/>
    <w:rsid w:val="00182651"/>
    <w:rsid w:val="001C2ED6"/>
    <w:rsid w:val="001D4649"/>
    <w:rsid w:val="00244D70"/>
    <w:rsid w:val="0025513D"/>
    <w:rsid w:val="00255C64"/>
    <w:rsid w:val="002860A0"/>
    <w:rsid w:val="00293D49"/>
    <w:rsid w:val="002B0AAE"/>
    <w:rsid w:val="002E74A4"/>
    <w:rsid w:val="002F5AEA"/>
    <w:rsid w:val="0030603D"/>
    <w:rsid w:val="0031282F"/>
    <w:rsid w:val="003B35B0"/>
    <w:rsid w:val="003B4D7B"/>
    <w:rsid w:val="003C4862"/>
    <w:rsid w:val="003C4F9F"/>
    <w:rsid w:val="003C60F1"/>
    <w:rsid w:val="003F4859"/>
    <w:rsid w:val="00424709"/>
    <w:rsid w:val="00463C6E"/>
    <w:rsid w:val="004C01B2"/>
    <w:rsid w:val="004D42F2"/>
    <w:rsid w:val="0052595A"/>
    <w:rsid w:val="0055493E"/>
    <w:rsid w:val="00575D9C"/>
    <w:rsid w:val="005A28D4"/>
    <w:rsid w:val="005B49A5"/>
    <w:rsid w:val="005C5F97"/>
    <w:rsid w:val="005E392E"/>
    <w:rsid w:val="005F1580"/>
    <w:rsid w:val="005F3ED8"/>
    <w:rsid w:val="005F6E55"/>
    <w:rsid w:val="00632846"/>
    <w:rsid w:val="006337D0"/>
    <w:rsid w:val="0065484C"/>
    <w:rsid w:val="00655B49"/>
    <w:rsid w:val="00657C63"/>
    <w:rsid w:val="006610F8"/>
    <w:rsid w:val="00681D83"/>
    <w:rsid w:val="00685DE6"/>
    <w:rsid w:val="006900C2"/>
    <w:rsid w:val="006B2071"/>
    <w:rsid w:val="006B30A9"/>
    <w:rsid w:val="007015F2"/>
    <w:rsid w:val="0070267E"/>
    <w:rsid w:val="00706E32"/>
    <w:rsid w:val="007546AF"/>
    <w:rsid w:val="00765934"/>
    <w:rsid w:val="007724FD"/>
    <w:rsid w:val="007D6637"/>
    <w:rsid w:val="007E373C"/>
    <w:rsid w:val="0080198C"/>
    <w:rsid w:val="0080673C"/>
    <w:rsid w:val="00811EF8"/>
    <w:rsid w:val="008146B8"/>
    <w:rsid w:val="00815AD9"/>
    <w:rsid w:val="008229A1"/>
    <w:rsid w:val="00892D08"/>
    <w:rsid w:val="00893791"/>
    <w:rsid w:val="008965AF"/>
    <w:rsid w:val="008E5A6D"/>
    <w:rsid w:val="008F32DF"/>
    <w:rsid w:val="008F4D20"/>
    <w:rsid w:val="00913F67"/>
    <w:rsid w:val="00934690"/>
    <w:rsid w:val="00951B25"/>
    <w:rsid w:val="00983B74"/>
    <w:rsid w:val="00990263"/>
    <w:rsid w:val="009A4CCC"/>
    <w:rsid w:val="009D29B1"/>
    <w:rsid w:val="009E032B"/>
    <w:rsid w:val="009E4B94"/>
    <w:rsid w:val="00A05CCA"/>
    <w:rsid w:val="00A2230B"/>
    <w:rsid w:val="00A57C03"/>
    <w:rsid w:val="00A7378A"/>
    <w:rsid w:val="00AC70F3"/>
    <w:rsid w:val="00AD08F5"/>
    <w:rsid w:val="00AD1D9C"/>
    <w:rsid w:val="00AF1D02"/>
    <w:rsid w:val="00B00D92"/>
    <w:rsid w:val="00B14262"/>
    <w:rsid w:val="00B20280"/>
    <w:rsid w:val="00B45561"/>
    <w:rsid w:val="00BB55E9"/>
    <w:rsid w:val="00C0696A"/>
    <w:rsid w:val="00C3427C"/>
    <w:rsid w:val="00CA6392"/>
    <w:rsid w:val="00CB00C0"/>
    <w:rsid w:val="00CB7B0C"/>
    <w:rsid w:val="00CC6322"/>
    <w:rsid w:val="00CD634D"/>
    <w:rsid w:val="00D847FC"/>
    <w:rsid w:val="00D87308"/>
    <w:rsid w:val="00D96141"/>
    <w:rsid w:val="00DB2C96"/>
    <w:rsid w:val="00DB31AF"/>
    <w:rsid w:val="00DD5F79"/>
    <w:rsid w:val="00DE2B28"/>
    <w:rsid w:val="00E13E89"/>
    <w:rsid w:val="00E4282C"/>
    <w:rsid w:val="00E5348A"/>
    <w:rsid w:val="00EE522F"/>
    <w:rsid w:val="00EF1FB4"/>
    <w:rsid w:val="00F21C1C"/>
    <w:rsid w:val="00F331F3"/>
    <w:rsid w:val="00FB3176"/>
    <w:rsid w:val="00FC55B0"/>
    <w:rsid w:val="00FC7A59"/>
    <w:rsid w:val="00FE2C9C"/>
    <w:rsid w:val="00FF1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CAF7399"/>
  <w15:docId w15:val="{F39579E8-7ABC-4010-9574-0544D425C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3787C8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3787C8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3787C8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 w:themeFill="accent1" w:themeFillTint="33"/>
      </w:tcPr>
    </w:tblStylePr>
  </w:style>
  <w:style w:type="paragraph" w:customStyle="1" w:styleId="Speciel">
    <w:name w:val="Speciel"/>
    <w:rsid w:val="00CD634D"/>
    <w:pPr>
      <w:spacing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da-DK"/>
    </w:rPr>
  </w:style>
  <w:style w:type="paragraph" w:customStyle="1" w:styleId="TitelA">
    <w:name w:val="Titel A"/>
    <w:rsid w:val="00CD634D"/>
    <w:pPr>
      <w:spacing w:line="240" w:lineRule="auto"/>
      <w:jc w:val="center"/>
    </w:pPr>
    <w:rPr>
      <w:rFonts w:ascii="Arial Bold" w:eastAsia="ヒラギノ角ゴ Pro W3" w:hAnsi="Arial Bold" w:cs="Times New Roman"/>
      <w:color w:val="000000"/>
      <w:sz w:val="40"/>
      <w:szCs w:val="20"/>
      <w:lang w:eastAsia="da-DK"/>
    </w:rPr>
  </w:style>
  <w:style w:type="paragraph" w:customStyle="1" w:styleId="Brdtekst1">
    <w:name w:val="Brødtekst1"/>
    <w:rsid w:val="00CD634D"/>
    <w:pPr>
      <w:spacing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da-DK"/>
    </w:rPr>
  </w:style>
  <w:style w:type="paragraph" w:customStyle="1" w:styleId="Undertitel1">
    <w:name w:val="Undertitel1"/>
    <w:rsid w:val="006610F8"/>
    <w:pPr>
      <w:spacing w:line="240" w:lineRule="auto"/>
      <w:jc w:val="center"/>
    </w:pPr>
    <w:rPr>
      <w:rFonts w:ascii="Arial Bold" w:eastAsia="ヒラギノ角ゴ Pro W3" w:hAnsi="Arial Bold" w:cs="Times New Roman"/>
      <w:color w:val="000000"/>
      <w:sz w:val="40"/>
      <w:szCs w:val="20"/>
      <w:lang w:eastAsia="da-DK"/>
    </w:rPr>
  </w:style>
  <w:style w:type="paragraph" w:customStyle="1" w:styleId="Overskrift1A">
    <w:name w:val="Overskrift 1 A"/>
    <w:next w:val="Normal"/>
    <w:rsid w:val="006610F8"/>
    <w:pPr>
      <w:keepNext/>
      <w:spacing w:line="240" w:lineRule="auto"/>
      <w:outlineLvl w:val="0"/>
    </w:pPr>
    <w:rPr>
      <w:rFonts w:ascii="Times New Roman" w:eastAsia="ヒラギノ角ゴ Pro W3" w:hAnsi="Times New Roman" w:cs="Times New Roman"/>
      <w:color w:val="000000"/>
      <w:sz w:val="28"/>
      <w:szCs w:val="20"/>
      <w:lang w:eastAsia="da-DK"/>
    </w:rPr>
  </w:style>
  <w:style w:type="paragraph" w:styleId="Listeafsnit">
    <w:name w:val="List Paragraph"/>
    <w:basedOn w:val="Normal"/>
    <w:uiPriority w:val="99"/>
    <w:qFormat/>
    <w:rsid w:val="00A737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7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tom.nicolaisen@dgi.d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4" Type="http://schemas.openxmlformats.org/officeDocument/2006/relationships/footer" Target="foot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Bl&#229;.dotx" TargetMode="External"/></Relationships>
</file>

<file path=word/theme/theme1.xml><?xml version="1.0" encoding="utf-8"?>
<a:theme xmlns:a="http://schemas.openxmlformats.org/drawingml/2006/main" name="Office Theme">
  <a:themeElements>
    <a:clrScheme name="4. DGI Blå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3787C8"/>
      </a:accent1>
      <a:accent2>
        <a:srgbClr val="000000"/>
      </a:accent2>
      <a:accent3>
        <a:srgbClr val="73BEC3"/>
      </a:accent3>
      <a:accent4>
        <a:srgbClr val="D24119"/>
      </a:accent4>
      <a:accent5>
        <a:srgbClr val="64AF64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55c193-cf47-470b-9bd8-56b82729da7a">
      <Terms xmlns="http://schemas.microsoft.com/office/infopath/2007/PartnerControls"/>
    </lcf76f155ced4ddcb4097134ff3c332f>
    <TaxCatchAll xmlns="8f8c75d2-46c7-457e-93c5-f6c62938df6f" xsi:nil="true"/>
    <StatensArkiv xmlns="e47b5b1b-1096-4530-9e08-46f4857cfee6">false</StatensArkiv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3204792605FEC94380FE263C004798BD" ma:contentTypeVersion="16" ma:contentTypeDescription="Opret et nyt dokument." ma:contentTypeScope="" ma:versionID="27ca37db0ec9e5f533447f864e8f8f02">
  <xsd:schema xmlns:xsd="http://www.w3.org/2001/XMLSchema" xmlns:xs="http://www.w3.org/2001/XMLSchema" xmlns:p="http://schemas.microsoft.com/office/2006/metadata/properties" xmlns:ns2="e47b5b1b-1096-4530-9e08-46f4857cfee6" xmlns:ns3="0655c193-cf47-470b-9bd8-56b82729da7a" xmlns:ns4="8f8c75d2-46c7-457e-93c5-f6c62938df6f" targetNamespace="http://schemas.microsoft.com/office/2006/metadata/properties" ma:root="true" ma:fieldsID="5b22b7366eb4ff45f6ca9cd142c17060" ns2:_="" ns3:_="" ns4:_="">
    <xsd:import namespace="e47b5b1b-1096-4530-9e08-46f4857cfee6"/>
    <xsd:import namespace="0655c193-cf47-470b-9bd8-56b82729da7a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55c193-cf47-470b-9bd8-56b82729da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b1d442c-8c2e-4471-a41e-0388627fdcc6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spe:Receivers xmlns:spe="http://schemas.microsoft.com/sharepoint/events">
  <Receiver>
    <Name/>
    <Synchronization>Synchronous</Synchronization>
    <Type>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2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9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10003</Type>
    <SequenceNumber>65535</SequenceNumber>
    <Url/>
    <Assembly>DGI.Mimer, Version=1.0.0.0, Culture=neutral, PublicKeyToken=d6d639199e6f172d</Assembly>
    <Class>DGI.Mimer.EventReceivers.MimerId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6E4DA0-C3A6-4632-A8E6-E4B4F494D519}">
  <ds:schemaRefs>
    <ds:schemaRef ds:uri="http://purl.org/dc/dcmitype/"/>
    <ds:schemaRef ds:uri="17801326-e6b0-4841-b9ec-8757a084b587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370e034a-1e97-4324-8d22-b4b503286fa7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6D1C297-E72D-4F4E-9BB9-7E5151DCE4D5}"/>
</file>

<file path=customXml/itemProps3.xml><?xml version="1.0" encoding="utf-8"?>
<ds:datastoreItem xmlns:ds="http://schemas.openxmlformats.org/officeDocument/2006/customXml" ds:itemID="{F6B25A57-ABEB-481D-9AF1-8CA57E61CAC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5856453-873C-4B48-B147-9413105C759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41772F4-5645-4070-BAAE-9540D8B048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Brevskabelon_Blå</Template>
  <TotalTime>2</TotalTime>
  <Pages>1</Pages>
  <Words>80</Words>
  <Characters>489</Characters>
  <Application>Microsoft Office Word</Application>
  <DocSecurity>0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Brev</vt:lpstr>
    </vt:vector>
  </TitlesOfParts>
  <Company>DGI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Steffen Andersen</dc:creator>
  <cp:keywords/>
  <cp:lastModifiedBy>Tom Nicolaisen</cp:lastModifiedBy>
  <cp:revision>2</cp:revision>
  <cp:lastPrinted>2015-10-21T14:31:00Z</cp:lastPrinted>
  <dcterms:created xsi:type="dcterms:W3CDTF">2025-06-27T08:04:00Z</dcterms:created>
  <dcterms:modified xsi:type="dcterms:W3CDTF">2025-06-27T08:04:00Z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0x010100AA9900393F14F741BB1E0DF50549A254003204792605FEC94380FE263C004798BD</vt:lpwstr>
  </property>
  <property fmtid="{D5CDD505-2E9C-101B-9397-08002B2CF9AE}" pid="3" name="_dlc_DocIdItemGuid">
    <vt:lpwstr>3bd40af1-d0ad-42ab-906c-d7f4d5127af8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516;#2300000|60aff54f-9453-443c-a326-938974ac7e96</vt:lpwstr>
  </property>
  <property fmtid="{D5CDD505-2E9C-101B-9397-08002B2CF9AE}" pid="10" name="MediaServiceImageTags">
    <vt:lpwstr/>
  </property>
</Properties>
</file>