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62" w:type="dxa"/>
        <w:tblInd w:w="-153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2"/>
      </w:tblGrid>
      <w:tr w:rsidR="00655B49" w:rsidRPr="00464170" w14:paraId="48E52948" w14:textId="77777777" w:rsidTr="000606F9">
        <w:trPr>
          <w:trHeight w:val="13608"/>
        </w:trPr>
        <w:tc>
          <w:tcPr>
            <w:tcW w:w="10462" w:type="dxa"/>
            <w:shd w:val="clear" w:color="auto" w:fill="auto"/>
          </w:tcPr>
          <w:p w14:paraId="30DAF70C" w14:textId="71769AD7" w:rsidR="00F7290E" w:rsidRPr="00F7290E" w:rsidRDefault="000601AB" w:rsidP="0047331E">
            <w:pPr>
              <w:pStyle w:val="Overskrift1"/>
              <w:jc w:val="center"/>
              <w:rPr>
                <w:sz w:val="32"/>
              </w:rPr>
            </w:pPr>
            <w:proofErr w:type="spellStart"/>
            <w:r w:rsidRPr="00F7290E">
              <w:rPr>
                <w:sz w:val="32"/>
              </w:rPr>
              <w:t>Tilmeldingsskema</w:t>
            </w:r>
            <w:proofErr w:type="spellEnd"/>
            <w:r w:rsidRPr="00F7290E">
              <w:rPr>
                <w:sz w:val="32"/>
              </w:rPr>
              <w:t xml:space="preserve">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47331E">
              <w:rPr>
                <w:sz w:val="32"/>
              </w:rPr>
              <w:t>22</w:t>
            </w:r>
          </w:p>
          <w:p w14:paraId="5B445B94" w14:textId="77777777" w:rsidR="00F7290E" w:rsidRPr="00F7290E" w:rsidRDefault="00F7290E" w:rsidP="0047331E">
            <w:pPr>
              <w:jc w:val="center"/>
              <w:rPr>
                <w:b/>
                <w:sz w:val="32"/>
              </w:rPr>
            </w:pPr>
            <w:r w:rsidRPr="00F7290E">
              <w:rPr>
                <w:b/>
                <w:sz w:val="32"/>
              </w:rPr>
              <w:t>5</w:t>
            </w:r>
            <w:r w:rsidR="007D7068">
              <w:rPr>
                <w:b/>
                <w:sz w:val="32"/>
              </w:rPr>
              <w:t xml:space="preserve">0 </w:t>
            </w:r>
            <w:proofErr w:type="gramStart"/>
            <w:r w:rsidR="007D7068">
              <w:rPr>
                <w:b/>
                <w:sz w:val="32"/>
              </w:rPr>
              <w:t>og  200</w:t>
            </w:r>
            <w:proofErr w:type="gramEnd"/>
            <w:r w:rsidRPr="00F7290E">
              <w:rPr>
                <w:b/>
                <w:sz w:val="32"/>
              </w:rPr>
              <w:t xml:space="preserve"> meter </w:t>
            </w:r>
            <w:r w:rsidR="007D7068">
              <w:rPr>
                <w:b/>
                <w:sz w:val="32"/>
              </w:rPr>
              <w:t>riffel</w:t>
            </w:r>
          </w:p>
          <w:p w14:paraId="687A1CE5" w14:textId="77777777" w:rsidR="000601AB" w:rsidRPr="00F7290E" w:rsidRDefault="005273A3" w:rsidP="00F7290E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>hold kan bestå af skytter fra all</w:t>
            </w:r>
            <w:bookmarkStart w:id="0" w:name="_GoBack"/>
            <w:bookmarkEnd w:id="0"/>
            <w:r w:rsidR="000601AB" w:rsidRPr="000606F9">
              <w:rPr>
                <w:b w:val="0"/>
                <w:sz w:val="24"/>
              </w:rPr>
              <w:t xml:space="preserve">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  <w:r w:rsidR="000601AB" w:rsidRPr="00464170">
              <w:rPr>
                <w:b w:val="0"/>
              </w:rPr>
              <w:br/>
            </w:r>
            <w:r w:rsidR="000601AB" w:rsidRPr="00464170">
              <w:rPr>
                <w:b w:val="0"/>
                <w:iCs/>
              </w:rPr>
              <w:br/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5</w:t>
            </w:r>
            <w:r w:rsidR="007D7068">
              <w:rPr>
                <w:rStyle w:val="Fremhv"/>
                <w:rFonts w:ascii="Arial" w:hAnsi="Arial" w:cs="Arial"/>
                <w:i w:val="0"/>
                <w:sz w:val="28"/>
              </w:rPr>
              <w:t>0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7D7068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865960" w:rsidRPr="00464170">
              <w:rPr>
                <w:rStyle w:val="Fremhv"/>
                <w:i w:val="0"/>
                <w:sz w:val="28"/>
              </w:rPr>
              <w:t xml:space="preserve">                                  </w:t>
            </w:r>
            <w:r w:rsidR="007D7068">
              <w:rPr>
                <w:rStyle w:val="Fremhv"/>
                <w:i w:val="0"/>
                <w:sz w:val="28"/>
              </w:rPr>
              <w:t xml:space="preserve">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96"/>
              <w:gridCol w:w="1573"/>
              <w:gridCol w:w="1818"/>
            </w:tblGrid>
            <w:tr w:rsidR="00464170" w:rsidRPr="00464170" w14:paraId="45442AE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B37F1E" w14:textId="77777777" w:rsidR="000601AB" w:rsidRPr="00464170" w:rsidRDefault="000601AB" w:rsidP="009B19E1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207A64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D0415A9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BFCB3C" w14:textId="77777777" w:rsidR="000601AB" w:rsidRPr="00464170" w:rsidRDefault="00D4641A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 xml:space="preserve">Ugedag for udebanehold på egen bane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E4AAA4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7733A5C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5A929AA9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73FE0B38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2F7E4B" w14:textId="77777777" w:rsidR="000601AB" w:rsidRPr="007D7068" w:rsidRDefault="000601AB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</w:t>
                  </w:r>
                  <w:r w:rsidR="004755E7" w:rsidRPr="007D7068">
                    <w:rPr>
                      <w:rFonts w:ascii="Arial" w:hAnsi="Arial" w:cs="Arial"/>
                      <w:sz w:val="22"/>
                      <w:szCs w:val="24"/>
                    </w:rPr>
                    <w:t>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CE5EE" w14:textId="6E1F1DA4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D9766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6303F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75B509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ECD12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63A3707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40161D2" w14:textId="77777777" w:rsidR="000601AB" w:rsidRPr="007D7068" w:rsidRDefault="007D7068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2A681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8A8E64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85389F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D9D846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AA4DC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5502D505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1D5920" w14:textId="21C9E712" w:rsidR="00D4641A" w:rsidRPr="007D7068" w:rsidRDefault="007D706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F0CB55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56A40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B9E215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30863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57FC1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48C6E7E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30CB6" w14:textId="181BD5C8" w:rsidR="007D7068" w:rsidRPr="007D7068" w:rsidRDefault="00456FF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B9189" w14:textId="4905F7E5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0B126E" w14:textId="7FDC7F20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EE1BF" w14:textId="18228888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749C8" w14:textId="1E03F033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65EFC" w14:textId="3AC12061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5C688AD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BA5FA8" w14:textId="77777777" w:rsidR="007D7068" w:rsidRPr="007D7068" w:rsidRDefault="007D7068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F47D5C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79F747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05C3A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ED33E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AD7E0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4ED2AA8E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A3F5A3" w14:textId="77777777" w:rsidR="000601AB" w:rsidRPr="007D7068" w:rsidRDefault="000601AB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32E46" w14:textId="0503DD0B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33F3F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E2BA1" w14:textId="77777777" w:rsidR="000601AB" w:rsidRPr="00464170" w:rsidRDefault="000601AB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C8DDC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3B30F9" w14:textId="77777777" w:rsidR="000601AB" w:rsidRPr="00C61441" w:rsidRDefault="000601AB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71299B16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5EB39" w14:textId="77777777" w:rsidR="007D7068" w:rsidRPr="007D7068" w:rsidRDefault="007D7068" w:rsidP="009B19E1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Skydebaneadresse</w:t>
                  </w:r>
                  <w:r w:rsidR="00C61441">
                    <w:rPr>
                      <w:rFonts w:ascii="Arial" w:hAnsi="Arial" w:cs="Arial"/>
                      <w:sz w:val="22"/>
                      <w:szCs w:val="24"/>
                    </w:rPr>
                    <w:t>:</w:t>
                  </w:r>
                </w:p>
              </w:tc>
              <w:tc>
                <w:tcPr>
                  <w:tcW w:w="77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7D90D2" w14:textId="0043A21A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42F80D1" w14:textId="77777777" w:rsidR="007D7068" w:rsidRDefault="007D7068" w:rsidP="00F7290E">
            <w:pPr>
              <w:pStyle w:val="Overskrift2"/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  <w:szCs w:val="28"/>
              </w:rPr>
              <w:t>200 meter</w:t>
            </w:r>
            <w:r w:rsidR="00456FF8" w:rsidRPr="00464170">
              <w:rPr>
                <w:rStyle w:val="Fremhv"/>
                <w:i w:val="0"/>
                <w:sz w:val="18"/>
                <w:szCs w:val="18"/>
              </w:rPr>
              <w:t xml:space="preserve"> </w:t>
            </w:r>
            <w:r w:rsidR="00456FF8">
              <w:rPr>
                <w:rStyle w:val="Fremhv"/>
                <w:i w:val="0"/>
                <w:sz w:val="18"/>
                <w:szCs w:val="18"/>
              </w:rPr>
              <w:t xml:space="preserve">                                                                                                  </w:t>
            </w:r>
            <w:r w:rsidR="00456FF8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3119"/>
              <w:gridCol w:w="3402"/>
            </w:tblGrid>
            <w:tr w:rsidR="007D7068" w:rsidRPr="00464170" w14:paraId="2769DCAB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D6DCC70" w14:textId="77777777" w:rsidR="007D7068" w:rsidRPr="00464170" w:rsidRDefault="007D7068" w:rsidP="007D7068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963B6AB" w14:textId="77777777" w:rsidR="007D7068" w:rsidRPr="00813B7B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</w:rPr>
                  </w:pPr>
                  <w:r w:rsidRPr="00813B7B">
                    <w:rPr>
                      <w:rFonts w:ascii="Arial" w:hAnsi="Arial" w:cs="Arial"/>
                      <w:b/>
                    </w:rPr>
                    <w:t xml:space="preserve">Antal hold </w:t>
                  </w:r>
                </w:p>
                <w:p w14:paraId="4848977D" w14:textId="2EF4D740" w:rsidR="00813B7B" w:rsidRPr="00813B7B" w:rsidRDefault="00813B7B" w:rsidP="00293C82">
                  <w:pPr>
                    <w:spacing w:line="240" w:lineRule="auto"/>
                    <w:rPr>
                      <w:rFonts w:ascii="Arial" w:hAnsi="Arial" w:cs="Arial"/>
                      <w:b/>
                    </w:rPr>
                  </w:pPr>
                  <w:r w:rsidRPr="00813B7B">
                    <w:rPr>
                      <w:rFonts w:ascii="Arial" w:hAnsi="Arial" w:cs="Arial"/>
                      <w:b/>
                      <w:sz w:val="16"/>
                    </w:rPr>
                    <w:t>(Udpegede stævner)</w:t>
                  </w: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E87618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8074ED6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3B683299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7D7068" w:rsidRPr="00464170" w14:paraId="547D60E7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34351BB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A342F4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4C8A8B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6BD2A8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38D1856F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8FB7101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2B3392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661359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0116BA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2A218A9E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8F8BF13" w14:textId="5501D2B8" w:rsidR="007D7068" w:rsidRPr="007D7068" w:rsidRDefault="007D706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C72E3E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45E168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E5274E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0E4F48CF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CF9A7A" w14:textId="41FDB46F" w:rsidR="007D7068" w:rsidRPr="007D7068" w:rsidRDefault="00456FF8" w:rsidP="00456FF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661450" w14:textId="33AB6D56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5FA4F" w14:textId="67C9616C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0079D8" w14:textId="3DAE6E4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673DB5AC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A8F1E9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5540C6" w14:textId="77777777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A2D08F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27D5B0" w14:textId="77777777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70B836A5" w14:textId="77777777" w:rsidTr="00041CF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56F8789" w14:textId="77777777" w:rsidR="007D7068" w:rsidRPr="007D7068" w:rsidRDefault="007D7068" w:rsidP="007D7068">
                  <w:pPr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AF7CDE" w14:textId="0D219C39" w:rsidR="007D7068" w:rsidRPr="00464170" w:rsidRDefault="007D7068" w:rsidP="00293C82">
                  <w:pPr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563249" w14:textId="39585780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D3C1A1" w14:textId="528E54CE" w:rsidR="007D7068" w:rsidRPr="00C61441" w:rsidRDefault="007D7068" w:rsidP="00293C82">
                  <w:pPr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6155897" w14:textId="77777777" w:rsidR="00F7290E" w:rsidRDefault="00F7290E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F49469" w14:textId="77777777" w:rsidR="007D7068" w:rsidRDefault="007D7068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48698452" w14:textId="77777777" w:rsidTr="000606F9">
              <w:tc>
                <w:tcPr>
                  <w:tcW w:w="2519" w:type="dxa"/>
                </w:tcPr>
                <w:p w14:paraId="50EE6E23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6604276E" w14:textId="5D72FE90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0CD6A123" w14:textId="77777777" w:rsidTr="000606F9">
              <w:tc>
                <w:tcPr>
                  <w:tcW w:w="2519" w:type="dxa"/>
                </w:tcPr>
                <w:p w14:paraId="13062412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6DA277B1" w14:textId="1F9CBB92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45DDD6A" w14:textId="77777777" w:rsidTr="000606F9">
              <w:tc>
                <w:tcPr>
                  <w:tcW w:w="2519" w:type="dxa"/>
                </w:tcPr>
                <w:p w14:paraId="20F07B7B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44BDE743" w14:textId="5AD4A109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536BBE06" w14:textId="77777777" w:rsidTr="000606F9">
              <w:tc>
                <w:tcPr>
                  <w:tcW w:w="2519" w:type="dxa"/>
                </w:tcPr>
                <w:p w14:paraId="600410CF" w14:textId="77777777" w:rsidR="00464170" w:rsidRPr="00231757" w:rsidRDefault="00464170" w:rsidP="00293C82">
                  <w:pPr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1705C538" w14:textId="2A32BDAC" w:rsidR="00464170" w:rsidRPr="00C61441" w:rsidRDefault="00464170" w:rsidP="00293C82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6765CD5C" w14:textId="77777777" w:rsidR="00464170" w:rsidRDefault="00464170" w:rsidP="000601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8432D0" w14:textId="54AD7757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456FF8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 w:rsidR="0047331E">
              <w:rPr>
                <w:rFonts w:cs="Arial"/>
                <w:b/>
                <w:color w:val="FF0000"/>
                <w:sz w:val="22"/>
                <w:szCs w:val="24"/>
              </w:rPr>
              <w:t>9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april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47331E">
              <w:rPr>
                <w:rFonts w:cs="Arial"/>
                <w:b/>
                <w:color w:val="FF0000"/>
                <w:sz w:val="22"/>
                <w:szCs w:val="24"/>
              </w:rPr>
              <w:t>22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359E4116" w14:textId="45B8B7A3" w:rsidR="00A571E3" w:rsidRPr="000606F9" w:rsidRDefault="00A571E3" w:rsidP="00A571E3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</w:t>
            </w:r>
            <w:r w:rsidR="00813B7B">
              <w:rPr>
                <w:rFonts w:cs="Arial"/>
                <w:b/>
                <w:color w:val="FF0000"/>
                <w:sz w:val="22"/>
                <w:szCs w:val="24"/>
              </w:rPr>
              <w:t xml:space="preserve">og 200 meter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kan vente 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 xml:space="preserve">med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til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melding til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indberetning, 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1333B592" w14:textId="77777777" w:rsidR="007D7068" w:rsidRDefault="007D7068" w:rsidP="000606F9">
            <w:pPr>
              <w:rPr>
                <w:rFonts w:cs="Arial"/>
                <w:sz w:val="22"/>
                <w:szCs w:val="24"/>
              </w:rPr>
            </w:pPr>
          </w:p>
          <w:p w14:paraId="41C96DF1" w14:textId="77777777" w:rsidR="000606F9" w:rsidRDefault="00464170" w:rsidP="000606F9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678B9076" w14:textId="77777777" w:rsidR="000F5F7F" w:rsidRDefault="000F5F7F" w:rsidP="000606F9">
            <w:pPr>
              <w:rPr>
                <w:rFonts w:cs="Arial"/>
                <w:sz w:val="18"/>
                <w:szCs w:val="24"/>
              </w:rPr>
            </w:pPr>
          </w:p>
          <w:p w14:paraId="7031FDDE" w14:textId="24805BBB" w:rsidR="000606F9" w:rsidRPr="000606F9" w:rsidRDefault="000606F9" w:rsidP="00456FF8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456FF8">
              <w:rPr>
                <w:rFonts w:cs="Arial"/>
                <w:sz w:val="18"/>
                <w:szCs w:val="24"/>
              </w:rPr>
              <w:t>1</w:t>
            </w:r>
            <w:r w:rsidR="0047331E">
              <w:rPr>
                <w:rFonts w:cs="Arial"/>
                <w:sz w:val="18"/>
                <w:szCs w:val="24"/>
              </w:rPr>
              <w:t>1</w:t>
            </w:r>
            <w:r w:rsidRPr="000F5F7F">
              <w:rPr>
                <w:rFonts w:cs="Arial"/>
                <w:sz w:val="18"/>
                <w:szCs w:val="24"/>
              </w:rPr>
              <w:t xml:space="preserve">. </w:t>
            </w:r>
            <w:r w:rsidR="00456FF8">
              <w:rPr>
                <w:rFonts w:cs="Arial"/>
                <w:sz w:val="18"/>
                <w:szCs w:val="24"/>
              </w:rPr>
              <w:t>marts</w:t>
            </w:r>
            <w:r w:rsidRPr="000F5F7F">
              <w:rPr>
                <w:rFonts w:cs="Arial"/>
                <w:sz w:val="18"/>
                <w:szCs w:val="24"/>
              </w:rPr>
              <w:t xml:space="preserve"> 20</w:t>
            </w:r>
            <w:r w:rsidR="0047331E">
              <w:rPr>
                <w:rFonts w:cs="Arial"/>
                <w:sz w:val="18"/>
                <w:szCs w:val="24"/>
              </w:rPr>
              <w:t>22</w:t>
            </w:r>
          </w:p>
        </w:tc>
      </w:tr>
    </w:tbl>
    <w:p w14:paraId="1A6D7DE9" w14:textId="77777777" w:rsidR="00900140" w:rsidRPr="00464170" w:rsidRDefault="00900140" w:rsidP="000601AB">
      <w:pPr>
        <w:ind w:left="-1560"/>
      </w:pPr>
    </w:p>
    <w:sectPr w:rsidR="00900140" w:rsidRPr="00464170" w:rsidSect="00231757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701" w:right="1673" w:bottom="1276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A50056" w14:textId="77777777" w:rsidR="0085731C" w:rsidRDefault="0085731C" w:rsidP="009E4B94">
      <w:pPr>
        <w:spacing w:line="240" w:lineRule="auto"/>
      </w:pPr>
      <w:r>
        <w:separator/>
      </w:r>
    </w:p>
  </w:endnote>
  <w:endnote w:type="continuationSeparator" w:id="0">
    <w:p w14:paraId="130E1978" w14:textId="77777777" w:rsidR="0085731C" w:rsidRDefault="0085731C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C8300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7D7068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12E575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6BF993DD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8D68F2" w14:textId="77777777" w:rsidR="0085731C" w:rsidRDefault="0085731C" w:rsidP="009E4B94">
      <w:pPr>
        <w:spacing w:line="240" w:lineRule="auto"/>
      </w:pPr>
      <w:r>
        <w:separator/>
      </w:r>
    </w:p>
  </w:footnote>
  <w:footnote w:type="continuationSeparator" w:id="0">
    <w:p w14:paraId="0357C339" w14:textId="77777777" w:rsidR="0085731C" w:rsidRDefault="0085731C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83F1D9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15CAED9D" wp14:editId="250A4F0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17862206" wp14:editId="0FD4044B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B568FE" wp14:editId="7189B78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3185AAE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" fillcolor="#3787c8" stroked="f" strokeweight="2pt">
              <v:fill color2="#f5f8fd" rotate="t" angle="90" colors="0 #3787c8;32113f #91bde1;1 #f5f8fd" focus="100%" type="gradient"/>
              <v:path arrowok="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6B0139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4B51CAE5" wp14:editId="1BE196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3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3867AC82" wp14:editId="7C51C9B8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8B49785" wp14:editId="7325B6EF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6D1E200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" fillcolor="#3787c8" stroked="f" strokeweight="2pt">
              <v:fill color2="#f5f8fd" rotate="t" angle="90" colors="0 #3787c8;32113f #91bde1;1 #f5f8fd" focus="100%" type="gradient"/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0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9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0D25"/>
    <w:rsid w:val="00004865"/>
    <w:rsid w:val="00025878"/>
    <w:rsid w:val="0003614A"/>
    <w:rsid w:val="000367EA"/>
    <w:rsid w:val="00041CF2"/>
    <w:rsid w:val="000601AB"/>
    <w:rsid w:val="000606F9"/>
    <w:rsid w:val="00094ABD"/>
    <w:rsid w:val="000F5F7F"/>
    <w:rsid w:val="0013244F"/>
    <w:rsid w:val="00160952"/>
    <w:rsid w:val="00182651"/>
    <w:rsid w:val="001905EC"/>
    <w:rsid w:val="001929F9"/>
    <w:rsid w:val="001B3DB8"/>
    <w:rsid w:val="00205EE0"/>
    <w:rsid w:val="0021283E"/>
    <w:rsid w:val="00231757"/>
    <w:rsid w:val="00244D70"/>
    <w:rsid w:val="00255C64"/>
    <w:rsid w:val="00293C82"/>
    <w:rsid w:val="00293D49"/>
    <w:rsid w:val="002B3598"/>
    <w:rsid w:val="002E74A4"/>
    <w:rsid w:val="002F5AEA"/>
    <w:rsid w:val="002F7212"/>
    <w:rsid w:val="00375AB9"/>
    <w:rsid w:val="003B35B0"/>
    <w:rsid w:val="003B4D7B"/>
    <w:rsid w:val="003C4F9F"/>
    <w:rsid w:val="003C60F1"/>
    <w:rsid w:val="003F0220"/>
    <w:rsid w:val="00424709"/>
    <w:rsid w:val="00456FF8"/>
    <w:rsid w:val="00464170"/>
    <w:rsid w:val="0047331E"/>
    <w:rsid w:val="004755E7"/>
    <w:rsid w:val="00480C81"/>
    <w:rsid w:val="004B15A9"/>
    <w:rsid w:val="004C01B2"/>
    <w:rsid w:val="004D42F2"/>
    <w:rsid w:val="004D543F"/>
    <w:rsid w:val="004E54D7"/>
    <w:rsid w:val="004F525F"/>
    <w:rsid w:val="005273A3"/>
    <w:rsid w:val="00540757"/>
    <w:rsid w:val="0055493E"/>
    <w:rsid w:val="005861BE"/>
    <w:rsid w:val="005A28D4"/>
    <w:rsid w:val="005C5F97"/>
    <w:rsid w:val="005D5C11"/>
    <w:rsid w:val="005E392E"/>
    <w:rsid w:val="005F02B1"/>
    <w:rsid w:val="005F1580"/>
    <w:rsid w:val="005F3ED8"/>
    <w:rsid w:val="00607AB6"/>
    <w:rsid w:val="0061134D"/>
    <w:rsid w:val="006426CF"/>
    <w:rsid w:val="0065484C"/>
    <w:rsid w:val="00655B49"/>
    <w:rsid w:val="00665F4B"/>
    <w:rsid w:val="00681D83"/>
    <w:rsid w:val="00683976"/>
    <w:rsid w:val="00685DE6"/>
    <w:rsid w:val="006900C2"/>
    <w:rsid w:val="006B30A9"/>
    <w:rsid w:val="006E252D"/>
    <w:rsid w:val="007015F2"/>
    <w:rsid w:val="0070267E"/>
    <w:rsid w:val="00706E32"/>
    <w:rsid w:val="007546AF"/>
    <w:rsid w:val="00765934"/>
    <w:rsid w:val="007840F1"/>
    <w:rsid w:val="007D7068"/>
    <w:rsid w:val="007E0B04"/>
    <w:rsid w:val="007E373C"/>
    <w:rsid w:val="0080198C"/>
    <w:rsid w:val="00813B7B"/>
    <w:rsid w:val="00815AD9"/>
    <w:rsid w:val="0085731C"/>
    <w:rsid w:val="0086596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208B6"/>
    <w:rsid w:val="00A571E3"/>
    <w:rsid w:val="00A57C03"/>
    <w:rsid w:val="00AA3137"/>
    <w:rsid w:val="00AF1D02"/>
    <w:rsid w:val="00AF310E"/>
    <w:rsid w:val="00B00D92"/>
    <w:rsid w:val="00B20280"/>
    <w:rsid w:val="00B45561"/>
    <w:rsid w:val="00B557FE"/>
    <w:rsid w:val="00BE4ABD"/>
    <w:rsid w:val="00C61441"/>
    <w:rsid w:val="00CA6392"/>
    <w:rsid w:val="00CB7B0C"/>
    <w:rsid w:val="00CC3A5A"/>
    <w:rsid w:val="00CC6322"/>
    <w:rsid w:val="00CF1715"/>
    <w:rsid w:val="00D35E77"/>
    <w:rsid w:val="00D4641A"/>
    <w:rsid w:val="00D51485"/>
    <w:rsid w:val="00D847FC"/>
    <w:rsid w:val="00D96141"/>
    <w:rsid w:val="00DB1DF1"/>
    <w:rsid w:val="00DB31AF"/>
    <w:rsid w:val="00DE2B28"/>
    <w:rsid w:val="00E13E89"/>
    <w:rsid w:val="00E324A5"/>
    <w:rsid w:val="00E5348A"/>
    <w:rsid w:val="00EA6A25"/>
    <w:rsid w:val="00F331F3"/>
    <w:rsid w:val="00F7290E"/>
    <w:rsid w:val="00F83BF5"/>
    <w:rsid w:val="00FA3034"/>
    <w:rsid w:val="00FB3176"/>
    <w:rsid w:val="00FC55B0"/>
    <w:rsid w:val="00FC7A59"/>
    <w:rsid w:val="00FE2C9C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4B6291"/>
  <w15:docId w15:val="{B7307517-66CB-458C-BE05-2AA27F733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6" ma:contentTypeDescription="Opret et nyt dokument." ma:contentTypeScope="" ma:versionID="b87e00391bfc102709a96ce203a73482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7e7e3da00bf9667b87b45001892aa2e8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e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EFC47A-AB92-457C-9682-CF5EA5846911}"/>
</file>

<file path=customXml/itemProps2.xml><?xml version="1.0" encoding="utf-8"?>
<ds:datastoreItem xmlns:ds="http://schemas.openxmlformats.org/officeDocument/2006/customXml" ds:itemID="{C794C45B-FA98-420A-83CA-994AA2AA56B0}"/>
</file>

<file path=customXml/itemProps3.xml><?xml version="1.0" encoding="utf-8"?>
<ds:datastoreItem xmlns:ds="http://schemas.openxmlformats.org/officeDocument/2006/customXml" ds:itemID="{499AE861-3F32-4797-9E25-0A8A9F449FFE}"/>
</file>

<file path=customXml/itemProps4.xml><?xml version="1.0" encoding="utf-8"?>
<ds:datastoreItem xmlns:ds="http://schemas.openxmlformats.org/officeDocument/2006/customXml" ds:itemID="{C320C93E-9FFE-475D-9AF4-BEA24B209EDC}"/>
</file>

<file path=customXml/itemProps5.xml><?xml version="1.0" encoding="utf-8"?>
<ds:datastoreItem xmlns:ds="http://schemas.openxmlformats.org/officeDocument/2006/customXml" ds:itemID="{2C036E9A-4B59-43F3-9383-3EBAABA858AD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1</TotalTime>
  <Pages>1</Pages>
  <Words>212</Words>
  <Characters>1300</Characters>
  <Application>Microsoft Office Word</Application>
  <DocSecurity>0</DocSecurity>
  <Lines>10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50 og 200 m riffel turnering 2019</vt:lpstr>
      <vt:lpstr>Tilmeldingsskema</vt:lpstr>
    </vt:vector>
  </TitlesOfParts>
  <Company>DGI</Company>
  <LinksUpToDate>false</LinksUpToDate>
  <CharactersWithSpaces>1509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Tilmeldingsskema 50 og 200 m riffel turnering 2022</dc:title>
  <dc:creator>"Kim Bay" &lt;Kim.Bay@dgi.dk&gt;</dc:creator>
  <cp:keywords>Turnering;Skydning</cp:keywords>
  <cp:lastModifiedBy>Kim Bay</cp:lastModifiedBy>
  <cp:revision>2</cp:revision>
  <cp:lastPrinted>2017-02-21T10:36:00Z</cp:lastPrinted>
  <dcterms:created xsi:type="dcterms:W3CDTF">2022-03-11T10:16:00Z</dcterms:created>
  <dcterms:modified xsi:type="dcterms:W3CDTF">2022-03-11T10:16:00Z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