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8457E0" w14:textId="33E9BAD6" w:rsidR="00034C80" w:rsidRPr="00034C80" w:rsidRDefault="00034C80" w:rsidP="00034C80">
      <w:pPr>
        <w:ind w:left="-1276"/>
        <w:rPr>
          <w:rFonts w:ascii="Arial" w:hAnsi="Arial" w:cs="Arial"/>
          <w:b/>
          <w:sz w:val="40"/>
          <w:szCs w:val="40"/>
        </w:rPr>
      </w:pPr>
      <w:r w:rsidRPr="00034C80">
        <w:rPr>
          <w:rFonts w:ascii="Arial" w:hAnsi="Arial" w:cs="Arial"/>
          <w:b/>
          <w:sz w:val="40"/>
          <w:szCs w:val="40"/>
        </w:rPr>
        <w:t>D</w:t>
      </w:r>
      <w:r w:rsidR="005178AB">
        <w:rPr>
          <w:rFonts w:ascii="Arial" w:hAnsi="Arial" w:cs="Arial"/>
          <w:b/>
          <w:sz w:val="40"/>
          <w:szCs w:val="40"/>
        </w:rPr>
        <w:t>AN-</w:t>
      </w:r>
      <w:r w:rsidR="005178AB" w:rsidRPr="00061234">
        <w:rPr>
          <w:rFonts w:ascii="Arial" w:hAnsi="Arial" w:cs="Arial"/>
          <w:b/>
          <w:sz w:val="40"/>
          <w:szCs w:val="40"/>
        </w:rPr>
        <w:t xml:space="preserve">CUP finale </w:t>
      </w:r>
      <w:r w:rsidR="00453452">
        <w:rPr>
          <w:rFonts w:ascii="Arial" w:hAnsi="Arial" w:cs="Arial"/>
          <w:b/>
          <w:sz w:val="40"/>
          <w:szCs w:val="40"/>
        </w:rPr>
        <w:t xml:space="preserve">2018 </w:t>
      </w:r>
      <w:r w:rsidRPr="00034C80">
        <w:rPr>
          <w:rFonts w:ascii="Arial" w:hAnsi="Arial" w:cs="Arial"/>
          <w:b/>
          <w:sz w:val="40"/>
          <w:szCs w:val="40"/>
        </w:rPr>
        <w:t>ved DM i Vingsted</w:t>
      </w:r>
    </w:p>
    <w:p w14:paraId="48FE22C3" w14:textId="36300581" w:rsidR="00BE65D2" w:rsidRDefault="00BE65D2" w:rsidP="00034C80">
      <w:pPr>
        <w:ind w:left="-1276"/>
      </w:pPr>
    </w:p>
    <w:p w14:paraId="649FBAEE" w14:textId="4791868C" w:rsidR="00034C80" w:rsidRPr="00A335B7" w:rsidRDefault="00034C80" w:rsidP="00034C80">
      <w:pPr>
        <w:ind w:left="-1276"/>
        <w:rPr>
          <w:rFonts w:ascii="Arial" w:hAnsi="Arial" w:cs="Arial"/>
        </w:rPr>
      </w:pPr>
      <w:r w:rsidRPr="00A335B7">
        <w:fldChar w:fldCharType="begin"/>
      </w:r>
      <w:r w:rsidRPr="00A335B7">
        <w:instrText xml:space="preserve"> XE "DAN-CUP" </w:instrText>
      </w:r>
      <w:r w:rsidRPr="00A335B7">
        <w:fldChar w:fldCharType="end"/>
      </w:r>
    </w:p>
    <w:p w14:paraId="1F77EBEB" w14:textId="2F6C7656" w:rsidR="00034C80" w:rsidRPr="00BE65D2" w:rsidRDefault="00034C80" w:rsidP="00034C80">
      <w:pPr>
        <w:ind w:left="-1276"/>
        <w:rPr>
          <w:rFonts w:ascii="Arial" w:hAnsi="Arial" w:cs="Arial"/>
          <w:b/>
          <w:sz w:val="32"/>
          <w:szCs w:val="32"/>
          <w:u w:val="single"/>
        </w:rPr>
      </w:pPr>
      <w:bookmarkStart w:id="0" w:name="_GoBack"/>
      <w:bookmarkEnd w:id="0"/>
      <w:r w:rsidRPr="00D179EB">
        <w:rPr>
          <w:rFonts w:ascii="Arial" w:hAnsi="Arial" w:cs="Arial"/>
          <w:b/>
          <w:sz w:val="32"/>
          <w:szCs w:val="32"/>
          <w:u w:val="single"/>
        </w:rPr>
        <w:t>Indbydelse</w:t>
      </w:r>
      <w:r w:rsidRPr="00D179EB">
        <w:rPr>
          <w:rFonts w:ascii="Arial" w:hAnsi="Arial" w:cs="Arial"/>
          <w:b/>
          <w:sz w:val="32"/>
          <w:szCs w:val="32"/>
        </w:rPr>
        <w:t xml:space="preserve"> </w:t>
      </w:r>
      <w:r w:rsidR="00D179EB" w:rsidRPr="00D179EB">
        <w:rPr>
          <w:rFonts w:ascii="Arial" w:hAnsi="Arial" w:cs="Arial"/>
          <w:b/>
          <w:sz w:val="32"/>
          <w:szCs w:val="32"/>
        </w:rPr>
        <w:t xml:space="preserve">       </w:t>
      </w:r>
    </w:p>
    <w:p w14:paraId="5ED331CC" w14:textId="77777777" w:rsidR="00034C80" w:rsidRPr="00A335B7" w:rsidRDefault="00034C80" w:rsidP="00034C80">
      <w:pPr>
        <w:ind w:left="-1276"/>
        <w:rPr>
          <w:rFonts w:ascii="Arial" w:hAnsi="Arial" w:cs="Arial"/>
        </w:rPr>
      </w:pPr>
    </w:p>
    <w:p w14:paraId="672A4A2E" w14:textId="01D369FB" w:rsidR="00034C80" w:rsidRPr="00034C80" w:rsidRDefault="00034C80" w:rsidP="00034C80">
      <w:pPr>
        <w:ind w:left="-1276"/>
        <w:rPr>
          <w:rFonts w:cs="Arial"/>
          <w:sz w:val="20"/>
          <w:szCs w:val="20"/>
        </w:rPr>
      </w:pPr>
      <w:r w:rsidRPr="00034C80">
        <w:rPr>
          <w:rFonts w:cs="Arial"/>
          <w:sz w:val="20"/>
          <w:szCs w:val="20"/>
        </w:rPr>
        <w:t xml:space="preserve">I forbindelse med DM på 300m afvikles </w:t>
      </w:r>
      <w:r w:rsidR="00BA2573" w:rsidRPr="00034C80">
        <w:rPr>
          <w:rFonts w:cs="Arial"/>
          <w:sz w:val="20"/>
          <w:szCs w:val="20"/>
        </w:rPr>
        <w:t xml:space="preserve">DAN-CUP </w:t>
      </w:r>
      <w:r w:rsidRPr="00034C80">
        <w:rPr>
          <w:rFonts w:cs="Arial"/>
          <w:sz w:val="20"/>
          <w:szCs w:val="20"/>
        </w:rPr>
        <w:t xml:space="preserve">finalen for de 20 bedst placerede </w:t>
      </w:r>
      <w:r w:rsidR="00061234">
        <w:rPr>
          <w:rFonts w:cs="Arial"/>
          <w:sz w:val="20"/>
          <w:szCs w:val="20"/>
        </w:rPr>
        <w:t xml:space="preserve">stillings </w:t>
      </w:r>
      <w:r w:rsidRPr="00034C80">
        <w:rPr>
          <w:rFonts w:cs="Arial"/>
          <w:sz w:val="20"/>
          <w:szCs w:val="20"/>
        </w:rPr>
        <w:t xml:space="preserve">skytter på 300m </w:t>
      </w:r>
      <w:r w:rsidR="00453452">
        <w:rPr>
          <w:rFonts w:cs="Arial"/>
          <w:sz w:val="20"/>
          <w:szCs w:val="20"/>
        </w:rPr>
        <w:t>DAN-CUP</w:t>
      </w:r>
      <w:r w:rsidR="00233B73">
        <w:rPr>
          <w:rFonts w:cs="Arial"/>
          <w:sz w:val="20"/>
          <w:szCs w:val="20"/>
        </w:rPr>
        <w:t xml:space="preserve"> </w:t>
      </w:r>
      <w:r w:rsidRPr="00034C80">
        <w:rPr>
          <w:rFonts w:cs="Arial"/>
          <w:sz w:val="20"/>
          <w:szCs w:val="20"/>
        </w:rPr>
        <w:t xml:space="preserve">ranglisten jævnfør </w:t>
      </w:r>
      <w:r w:rsidRPr="00CF6604">
        <w:rPr>
          <w:rFonts w:cs="Arial"/>
          <w:sz w:val="20"/>
          <w:szCs w:val="20"/>
        </w:rPr>
        <w:t xml:space="preserve">Skyttebogen </w:t>
      </w:r>
      <w:r w:rsidRPr="007A0F4D">
        <w:rPr>
          <w:rFonts w:cs="Arial"/>
          <w:sz w:val="20"/>
          <w:szCs w:val="20"/>
        </w:rPr>
        <w:t xml:space="preserve">side </w:t>
      </w:r>
      <w:r w:rsidR="00233B73">
        <w:rPr>
          <w:rFonts w:cs="Arial"/>
          <w:sz w:val="20"/>
          <w:szCs w:val="20"/>
        </w:rPr>
        <w:t>23</w:t>
      </w:r>
      <w:r w:rsidR="00C654AF" w:rsidRPr="007A0F4D">
        <w:rPr>
          <w:rFonts w:cs="Arial"/>
          <w:sz w:val="20"/>
          <w:szCs w:val="20"/>
        </w:rPr>
        <w:t>1</w:t>
      </w:r>
      <w:r w:rsidRPr="007A0F4D">
        <w:rPr>
          <w:rFonts w:cs="Arial"/>
          <w:sz w:val="20"/>
          <w:szCs w:val="20"/>
        </w:rPr>
        <w:t>.</w:t>
      </w:r>
    </w:p>
    <w:p w14:paraId="5C6CB634" w14:textId="77777777" w:rsidR="00034C80" w:rsidRPr="00034C80" w:rsidRDefault="00034C80" w:rsidP="00034C80">
      <w:pPr>
        <w:ind w:left="-1276"/>
        <w:rPr>
          <w:rFonts w:cs="Arial"/>
          <w:sz w:val="20"/>
          <w:szCs w:val="20"/>
        </w:rPr>
      </w:pPr>
    </w:p>
    <w:p w14:paraId="2B1810F5" w14:textId="7AC82040" w:rsidR="00034C80" w:rsidRPr="00453452" w:rsidRDefault="00034C80" w:rsidP="00034C80">
      <w:pPr>
        <w:ind w:left="-1276"/>
        <w:rPr>
          <w:rFonts w:cs="Arial"/>
          <w:b/>
          <w:sz w:val="20"/>
          <w:szCs w:val="20"/>
        </w:rPr>
      </w:pPr>
      <w:r w:rsidRPr="00034C80">
        <w:rPr>
          <w:rFonts w:cs="Arial"/>
          <w:sz w:val="20"/>
          <w:szCs w:val="20"/>
        </w:rPr>
        <w:t>De indledende resultater til finalen kan følges på:</w:t>
      </w:r>
      <w:r w:rsidR="00233B73">
        <w:rPr>
          <w:rFonts w:cs="Arial"/>
          <w:sz w:val="20"/>
          <w:szCs w:val="20"/>
        </w:rPr>
        <w:t xml:space="preserve"> </w:t>
      </w:r>
      <w:r w:rsidRPr="00453452">
        <w:rPr>
          <w:rFonts w:cs="Arial"/>
          <w:b/>
          <w:sz w:val="20"/>
          <w:szCs w:val="20"/>
        </w:rPr>
        <w:t>300m DAN-CUP (</w:t>
      </w:r>
      <w:r w:rsidRPr="00E41497">
        <w:rPr>
          <w:rFonts w:cs="Arial"/>
          <w:b/>
          <w:sz w:val="20"/>
          <w:szCs w:val="20"/>
        </w:rPr>
        <w:t xml:space="preserve">ranglisten nr. </w:t>
      </w:r>
      <w:r w:rsidR="004109AF" w:rsidRPr="00E41497">
        <w:rPr>
          <w:rFonts w:cs="Arial"/>
          <w:b/>
          <w:sz w:val="20"/>
          <w:szCs w:val="20"/>
        </w:rPr>
        <w:t>43</w:t>
      </w:r>
      <w:r w:rsidRPr="00453452">
        <w:rPr>
          <w:rFonts w:cs="Arial"/>
          <w:b/>
          <w:sz w:val="20"/>
          <w:szCs w:val="20"/>
        </w:rPr>
        <w:t>).</w:t>
      </w:r>
    </w:p>
    <w:p w14:paraId="5C1BAB80" w14:textId="77777777" w:rsidR="00034C80" w:rsidRPr="00034C80" w:rsidRDefault="00034C80" w:rsidP="00034C80">
      <w:pPr>
        <w:ind w:left="-1276"/>
        <w:rPr>
          <w:rFonts w:cs="Arial"/>
          <w:sz w:val="20"/>
          <w:szCs w:val="20"/>
        </w:rPr>
      </w:pPr>
      <w:r w:rsidRPr="00034C80">
        <w:rPr>
          <w:rFonts w:cs="Arial"/>
          <w:sz w:val="20"/>
          <w:szCs w:val="20"/>
        </w:rPr>
        <w:t xml:space="preserve">Skytterne skal selv holde sig orienteret omkring deres placering på ranglisten. </w:t>
      </w:r>
    </w:p>
    <w:p w14:paraId="2C8F32A8" w14:textId="77777777" w:rsidR="00034C80" w:rsidRDefault="00034C80" w:rsidP="00034C80">
      <w:pPr>
        <w:ind w:left="-1276"/>
        <w:rPr>
          <w:rFonts w:cs="Arial"/>
          <w:sz w:val="20"/>
          <w:szCs w:val="20"/>
        </w:rPr>
      </w:pPr>
    </w:p>
    <w:p w14:paraId="23E468EA" w14:textId="523253DD" w:rsidR="00034C80" w:rsidRDefault="00034C80" w:rsidP="00034C80">
      <w:pPr>
        <w:ind w:left="-1276" w:right="-370"/>
        <w:rPr>
          <w:rFonts w:cs="Arial"/>
          <w:sz w:val="20"/>
          <w:szCs w:val="20"/>
        </w:rPr>
      </w:pPr>
      <w:r w:rsidRPr="00034C80">
        <w:rPr>
          <w:rFonts w:cs="Arial"/>
          <w:sz w:val="20"/>
          <w:szCs w:val="20"/>
        </w:rPr>
        <w:t xml:space="preserve">Skytterne skyder </w:t>
      </w:r>
      <w:r w:rsidR="00061234">
        <w:rPr>
          <w:rFonts w:cs="Arial"/>
          <w:sz w:val="20"/>
          <w:szCs w:val="20"/>
        </w:rPr>
        <w:t xml:space="preserve">DAN-CUP </w:t>
      </w:r>
      <w:r w:rsidRPr="00034C80">
        <w:rPr>
          <w:rFonts w:cs="Arial"/>
          <w:sz w:val="20"/>
          <w:szCs w:val="20"/>
        </w:rPr>
        <w:t xml:space="preserve">finalen som </w:t>
      </w:r>
      <w:r w:rsidRPr="00034C80">
        <w:rPr>
          <w:sz w:val="20"/>
          <w:szCs w:val="20"/>
        </w:rPr>
        <w:fldChar w:fldCharType="begin"/>
      </w:r>
      <w:r w:rsidRPr="00034C80">
        <w:rPr>
          <w:sz w:val="20"/>
          <w:szCs w:val="20"/>
        </w:rPr>
        <w:instrText xml:space="preserve"> XE "DAN-CUP" </w:instrText>
      </w:r>
      <w:r w:rsidRPr="00034C80">
        <w:rPr>
          <w:sz w:val="20"/>
          <w:szCs w:val="20"/>
        </w:rPr>
        <w:fldChar w:fldCharType="end"/>
      </w:r>
      <w:r w:rsidRPr="00034C80">
        <w:rPr>
          <w:rFonts w:cs="Arial"/>
          <w:sz w:val="20"/>
          <w:szCs w:val="20"/>
        </w:rPr>
        <w:t>Klasseprogram, ”</w:t>
      </w:r>
      <w:r w:rsidR="00233B73">
        <w:rPr>
          <w:rFonts w:cs="Arial"/>
          <w:sz w:val="20"/>
          <w:szCs w:val="20"/>
        </w:rPr>
        <w:t xml:space="preserve"> riffel 300m</w:t>
      </w:r>
      <w:r w:rsidRPr="00034C80">
        <w:rPr>
          <w:sz w:val="20"/>
          <w:szCs w:val="20"/>
        </w:rPr>
        <w:fldChar w:fldCharType="begin"/>
      </w:r>
      <w:r w:rsidRPr="00034C80">
        <w:rPr>
          <w:sz w:val="20"/>
          <w:szCs w:val="20"/>
        </w:rPr>
        <w:instrText xml:space="preserve"> XE "Nordisk" </w:instrText>
      </w:r>
      <w:r w:rsidRPr="00034C80">
        <w:rPr>
          <w:sz w:val="20"/>
          <w:szCs w:val="20"/>
        </w:rPr>
        <w:fldChar w:fldCharType="end"/>
      </w:r>
      <w:r w:rsidR="00233B73">
        <w:rPr>
          <w:sz w:val="20"/>
          <w:szCs w:val="20"/>
        </w:rPr>
        <w:t>”</w:t>
      </w:r>
      <w:r w:rsidRPr="00034C80">
        <w:rPr>
          <w:rFonts w:cs="Arial"/>
          <w:sz w:val="20"/>
          <w:szCs w:val="20"/>
        </w:rPr>
        <w:t xml:space="preserve"> </w:t>
      </w:r>
    </w:p>
    <w:p w14:paraId="1111B3A1" w14:textId="26957AC2" w:rsidR="0048603F" w:rsidRDefault="00034C80" w:rsidP="0048603F">
      <w:pPr>
        <w:ind w:left="-1276" w:right="-370"/>
        <w:rPr>
          <w:rFonts w:cs="Arial"/>
          <w:sz w:val="20"/>
          <w:szCs w:val="20"/>
        </w:rPr>
      </w:pPr>
      <w:r w:rsidRPr="00034C80">
        <w:rPr>
          <w:rFonts w:cs="Arial"/>
          <w:sz w:val="20"/>
          <w:szCs w:val="20"/>
        </w:rPr>
        <w:t>(</w:t>
      </w:r>
      <w:proofErr w:type="gramStart"/>
      <w:r w:rsidRPr="00034C80">
        <w:rPr>
          <w:rFonts w:cs="Arial"/>
          <w:sz w:val="20"/>
          <w:szCs w:val="20"/>
        </w:rPr>
        <w:t>se</w:t>
      </w:r>
      <w:proofErr w:type="gramEnd"/>
      <w:r w:rsidRPr="00034C80">
        <w:rPr>
          <w:rFonts w:cs="Arial"/>
          <w:sz w:val="20"/>
          <w:szCs w:val="20"/>
        </w:rPr>
        <w:t xml:space="preserve"> Skyttebogen</w:t>
      </w:r>
      <w:r w:rsidR="00233B73">
        <w:rPr>
          <w:rFonts w:cs="Arial"/>
          <w:sz w:val="20"/>
          <w:szCs w:val="20"/>
        </w:rPr>
        <w:t xml:space="preserve"> kap. 3 side 40</w:t>
      </w:r>
      <w:r w:rsidR="00453452">
        <w:rPr>
          <w:rFonts w:cs="Arial"/>
          <w:sz w:val="20"/>
          <w:szCs w:val="20"/>
        </w:rPr>
        <w:t>, se herunder</w:t>
      </w:r>
      <w:r w:rsidRPr="00034C80">
        <w:rPr>
          <w:rFonts w:cs="Arial"/>
          <w:sz w:val="20"/>
          <w:szCs w:val="20"/>
        </w:rPr>
        <w:t xml:space="preserve">). </w:t>
      </w:r>
    </w:p>
    <w:p w14:paraId="7677CA4D" w14:textId="77777777" w:rsidR="0048603F" w:rsidRPr="00453452" w:rsidRDefault="0048603F" w:rsidP="0048603F">
      <w:pPr>
        <w:ind w:left="-1276" w:right="-370"/>
        <w:rPr>
          <w:rFonts w:cs="Arial"/>
          <w:sz w:val="20"/>
          <w:szCs w:val="20"/>
        </w:rPr>
      </w:pPr>
    </w:p>
    <w:p w14:paraId="7B00D81F" w14:textId="69FFC32A" w:rsidR="004B1180" w:rsidRPr="00453452" w:rsidRDefault="0048603F" w:rsidP="0048603F">
      <w:pPr>
        <w:ind w:left="-1276" w:right="-370"/>
        <w:rPr>
          <w:rFonts w:cs="Verdana"/>
          <w:b/>
          <w:color w:val="000000"/>
          <w:sz w:val="20"/>
          <w:szCs w:val="20"/>
        </w:rPr>
      </w:pPr>
      <w:r w:rsidRPr="0048603F">
        <w:rPr>
          <w:rFonts w:cs="Verdana"/>
          <w:b/>
          <w:color w:val="000000"/>
          <w:sz w:val="20"/>
          <w:szCs w:val="20"/>
        </w:rPr>
        <w:t>5. Klasseprogram, riffel, 300m, (200m med reduceret skive)</w:t>
      </w:r>
    </w:p>
    <w:p w14:paraId="26026E0D" w14:textId="77777777" w:rsidR="004B1180" w:rsidRPr="00453452" w:rsidRDefault="004B1180" w:rsidP="0048603F">
      <w:pPr>
        <w:ind w:left="-1276" w:right="-370"/>
        <w:rPr>
          <w:rFonts w:cs="Verdana"/>
          <w:color w:val="000000"/>
          <w:sz w:val="20"/>
          <w:szCs w:val="20"/>
        </w:rPr>
      </w:pPr>
    </w:p>
    <w:tbl>
      <w:tblPr>
        <w:tblW w:w="8869" w:type="dxa"/>
        <w:tblInd w:w="-10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3"/>
        <w:gridCol w:w="434"/>
        <w:gridCol w:w="1375"/>
        <w:gridCol w:w="1304"/>
        <w:gridCol w:w="1139"/>
        <w:gridCol w:w="2514"/>
      </w:tblGrid>
      <w:tr w:rsidR="00453452" w:rsidRPr="00453452" w14:paraId="1E538AE9" w14:textId="77777777" w:rsidTr="00453452">
        <w:trPr>
          <w:trHeight w:val="284"/>
        </w:trPr>
        <w:tc>
          <w:tcPr>
            <w:tcW w:w="253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E418C3" w14:textId="77777777" w:rsidR="00453452" w:rsidRPr="00453452" w:rsidRDefault="00453452" w:rsidP="0045345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Skydning</w:t>
            </w:r>
          </w:p>
        </w:tc>
        <w:tc>
          <w:tcPr>
            <w:tcW w:w="13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6C775" w14:textId="77777777" w:rsidR="00453452" w:rsidRPr="00453452" w:rsidRDefault="00453452" w:rsidP="00453452">
            <w:pPr>
              <w:spacing w:line="240" w:lineRule="auto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Skydestilling</w:t>
            </w:r>
          </w:p>
        </w:tc>
        <w:tc>
          <w:tcPr>
            <w:tcW w:w="13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EB7E8" w14:textId="77777777" w:rsidR="00453452" w:rsidRPr="00453452" w:rsidRDefault="00453452" w:rsidP="00453452">
            <w:pPr>
              <w:spacing w:line="240" w:lineRule="auto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Antal skud</w:t>
            </w:r>
          </w:p>
        </w:tc>
        <w:tc>
          <w:tcPr>
            <w:tcW w:w="11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22868" w14:textId="77777777" w:rsidR="00453452" w:rsidRPr="00453452" w:rsidRDefault="00453452" w:rsidP="00453452">
            <w:pPr>
              <w:spacing w:line="240" w:lineRule="auto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Skydetid</w:t>
            </w:r>
          </w:p>
        </w:tc>
        <w:tc>
          <w:tcPr>
            <w:tcW w:w="25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24F18D" w14:textId="77777777" w:rsidR="00453452" w:rsidRPr="00453452" w:rsidRDefault="00453452" w:rsidP="00453452">
            <w:pPr>
              <w:spacing w:line="240" w:lineRule="auto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Markering</w:t>
            </w:r>
          </w:p>
        </w:tc>
      </w:tr>
      <w:tr w:rsidR="00453452" w:rsidRPr="00453452" w14:paraId="188BEE3C" w14:textId="77777777" w:rsidTr="00453452">
        <w:trPr>
          <w:trHeight w:val="273"/>
        </w:trPr>
        <w:tc>
          <w:tcPr>
            <w:tcW w:w="210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4DA93" w14:textId="77777777" w:rsidR="00453452" w:rsidRPr="00453452" w:rsidRDefault="00453452" w:rsidP="0045345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1E949" w14:textId="77777777" w:rsidR="00453452" w:rsidRPr="00453452" w:rsidRDefault="00453452" w:rsidP="0045345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F4B9F" w14:textId="77777777" w:rsidR="00453452" w:rsidRPr="00453452" w:rsidRDefault="00453452" w:rsidP="0045345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proofErr w:type="spellStart"/>
            <w:proofErr w:type="gramStart"/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lua</w:t>
            </w:r>
            <w:proofErr w:type="spellEnd"/>
            <w:proofErr w:type="gramEnd"/>
          </w:p>
        </w:tc>
        <w:tc>
          <w:tcPr>
            <w:tcW w:w="13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4CBCA" w14:textId="77777777" w:rsidR="00453452" w:rsidRPr="00453452" w:rsidRDefault="00453452" w:rsidP="0045345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5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AB145" w14:textId="77777777" w:rsidR="00453452" w:rsidRPr="00453452" w:rsidRDefault="00453452" w:rsidP="0045345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1,5min</w:t>
            </w:r>
          </w:p>
        </w:tc>
        <w:tc>
          <w:tcPr>
            <w:tcW w:w="25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5F4FFA" w14:textId="77777777" w:rsidR="00453452" w:rsidRPr="00453452" w:rsidRDefault="00453452" w:rsidP="00453452">
            <w:pPr>
              <w:spacing w:line="240" w:lineRule="auto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 </w:t>
            </w:r>
          </w:p>
        </w:tc>
      </w:tr>
      <w:tr w:rsidR="00453452" w:rsidRPr="00453452" w14:paraId="0AD0DB28" w14:textId="77777777" w:rsidTr="00453452">
        <w:trPr>
          <w:trHeight w:val="273"/>
        </w:trPr>
        <w:tc>
          <w:tcPr>
            <w:tcW w:w="210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F210E" w14:textId="77777777" w:rsidR="00453452" w:rsidRPr="00453452" w:rsidRDefault="00453452" w:rsidP="0045345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3E4D6" w14:textId="77777777" w:rsidR="00453452" w:rsidRPr="00453452" w:rsidRDefault="00453452" w:rsidP="0045345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proofErr w:type="gramStart"/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a</w:t>
            </w:r>
            <w:proofErr w:type="gramEnd"/>
          </w:p>
        </w:tc>
        <w:tc>
          <w:tcPr>
            <w:tcW w:w="13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EBBE8" w14:textId="77777777" w:rsidR="00453452" w:rsidRPr="00453452" w:rsidRDefault="00453452" w:rsidP="0045345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proofErr w:type="gramStart"/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s</w:t>
            </w:r>
            <w:proofErr w:type="gramEnd"/>
          </w:p>
        </w:tc>
        <w:tc>
          <w:tcPr>
            <w:tcW w:w="13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BAF23" w14:textId="77777777" w:rsidR="00453452" w:rsidRPr="00453452" w:rsidRDefault="00453452" w:rsidP="0045345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5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AB54B" w14:textId="77777777" w:rsidR="00453452" w:rsidRPr="00453452" w:rsidRDefault="00453452" w:rsidP="0045345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5 min</w:t>
            </w:r>
          </w:p>
        </w:tc>
        <w:tc>
          <w:tcPr>
            <w:tcW w:w="25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19E772" w14:textId="77777777" w:rsidR="00453452" w:rsidRPr="00453452" w:rsidRDefault="00453452" w:rsidP="00453452">
            <w:pPr>
              <w:spacing w:line="240" w:lineRule="auto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Samlet efter hver serie</w:t>
            </w:r>
          </w:p>
        </w:tc>
      </w:tr>
      <w:tr w:rsidR="00453452" w:rsidRPr="00453452" w14:paraId="3EA83EE4" w14:textId="77777777" w:rsidTr="00453452">
        <w:trPr>
          <w:trHeight w:val="273"/>
        </w:trPr>
        <w:tc>
          <w:tcPr>
            <w:tcW w:w="210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43FBD" w14:textId="77777777" w:rsidR="00453452" w:rsidRPr="00453452" w:rsidRDefault="00453452" w:rsidP="0045345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1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DDD99" w14:textId="77777777" w:rsidR="00453452" w:rsidRPr="00453452" w:rsidRDefault="00453452" w:rsidP="0045345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B094D" w14:textId="77777777" w:rsidR="00453452" w:rsidRPr="00453452" w:rsidRDefault="00453452" w:rsidP="0045345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proofErr w:type="gramStart"/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k</w:t>
            </w:r>
            <w:proofErr w:type="gramEnd"/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0BD31" w14:textId="77777777" w:rsidR="00453452" w:rsidRPr="00453452" w:rsidRDefault="00453452" w:rsidP="0045345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6E20E" w14:textId="77777777" w:rsidR="00453452" w:rsidRPr="00453452" w:rsidRDefault="00453452" w:rsidP="0045345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2 min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4B2A72" w14:textId="77777777" w:rsidR="00453452" w:rsidRPr="00453452" w:rsidRDefault="00453452" w:rsidP="00453452">
            <w:pPr>
              <w:spacing w:line="240" w:lineRule="auto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 </w:t>
            </w:r>
          </w:p>
        </w:tc>
      </w:tr>
      <w:tr w:rsidR="00453452" w:rsidRPr="00453452" w14:paraId="39DAA0A2" w14:textId="77777777" w:rsidTr="00453452">
        <w:trPr>
          <w:trHeight w:val="273"/>
        </w:trPr>
        <w:tc>
          <w:tcPr>
            <w:tcW w:w="210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184BF" w14:textId="77777777" w:rsidR="00453452" w:rsidRPr="00453452" w:rsidRDefault="00453452" w:rsidP="0045345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E7E03" w14:textId="77777777" w:rsidR="00453452" w:rsidRPr="00453452" w:rsidRDefault="00453452" w:rsidP="0045345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4FEC5" w14:textId="77777777" w:rsidR="00453452" w:rsidRPr="00453452" w:rsidRDefault="00453452" w:rsidP="0045345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proofErr w:type="gramStart"/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s</w:t>
            </w:r>
            <w:proofErr w:type="gramEnd"/>
          </w:p>
        </w:tc>
        <w:tc>
          <w:tcPr>
            <w:tcW w:w="13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EC8ED" w14:textId="77777777" w:rsidR="00453452" w:rsidRPr="00453452" w:rsidRDefault="00453452" w:rsidP="0045345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3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EDB3A" w14:textId="77777777" w:rsidR="00453452" w:rsidRPr="00453452" w:rsidRDefault="00453452" w:rsidP="0045345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25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CD2393" w14:textId="77777777" w:rsidR="00453452" w:rsidRPr="00453452" w:rsidRDefault="00453452" w:rsidP="00453452">
            <w:pPr>
              <w:spacing w:line="240" w:lineRule="auto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 </w:t>
            </w:r>
          </w:p>
        </w:tc>
      </w:tr>
      <w:tr w:rsidR="00453452" w:rsidRPr="00453452" w14:paraId="71B573E0" w14:textId="77777777" w:rsidTr="00453452">
        <w:trPr>
          <w:trHeight w:val="273"/>
        </w:trPr>
        <w:tc>
          <w:tcPr>
            <w:tcW w:w="210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145B7" w14:textId="77777777" w:rsidR="00453452" w:rsidRPr="00453452" w:rsidRDefault="00453452" w:rsidP="0045345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C2F4F" w14:textId="77777777" w:rsidR="00453452" w:rsidRPr="00453452" w:rsidRDefault="00453452" w:rsidP="0045345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proofErr w:type="gramStart"/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b</w:t>
            </w:r>
            <w:proofErr w:type="gramEnd"/>
          </w:p>
        </w:tc>
        <w:tc>
          <w:tcPr>
            <w:tcW w:w="13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FBB86" w14:textId="77777777" w:rsidR="00453452" w:rsidRPr="00453452" w:rsidRDefault="00453452" w:rsidP="0045345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proofErr w:type="gramStart"/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k</w:t>
            </w:r>
            <w:proofErr w:type="gramEnd"/>
          </w:p>
        </w:tc>
        <w:tc>
          <w:tcPr>
            <w:tcW w:w="13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9C4A5" w14:textId="77777777" w:rsidR="00453452" w:rsidRPr="00453452" w:rsidRDefault="00453452" w:rsidP="0045345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3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9B3EC" w14:textId="77777777" w:rsidR="00453452" w:rsidRPr="00453452" w:rsidRDefault="00453452" w:rsidP="0045345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5 min</w:t>
            </w:r>
          </w:p>
        </w:tc>
        <w:tc>
          <w:tcPr>
            <w:tcW w:w="25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285799" w14:textId="77777777" w:rsidR="00453452" w:rsidRPr="00453452" w:rsidRDefault="00453452" w:rsidP="00453452">
            <w:pPr>
              <w:spacing w:line="240" w:lineRule="auto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Samlet efter serien</w:t>
            </w:r>
          </w:p>
        </w:tc>
      </w:tr>
      <w:tr w:rsidR="00453452" w:rsidRPr="00453452" w14:paraId="37BA448D" w14:textId="77777777" w:rsidTr="00453452">
        <w:trPr>
          <w:trHeight w:val="284"/>
        </w:trPr>
        <w:tc>
          <w:tcPr>
            <w:tcW w:w="210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B5CC6" w14:textId="77777777" w:rsidR="00453452" w:rsidRPr="00453452" w:rsidRDefault="00453452" w:rsidP="0045345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2F044" w14:textId="77777777" w:rsidR="00453452" w:rsidRPr="00453452" w:rsidRDefault="00453452" w:rsidP="0045345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866D2" w14:textId="77777777" w:rsidR="00453452" w:rsidRPr="00453452" w:rsidRDefault="00453452" w:rsidP="0045345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proofErr w:type="spellStart"/>
            <w:proofErr w:type="gramStart"/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lua</w:t>
            </w:r>
            <w:proofErr w:type="spellEnd"/>
            <w:proofErr w:type="gramEnd"/>
          </w:p>
        </w:tc>
        <w:tc>
          <w:tcPr>
            <w:tcW w:w="13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D8BE4" w14:textId="77777777" w:rsidR="00453452" w:rsidRPr="00453452" w:rsidRDefault="00453452" w:rsidP="0045345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C5836" w14:textId="77777777" w:rsidR="00453452" w:rsidRPr="00453452" w:rsidRDefault="00453452" w:rsidP="00453452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 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B0D3CD" w14:textId="77777777" w:rsidR="00453452" w:rsidRPr="00453452" w:rsidRDefault="00453452" w:rsidP="00453452">
            <w:pPr>
              <w:spacing w:line="240" w:lineRule="auto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 </w:t>
            </w:r>
          </w:p>
        </w:tc>
      </w:tr>
      <w:tr w:rsidR="00453452" w:rsidRPr="00453452" w14:paraId="170B00BB" w14:textId="77777777" w:rsidTr="00453452">
        <w:trPr>
          <w:trHeight w:val="273"/>
        </w:trPr>
        <w:tc>
          <w:tcPr>
            <w:tcW w:w="2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4B055" w14:textId="77777777" w:rsidR="00453452" w:rsidRPr="00453452" w:rsidRDefault="00453452" w:rsidP="00453452">
            <w:pPr>
              <w:spacing w:line="240" w:lineRule="auto"/>
              <w:rPr>
                <w:rFonts w:eastAsia="Times New Roman" w:cs="Calibri"/>
                <w:b/>
                <w:bCs/>
                <w:color w:val="000000"/>
                <w:sz w:val="20"/>
                <w:szCs w:val="20"/>
                <w:u w:val="single"/>
                <w:lang w:eastAsia="da-DK"/>
              </w:rPr>
            </w:pPr>
            <w:r w:rsidRPr="00453452">
              <w:rPr>
                <w:rFonts w:eastAsia="Times New Roman" w:cs="Calibri"/>
                <w:b/>
                <w:bCs/>
                <w:color w:val="000000"/>
                <w:sz w:val="20"/>
                <w:szCs w:val="20"/>
                <w:u w:val="single"/>
                <w:lang w:eastAsia="da-DK"/>
              </w:rPr>
              <w:t>Bestemmelser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DA84A" w14:textId="77777777" w:rsidR="00453452" w:rsidRPr="00453452" w:rsidRDefault="00453452" w:rsidP="00453452">
            <w:pPr>
              <w:spacing w:line="240" w:lineRule="auto"/>
              <w:rPr>
                <w:rFonts w:eastAsia="Times New Roman" w:cs="Calibri"/>
                <w:b/>
                <w:bCs/>
                <w:color w:val="000000"/>
                <w:sz w:val="20"/>
                <w:szCs w:val="20"/>
                <w:u w:val="single"/>
                <w:lang w:eastAsia="da-DK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DD8A7" w14:textId="77777777" w:rsidR="00453452" w:rsidRPr="00453452" w:rsidRDefault="00453452" w:rsidP="00453452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D5A3C" w14:textId="77777777" w:rsidR="00453452" w:rsidRPr="00453452" w:rsidRDefault="00453452" w:rsidP="00453452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B78ED" w14:textId="77777777" w:rsidR="00453452" w:rsidRPr="00453452" w:rsidRDefault="00453452" w:rsidP="00453452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da-DK"/>
              </w:rPr>
            </w:pPr>
          </w:p>
        </w:tc>
      </w:tr>
      <w:tr w:rsidR="00453452" w:rsidRPr="00453452" w14:paraId="11C386B9" w14:textId="77777777" w:rsidTr="00453452">
        <w:trPr>
          <w:trHeight w:val="273"/>
        </w:trPr>
        <w:tc>
          <w:tcPr>
            <w:tcW w:w="2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7B73D" w14:textId="77777777" w:rsidR="00453452" w:rsidRPr="00453452" w:rsidRDefault="00453452" w:rsidP="00453452">
            <w:pPr>
              <w:spacing w:line="240" w:lineRule="auto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1. Skive</w:t>
            </w: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D6691" w14:textId="77777777" w:rsidR="00453452" w:rsidRPr="00453452" w:rsidRDefault="00453452" w:rsidP="00453452">
            <w:pPr>
              <w:spacing w:line="240" w:lineRule="auto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</w:p>
        </w:tc>
        <w:tc>
          <w:tcPr>
            <w:tcW w:w="38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4A67D" w14:textId="77777777" w:rsidR="00453452" w:rsidRPr="00453452" w:rsidRDefault="00453452" w:rsidP="00453452">
            <w:pPr>
              <w:spacing w:line="240" w:lineRule="auto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10 delt ringskive på 300m</w:t>
            </w:r>
          </w:p>
        </w:tc>
        <w:tc>
          <w:tcPr>
            <w:tcW w:w="2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3CCC5" w14:textId="77777777" w:rsidR="00453452" w:rsidRPr="00453452" w:rsidRDefault="00453452" w:rsidP="00453452">
            <w:pPr>
              <w:spacing w:line="240" w:lineRule="auto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</w:p>
        </w:tc>
      </w:tr>
      <w:tr w:rsidR="00453452" w:rsidRPr="00453452" w14:paraId="1171EF53" w14:textId="77777777" w:rsidTr="00453452">
        <w:trPr>
          <w:trHeight w:val="273"/>
        </w:trPr>
        <w:tc>
          <w:tcPr>
            <w:tcW w:w="2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422EE" w14:textId="77777777" w:rsidR="00453452" w:rsidRPr="00453452" w:rsidRDefault="00453452" w:rsidP="00453452">
            <w:pPr>
              <w:spacing w:line="240" w:lineRule="auto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2.  Prøveskud</w:t>
            </w:r>
          </w:p>
        </w:tc>
        <w:tc>
          <w:tcPr>
            <w:tcW w:w="38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CAF05" w14:textId="77777777" w:rsidR="00453452" w:rsidRPr="00453452" w:rsidRDefault="00453452" w:rsidP="00453452">
            <w:pPr>
              <w:spacing w:line="240" w:lineRule="auto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Forud for 1a: frit antal på 5 min</w:t>
            </w:r>
          </w:p>
        </w:tc>
        <w:tc>
          <w:tcPr>
            <w:tcW w:w="2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3333F" w14:textId="77777777" w:rsidR="00453452" w:rsidRPr="00453452" w:rsidRDefault="00453452" w:rsidP="00453452">
            <w:pPr>
              <w:spacing w:line="240" w:lineRule="auto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</w:p>
        </w:tc>
      </w:tr>
      <w:tr w:rsidR="00453452" w:rsidRPr="00453452" w14:paraId="2336A0FC" w14:textId="77777777" w:rsidTr="00453452">
        <w:trPr>
          <w:trHeight w:val="273"/>
        </w:trPr>
        <w:tc>
          <w:tcPr>
            <w:tcW w:w="2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70B4F" w14:textId="77777777" w:rsidR="00453452" w:rsidRPr="00453452" w:rsidRDefault="00453452" w:rsidP="00453452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9AC77" w14:textId="77777777" w:rsidR="00453452" w:rsidRPr="00453452" w:rsidRDefault="00453452" w:rsidP="00453452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da-DK"/>
              </w:rPr>
            </w:pPr>
          </w:p>
        </w:tc>
        <w:tc>
          <w:tcPr>
            <w:tcW w:w="38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A381C" w14:textId="77777777" w:rsidR="00453452" w:rsidRPr="00453452" w:rsidRDefault="00453452" w:rsidP="00453452">
            <w:pPr>
              <w:spacing w:line="240" w:lineRule="auto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  <w:r w:rsidRPr="00453452"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  <w:t>Forud for 1b: frit antal på 3 min</w:t>
            </w:r>
          </w:p>
        </w:tc>
        <w:tc>
          <w:tcPr>
            <w:tcW w:w="2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74CB5" w14:textId="77777777" w:rsidR="00453452" w:rsidRPr="00453452" w:rsidRDefault="00453452" w:rsidP="00453452">
            <w:pPr>
              <w:spacing w:line="240" w:lineRule="auto"/>
              <w:rPr>
                <w:rFonts w:eastAsia="Times New Roman" w:cs="Calibri"/>
                <w:color w:val="000000"/>
                <w:sz w:val="20"/>
                <w:szCs w:val="20"/>
                <w:lang w:eastAsia="da-DK"/>
              </w:rPr>
            </w:pPr>
          </w:p>
        </w:tc>
      </w:tr>
    </w:tbl>
    <w:p w14:paraId="1E32EC8D" w14:textId="44282C4B" w:rsidR="004B1180" w:rsidRDefault="004B1180" w:rsidP="0048603F">
      <w:pPr>
        <w:ind w:left="-1276" w:right="-370"/>
        <w:rPr>
          <w:rFonts w:cs="Verdana"/>
          <w:color w:val="000000"/>
          <w:sz w:val="28"/>
          <w:szCs w:val="28"/>
        </w:rPr>
      </w:pPr>
    </w:p>
    <w:p w14:paraId="6C1E13B6" w14:textId="23C85C37" w:rsidR="00034C80" w:rsidRPr="00034C80" w:rsidRDefault="00034C80" w:rsidP="00034C80">
      <w:pPr>
        <w:ind w:left="-1276"/>
        <w:rPr>
          <w:rFonts w:cs="Arial"/>
          <w:sz w:val="20"/>
          <w:szCs w:val="20"/>
        </w:rPr>
      </w:pPr>
      <w:r w:rsidRPr="00034C80">
        <w:rPr>
          <w:rFonts w:cs="Arial"/>
          <w:sz w:val="20"/>
          <w:szCs w:val="20"/>
        </w:rPr>
        <w:t xml:space="preserve">Ved pointlighed vinder den skytte, som sammenlagt har det højeste point </w:t>
      </w:r>
      <w:r w:rsidR="00453452">
        <w:rPr>
          <w:rFonts w:cs="Arial"/>
          <w:sz w:val="20"/>
          <w:szCs w:val="20"/>
        </w:rPr>
        <w:t>i</w:t>
      </w:r>
      <w:r w:rsidRPr="00034C80">
        <w:rPr>
          <w:rFonts w:cs="Arial"/>
          <w:sz w:val="20"/>
          <w:szCs w:val="20"/>
        </w:rPr>
        <w:t xml:space="preserve"> DAN-CUP finalen.</w:t>
      </w:r>
    </w:p>
    <w:p w14:paraId="58E71604" w14:textId="77777777" w:rsidR="00034C80" w:rsidRDefault="00034C80" w:rsidP="00034C80">
      <w:pPr>
        <w:ind w:left="-1276"/>
        <w:rPr>
          <w:rFonts w:cs="Arial"/>
          <w:sz w:val="20"/>
          <w:szCs w:val="20"/>
        </w:rPr>
      </w:pPr>
    </w:p>
    <w:p w14:paraId="2B5D330B" w14:textId="77777777" w:rsidR="00BE65D2" w:rsidRPr="00034C80" w:rsidRDefault="00BE65D2" w:rsidP="00034C80">
      <w:pPr>
        <w:ind w:left="-1276"/>
        <w:rPr>
          <w:rFonts w:cs="Arial"/>
          <w:sz w:val="20"/>
          <w:szCs w:val="20"/>
        </w:rPr>
      </w:pPr>
    </w:p>
    <w:p w14:paraId="34447CAF" w14:textId="2835107D" w:rsidR="00034C80" w:rsidRDefault="00034C80" w:rsidP="00034C80">
      <w:pPr>
        <w:ind w:left="-1276"/>
        <w:rPr>
          <w:rFonts w:cs="Arial"/>
          <w:b/>
          <w:sz w:val="24"/>
          <w:szCs w:val="24"/>
        </w:rPr>
      </w:pPr>
      <w:r w:rsidRPr="00034C80">
        <w:rPr>
          <w:rFonts w:cs="Arial"/>
          <w:b/>
          <w:sz w:val="24"/>
          <w:szCs w:val="24"/>
        </w:rPr>
        <w:t>DAN-C</w:t>
      </w:r>
      <w:r w:rsidR="00BE65D2">
        <w:rPr>
          <w:rFonts w:cs="Arial"/>
          <w:b/>
          <w:sz w:val="24"/>
          <w:szCs w:val="24"/>
        </w:rPr>
        <w:t xml:space="preserve">UP finalen afvikles </w:t>
      </w:r>
      <w:r w:rsidR="004109AF">
        <w:rPr>
          <w:rFonts w:cs="Arial"/>
          <w:b/>
          <w:sz w:val="24"/>
          <w:szCs w:val="24"/>
        </w:rPr>
        <w:t xml:space="preserve">søndag </w:t>
      </w:r>
      <w:r w:rsidR="004109AF" w:rsidRPr="007A0F4D">
        <w:rPr>
          <w:rFonts w:cs="Arial"/>
          <w:b/>
          <w:sz w:val="24"/>
          <w:szCs w:val="24"/>
        </w:rPr>
        <w:t xml:space="preserve">d. </w:t>
      </w:r>
      <w:r w:rsidR="00061234">
        <w:rPr>
          <w:rFonts w:cs="Arial"/>
          <w:b/>
          <w:sz w:val="24"/>
          <w:szCs w:val="24"/>
        </w:rPr>
        <w:t>30. september</w:t>
      </w:r>
      <w:r w:rsidRPr="00034C80">
        <w:rPr>
          <w:rFonts w:cs="Arial"/>
          <w:b/>
          <w:sz w:val="24"/>
          <w:szCs w:val="24"/>
        </w:rPr>
        <w:t xml:space="preserve"> </w:t>
      </w:r>
      <w:r w:rsidRPr="00A0657F">
        <w:rPr>
          <w:rFonts w:cs="Arial"/>
          <w:b/>
          <w:sz w:val="24"/>
          <w:szCs w:val="24"/>
        </w:rPr>
        <w:t>kl. 10.10</w:t>
      </w:r>
    </w:p>
    <w:p w14:paraId="409EA37B" w14:textId="77777777" w:rsidR="00034C80" w:rsidRPr="00034C80" w:rsidRDefault="00034C80" w:rsidP="00034C80">
      <w:pPr>
        <w:ind w:left="-1276"/>
        <w:rPr>
          <w:rFonts w:cs="Arial"/>
          <w:b/>
          <w:sz w:val="24"/>
          <w:szCs w:val="24"/>
          <w:shd w:val="clear" w:color="auto" w:fill="FFFF00"/>
        </w:rPr>
      </w:pPr>
    </w:p>
    <w:p w14:paraId="5EF9BF24" w14:textId="77777777" w:rsidR="00034C80" w:rsidRPr="00453452" w:rsidRDefault="00034C80" w:rsidP="00034C80">
      <w:pPr>
        <w:ind w:left="-1276"/>
        <w:rPr>
          <w:rFonts w:cs="Arial"/>
          <w:b/>
          <w:sz w:val="20"/>
          <w:szCs w:val="20"/>
          <w:u w:val="single"/>
        </w:rPr>
      </w:pPr>
      <w:r w:rsidRPr="00453452">
        <w:rPr>
          <w:rFonts w:cs="Arial"/>
          <w:b/>
          <w:sz w:val="20"/>
          <w:szCs w:val="20"/>
          <w:u w:val="single"/>
        </w:rPr>
        <w:t>Tilmelding</w:t>
      </w:r>
    </w:p>
    <w:p w14:paraId="2E26A8E3" w14:textId="77777777" w:rsidR="00034C80" w:rsidRPr="00034C80" w:rsidRDefault="00034C80" w:rsidP="00034C80">
      <w:pPr>
        <w:ind w:left="-1276"/>
        <w:rPr>
          <w:rFonts w:cs="Arial"/>
          <w:b/>
          <w:sz w:val="20"/>
          <w:szCs w:val="20"/>
        </w:rPr>
      </w:pPr>
    </w:p>
    <w:p w14:paraId="394114FB" w14:textId="150825A9" w:rsidR="00E50938" w:rsidRDefault="00034C80" w:rsidP="00034C80">
      <w:pPr>
        <w:ind w:left="-1276"/>
        <w:rPr>
          <w:rFonts w:cs="Arial"/>
          <w:sz w:val="20"/>
          <w:szCs w:val="20"/>
        </w:rPr>
      </w:pPr>
      <w:r w:rsidRPr="00034C80">
        <w:rPr>
          <w:rFonts w:cs="Arial"/>
          <w:sz w:val="20"/>
          <w:szCs w:val="20"/>
        </w:rPr>
        <w:t>Der sendes invitation ud til de 20 bedste skytter på ranglisten (+ reserver</w:t>
      </w:r>
      <w:r w:rsidRPr="00A0657F">
        <w:rPr>
          <w:rFonts w:cs="Arial"/>
          <w:sz w:val="20"/>
          <w:szCs w:val="20"/>
        </w:rPr>
        <w:t xml:space="preserve">) </w:t>
      </w:r>
      <w:r w:rsidRPr="007A0F4D">
        <w:rPr>
          <w:rFonts w:cs="Arial"/>
          <w:sz w:val="20"/>
          <w:szCs w:val="20"/>
        </w:rPr>
        <w:t xml:space="preserve">pr. </w:t>
      </w:r>
      <w:r w:rsidR="00061234">
        <w:rPr>
          <w:rFonts w:cs="Arial"/>
          <w:sz w:val="20"/>
          <w:szCs w:val="20"/>
        </w:rPr>
        <w:t>6</w:t>
      </w:r>
      <w:r w:rsidR="004109AF" w:rsidRPr="007A0F4D">
        <w:rPr>
          <w:rFonts w:cs="Arial"/>
          <w:sz w:val="20"/>
          <w:szCs w:val="20"/>
        </w:rPr>
        <w:t>. september</w:t>
      </w:r>
      <w:r w:rsidR="00061234">
        <w:rPr>
          <w:rFonts w:cs="Arial"/>
          <w:sz w:val="20"/>
          <w:szCs w:val="20"/>
        </w:rPr>
        <w:t xml:space="preserve"> 2018</w:t>
      </w:r>
      <w:r w:rsidRPr="007A0F4D">
        <w:rPr>
          <w:rFonts w:cs="Arial"/>
          <w:sz w:val="20"/>
          <w:szCs w:val="20"/>
        </w:rPr>
        <w:t>.</w:t>
      </w:r>
      <w:r w:rsidRPr="00A0657F">
        <w:rPr>
          <w:rFonts w:cs="Arial"/>
          <w:sz w:val="20"/>
          <w:szCs w:val="20"/>
        </w:rPr>
        <w:t xml:space="preserve"> </w:t>
      </w:r>
    </w:p>
    <w:p w14:paraId="0C9DA538" w14:textId="6AF3A822" w:rsidR="00034C80" w:rsidRPr="00034C80" w:rsidRDefault="00E50938" w:rsidP="00034C80">
      <w:pPr>
        <w:ind w:left="-127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De</w:t>
      </w:r>
      <w:r w:rsidR="00034C80" w:rsidRPr="00A0657F">
        <w:rPr>
          <w:rFonts w:cs="Arial"/>
          <w:sz w:val="20"/>
          <w:szCs w:val="20"/>
        </w:rPr>
        <w:t xml:space="preserve"> 2</w:t>
      </w:r>
      <w:r w:rsidR="00BE65D2">
        <w:rPr>
          <w:rFonts w:cs="Arial"/>
          <w:sz w:val="20"/>
          <w:szCs w:val="20"/>
        </w:rPr>
        <w:t xml:space="preserve">0 skytter skal </w:t>
      </w:r>
      <w:r>
        <w:rPr>
          <w:rFonts w:cs="Arial"/>
          <w:sz w:val="20"/>
          <w:szCs w:val="20"/>
        </w:rPr>
        <w:t xml:space="preserve">selv </w:t>
      </w:r>
      <w:r w:rsidR="00BE65D2">
        <w:rPr>
          <w:rFonts w:cs="Arial"/>
          <w:sz w:val="20"/>
          <w:szCs w:val="20"/>
        </w:rPr>
        <w:t xml:space="preserve">tilmelde sig </w:t>
      </w:r>
      <w:r>
        <w:rPr>
          <w:rFonts w:cs="Arial"/>
          <w:sz w:val="20"/>
          <w:szCs w:val="20"/>
        </w:rPr>
        <w:t xml:space="preserve">via oplyst link </w:t>
      </w:r>
      <w:r w:rsidR="00034C80" w:rsidRPr="00EB3248">
        <w:rPr>
          <w:rFonts w:cs="Arial"/>
          <w:sz w:val="20"/>
          <w:szCs w:val="20"/>
        </w:rPr>
        <w:t xml:space="preserve">senest </w:t>
      </w:r>
      <w:r w:rsidR="004109AF" w:rsidRPr="00EB3248">
        <w:rPr>
          <w:rFonts w:cs="Arial"/>
          <w:sz w:val="20"/>
          <w:szCs w:val="20"/>
        </w:rPr>
        <w:t xml:space="preserve">d. </w:t>
      </w:r>
      <w:r w:rsidR="00061234">
        <w:rPr>
          <w:rFonts w:cs="Arial"/>
          <w:sz w:val="20"/>
          <w:szCs w:val="20"/>
        </w:rPr>
        <w:t>23</w:t>
      </w:r>
      <w:r w:rsidR="00034C80" w:rsidRPr="00EB3248">
        <w:rPr>
          <w:rFonts w:cs="Arial"/>
          <w:sz w:val="20"/>
          <w:szCs w:val="20"/>
        </w:rPr>
        <w:t>. september</w:t>
      </w:r>
      <w:r w:rsidR="00EB3248">
        <w:rPr>
          <w:rFonts w:cs="Arial"/>
          <w:sz w:val="20"/>
          <w:szCs w:val="20"/>
        </w:rPr>
        <w:t>.</w:t>
      </w:r>
    </w:p>
    <w:p w14:paraId="16D8200D" w14:textId="77777777" w:rsidR="00034C80" w:rsidRPr="00034C80" w:rsidRDefault="00034C80" w:rsidP="00034C80">
      <w:pPr>
        <w:ind w:left="-1276"/>
        <w:rPr>
          <w:rFonts w:cs="Arial"/>
          <w:b/>
          <w:sz w:val="20"/>
          <w:szCs w:val="20"/>
        </w:rPr>
      </w:pPr>
    </w:p>
    <w:p w14:paraId="7C5249DE" w14:textId="77777777" w:rsidR="00034C80" w:rsidRDefault="00034C80" w:rsidP="00034C80">
      <w:pPr>
        <w:ind w:left="-1276"/>
        <w:rPr>
          <w:rFonts w:cs="Arial"/>
          <w:b/>
          <w:sz w:val="20"/>
          <w:szCs w:val="20"/>
        </w:rPr>
      </w:pPr>
      <w:r w:rsidRPr="00034C80">
        <w:rPr>
          <w:rFonts w:cs="Arial"/>
          <w:b/>
          <w:sz w:val="20"/>
          <w:szCs w:val="20"/>
        </w:rPr>
        <w:t>Præmier</w:t>
      </w:r>
      <w:r w:rsidRPr="00034C80">
        <w:rPr>
          <w:rFonts w:cs="Arial"/>
          <w:b/>
          <w:sz w:val="20"/>
          <w:szCs w:val="20"/>
        </w:rPr>
        <w:tab/>
      </w:r>
    </w:p>
    <w:p w14:paraId="14C0A1BC" w14:textId="77777777" w:rsidR="0048603F" w:rsidRPr="00034C80" w:rsidRDefault="0048603F" w:rsidP="00034C80">
      <w:pPr>
        <w:ind w:left="-1276"/>
        <w:rPr>
          <w:rFonts w:cs="Arial"/>
          <w:b/>
          <w:sz w:val="20"/>
          <w:szCs w:val="20"/>
        </w:rPr>
      </w:pPr>
    </w:p>
    <w:p w14:paraId="77B574E5" w14:textId="7E337946" w:rsidR="0048603F" w:rsidRDefault="0048603F" w:rsidP="0048603F">
      <w:pPr>
        <w:ind w:left="-127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DAN-CUP pokal</w:t>
      </w:r>
      <w:r w:rsidRPr="00034C80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til finale vinderen på 300m samt erindringspokal.</w:t>
      </w:r>
    </w:p>
    <w:p w14:paraId="07527CAA" w14:textId="77777777" w:rsidR="0048603F" w:rsidRPr="00034C80" w:rsidRDefault="0048603F" w:rsidP="0048603F">
      <w:pPr>
        <w:ind w:left="-127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Der udsættes præmier til de skytter, som vinder de enkelte serie under DAN-CUP finalen.</w:t>
      </w:r>
    </w:p>
    <w:p w14:paraId="4BCE2651" w14:textId="77777777" w:rsidR="00453452" w:rsidRPr="00034C80" w:rsidRDefault="00453452" w:rsidP="00453452">
      <w:pPr>
        <w:ind w:left="-1276"/>
        <w:rPr>
          <w:rFonts w:cs="Arial"/>
          <w:sz w:val="20"/>
          <w:szCs w:val="20"/>
        </w:rPr>
      </w:pPr>
      <w:r w:rsidRPr="00034C80">
        <w:rPr>
          <w:rFonts w:cs="Arial"/>
          <w:sz w:val="20"/>
          <w:szCs w:val="20"/>
        </w:rPr>
        <w:t xml:space="preserve">Ved pointlighed vinder den skytte, som sammenlagt har det højeste point </w:t>
      </w:r>
      <w:r>
        <w:rPr>
          <w:rFonts w:cs="Arial"/>
          <w:sz w:val="20"/>
          <w:szCs w:val="20"/>
        </w:rPr>
        <w:t>i</w:t>
      </w:r>
      <w:r w:rsidRPr="00034C80">
        <w:rPr>
          <w:rFonts w:cs="Arial"/>
          <w:sz w:val="20"/>
          <w:szCs w:val="20"/>
        </w:rPr>
        <w:t xml:space="preserve"> DAN-CUP finalen.</w:t>
      </w:r>
    </w:p>
    <w:p w14:paraId="7BE8BDDC" w14:textId="77777777" w:rsidR="00034C80" w:rsidRPr="00034C80" w:rsidRDefault="00034C80" w:rsidP="00034C80">
      <w:pPr>
        <w:ind w:left="-1276"/>
        <w:rPr>
          <w:rFonts w:cs="Arial"/>
          <w:sz w:val="20"/>
          <w:szCs w:val="20"/>
        </w:rPr>
      </w:pPr>
    </w:p>
    <w:p w14:paraId="57E3EEE1" w14:textId="0E37DB14" w:rsidR="00034C80" w:rsidRPr="00034C80" w:rsidRDefault="00034C80" w:rsidP="00034C80">
      <w:pPr>
        <w:ind w:left="-1276"/>
        <w:rPr>
          <w:rFonts w:cs="Arial"/>
          <w:sz w:val="20"/>
          <w:szCs w:val="20"/>
        </w:rPr>
      </w:pPr>
      <w:r w:rsidRPr="00034C80">
        <w:rPr>
          <w:rFonts w:cs="Arial"/>
          <w:sz w:val="20"/>
          <w:szCs w:val="20"/>
        </w:rPr>
        <w:t xml:space="preserve">Da finalen afholdes sammen med DM på 300m tæller resultatet også til Danmarksmesterskabet i </w:t>
      </w:r>
      <w:r w:rsidR="0048603F">
        <w:rPr>
          <w:rFonts w:cs="Arial"/>
          <w:sz w:val="20"/>
          <w:szCs w:val="20"/>
        </w:rPr>
        <w:t>300m klasseprogram</w:t>
      </w:r>
      <w:r w:rsidRPr="00034C80">
        <w:rPr>
          <w:sz w:val="20"/>
          <w:szCs w:val="20"/>
        </w:rPr>
        <w:fldChar w:fldCharType="begin"/>
      </w:r>
      <w:r w:rsidRPr="00034C80">
        <w:rPr>
          <w:sz w:val="20"/>
          <w:szCs w:val="20"/>
        </w:rPr>
        <w:instrText xml:space="preserve"> XE "Nordisk" </w:instrText>
      </w:r>
      <w:r w:rsidRPr="00034C80">
        <w:rPr>
          <w:sz w:val="20"/>
          <w:szCs w:val="20"/>
        </w:rPr>
        <w:fldChar w:fldCharType="end"/>
      </w:r>
      <w:r w:rsidRPr="00034C80">
        <w:rPr>
          <w:rFonts w:cs="Arial"/>
          <w:sz w:val="20"/>
          <w:szCs w:val="20"/>
        </w:rPr>
        <w:t>.</w:t>
      </w:r>
    </w:p>
    <w:p w14:paraId="5E50021B" w14:textId="77777777" w:rsidR="00034C80" w:rsidRDefault="00034C80" w:rsidP="00034C80">
      <w:pPr>
        <w:ind w:left="-1276"/>
        <w:rPr>
          <w:rFonts w:cs="Arial"/>
          <w:sz w:val="20"/>
          <w:szCs w:val="20"/>
        </w:rPr>
      </w:pPr>
    </w:p>
    <w:p w14:paraId="64319036" w14:textId="77777777" w:rsidR="00BE65D2" w:rsidRPr="00034C80" w:rsidRDefault="00BE65D2" w:rsidP="00034C80">
      <w:pPr>
        <w:ind w:left="-1276"/>
        <w:rPr>
          <w:rFonts w:cs="Arial"/>
          <w:sz w:val="20"/>
          <w:szCs w:val="20"/>
        </w:rPr>
      </w:pPr>
    </w:p>
    <w:p w14:paraId="3E6DB3E1" w14:textId="77777777" w:rsidR="00034C80" w:rsidRPr="00034C80" w:rsidRDefault="00034C80" w:rsidP="00034C80">
      <w:pPr>
        <w:ind w:left="-1276"/>
        <w:rPr>
          <w:rFonts w:cs="Arial"/>
          <w:sz w:val="20"/>
          <w:szCs w:val="20"/>
        </w:rPr>
      </w:pPr>
      <w:proofErr w:type="spellStart"/>
      <w:r w:rsidRPr="00034C80">
        <w:rPr>
          <w:rFonts w:cs="Arial"/>
          <w:sz w:val="20"/>
          <w:szCs w:val="20"/>
        </w:rPr>
        <w:t>Mvh</w:t>
      </w:r>
      <w:proofErr w:type="spellEnd"/>
    </w:p>
    <w:p w14:paraId="119A9210" w14:textId="77777777" w:rsidR="00034C80" w:rsidRPr="00034C80" w:rsidRDefault="00034C80" w:rsidP="00034C80">
      <w:pPr>
        <w:ind w:left="-1276"/>
        <w:rPr>
          <w:rFonts w:cs="Arial"/>
          <w:sz w:val="20"/>
          <w:szCs w:val="20"/>
        </w:rPr>
      </w:pPr>
      <w:r w:rsidRPr="00034C80">
        <w:rPr>
          <w:rFonts w:cs="Arial"/>
          <w:sz w:val="20"/>
          <w:szCs w:val="20"/>
        </w:rPr>
        <w:t>Riffel udvalget</w:t>
      </w:r>
    </w:p>
    <w:p w14:paraId="2C31DB6C" w14:textId="1C972E11" w:rsidR="004D42F2" w:rsidRPr="00034C80" w:rsidRDefault="00034C80" w:rsidP="00034C80">
      <w:pPr>
        <w:ind w:left="-1276"/>
        <w:rPr>
          <w:sz w:val="20"/>
          <w:szCs w:val="20"/>
        </w:rPr>
      </w:pPr>
      <w:r w:rsidRPr="00034C80">
        <w:rPr>
          <w:rFonts w:cs="Arial"/>
          <w:sz w:val="20"/>
          <w:szCs w:val="20"/>
        </w:rPr>
        <w:t>DGI skydning</w:t>
      </w:r>
    </w:p>
    <w:sectPr w:rsidR="004D42F2" w:rsidRPr="00034C80" w:rsidSect="00453452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985" w:right="282" w:bottom="993" w:left="2665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DB0A8D" w14:textId="77777777" w:rsidR="000D0493" w:rsidRDefault="000D0493" w:rsidP="009E4B94">
      <w:pPr>
        <w:spacing w:line="240" w:lineRule="auto"/>
      </w:pPr>
      <w:r>
        <w:separator/>
      </w:r>
    </w:p>
  </w:endnote>
  <w:endnote w:type="continuationSeparator" w:id="0">
    <w:p w14:paraId="04A17981" w14:textId="77777777" w:rsidR="000D0493" w:rsidRDefault="000D0493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1DB74" w14:textId="77777777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453452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1DB76" w14:textId="57B97704" w:rsidR="0065484C" w:rsidRDefault="00F331F3" w:rsidP="00F331F3">
    <w:pPr>
      <w:pStyle w:val="Template-Adresse"/>
    </w:pPr>
    <w:r w:rsidRPr="00F331F3">
      <w:rPr>
        <w:b/>
      </w:rPr>
      <w:t>DGI</w:t>
    </w:r>
    <w:r w:rsidRPr="00F331F3">
      <w:t xml:space="preserve"> </w:t>
    </w:r>
    <w:r>
      <w:t xml:space="preserve"> </w:t>
    </w:r>
    <w:r w:rsidRPr="00F331F3">
      <w:t>|</w:t>
    </w:r>
    <w:r>
      <w:t xml:space="preserve"> </w:t>
    </w:r>
    <w:r w:rsidRPr="00F331F3">
      <w:t xml:space="preserve"> Vingsted Skovvej 1</w:t>
    </w:r>
    <w:r>
      <w:t xml:space="preserve"> </w:t>
    </w:r>
    <w:r w:rsidRPr="00F331F3">
      <w:t xml:space="preserve"> | </w:t>
    </w:r>
    <w:r>
      <w:t xml:space="preserve"> </w:t>
    </w:r>
    <w:r w:rsidR="008705ED">
      <w:t>7182</w:t>
    </w:r>
    <w:r w:rsidRPr="00F331F3">
      <w:t xml:space="preserve"> </w:t>
    </w:r>
    <w:r w:rsidR="008705ED">
      <w:t>Bredsten</w:t>
    </w:r>
    <w:r>
      <w:t xml:space="preserve"> </w:t>
    </w:r>
    <w:r w:rsidRPr="00F331F3">
      <w:t xml:space="preserve"> | </w:t>
    </w:r>
    <w:r>
      <w:t xml:space="preserve"> </w:t>
    </w:r>
    <w:r w:rsidRPr="00F331F3">
      <w:t xml:space="preserve">Tlf. 7940 4040 </w:t>
    </w:r>
    <w:r>
      <w:t xml:space="preserve"> </w:t>
    </w:r>
    <w:r w:rsidRPr="00F331F3">
      <w:t xml:space="preserve">| </w:t>
    </w:r>
    <w:r>
      <w:t xml:space="preserve"> </w:t>
    </w:r>
    <w:r w:rsidRPr="00F331F3">
      <w:t xml:space="preserve">CVR: 4001 1218 </w:t>
    </w:r>
    <w:r>
      <w:t xml:space="preserve"> </w:t>
    </w:r>
    <w:r w:rsidRPr="00F331F3">
      <w:t>|</w:t>
    </w:r>
    <w:r>
      <w:t xml:space="preserve"> </w:t>
    </w:r>
    <w:r w:rsidRPr="00F331F3">
      <w:t xml:space="preserve"> info@dgi.dk </w:t>
    </w:r>
    <w:r>
      <w:t xml:space="preserve"> </w:t>
    </w:r>
    <w:r w:rsidRPr="00F331F3">
      <w:t>|</w:t>
    </w:r>
    <w:r>
      <w:t xml:space="preserve"> </w:t>
    </w:r>
    <w:r w:rsidRPr="00F331F3">
      <w:t xml:space="preserve"> www.dgi.dk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C0FB21" w14:textId="77777777" w:rsidR="000D0493" w:rsidRDefault="000D0493" w:rsidP="009E4B94">
      <w:pPr>
        <w:spacing w:line="240" w:lineRule="auto"/>
      </w:pPr>
      <w:r>
        <w:separator/>
      </w:r>
    </w:p>
  </w:footnote>
  <w:footnote w:type="continuationSeparator" w:id="0">
    <w:p w14:paraId="03C5604D" w14:textId="77777777" w:rsidR="000D0493" w:rsidRDefault="000D0493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1DB72" w14:textId="77777777" w:rsidR="002F5AEA" w:rsidRPr="004D42F2" w:rsidRDefault="004D42F2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66432" behindDoc="0" locked="0" layoutInCell="1" allowOverlap="1" wp14:anchorId="2C31DB77" wp14:editId="2C31DB78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253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60288" behindDoc="0" locked="0" layoutInCell="1" allowOverlap="1" wp14:anchorId="2C31DB79" wp14:editId="2C31DB7A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25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C31DB7B" wp14:editId="2C31DB7C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EBFE174" id="Rectangle 2" o:spid="_x0000_s1026" style="position:absolute;margin-left:410.85pt;margin-top:0;width:462.05pt;height:42.5pt;z-index:251663360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Cr8VNuDAMAAAEHAAAOAAAAAAAAAAAAAAAAAC4CAABkcnMvZTJvRG9j&#10;LnhtbFBLAQItABQABgAIAAAAIQBp4xsN2wAAAAQBAAAPAAAAAAAAAAAAAAAAAGYFAABkcnMvZG93&#10;bnJldi54bWxQSwUGAAAAAAQABADzAAAAbgYAAAAA&#10;" fillcolor="#ffe600 [3204]" stroked="f" strokeweight="2pt">
              <v:fill color2="#fff7b0 [1012]" rotate="t" angle="90" colors="0 #ffe600;32113f #fff173;1 #fffff4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1DB75" w14:textId="2F0B0995" w:rsidR="00F331F3" w:rsidRDefault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7216" behindDoc="0" locked="0" layoutInCell="1" allowOverlap="1" wp14:anchorId="2C31DB7D" wp14:editId="2C31DB7E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255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392E">
      <w:rPr>
        <w:noProof/>
        <w:lang w:eastAsia="da-DK"/>
      </w:rPr>
      <w:drawing>
        <wp:anchor distT="0" distB="0" distL="114300" distR="114300" simplePos="0" relativeHeight="251651072" behindDoc="0" locked="0" layoutInCell="1" allowOverlap="1" wp14:anchorId="2C31DB7F" wp14:editId="2C31DB80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25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C55B0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2C31DB81" wp14:editId="2C31DB82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5CC2E55" id="Rectangle 9" o:spid="_x0000_s1026" style="position:absolute;margin-left:410.85pt;margin-top:0;width:462.05pt;height:42.5pt;z-index:25165414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AxUtpKDAMAAAEHAAAOAAAAAAAAAAAAAAAAAC4CAABkcnMvZTJvRG9j&#10;LnhtbFBLAQItABQABgAIAAAAIQBp4xsN2wAAAAQBAAAPAAAAAAAAAAAAAAAAAGYFAABkcnMvZG93&#10;bnJldi54bWxQSwUGAAAAAAQABADzAAAAbgYAAAAA&#10;" fillcolor="#ffe600 [3204]" stroked="f" strokeweight="2pt">
              <v:fill color2="#fff7b0 [1012]" rotate="t" angle="90" colors="0 #ffe600;32113f #fff173;1 #fffff4" focus="100%" type="gradient"/>
              <w10:wrap anchorx="margin" anchory="page"/>
            </v:rect>
          </w:pict>
        </mc:Fallback>
      </mc:AlternateContent>
    </w:r>
    <w:r w:rsidR="00A85FB6">
      <w:t>Ud</w:t>
    </w:r>
  </w:p>
  <w:p w14:paraId="557B7717" w14:textId="77777777" w:rsidR="00A85FB6" w:rsidRDefault="00A85FB6">
    <w:pPr>
      <w:pStyle w:val="Sidehoved"/>
    </w:pPr>
  </w:p>
  <w:p w14:paraId="0B357599" w14:textId="28CF9B35" w:rsidR="00A85FB6" w:rsidRPr="00A85FB6" w:rsidRDefault="00A85FB6">
    <w:pPr>
      <w:pStyle w:val="Sidehoved"/>
      <w:rPr>
        <w:b/>
        <w:sz w:val="28"/>
        <w:szCs w:val="28"/>
      </w:rPr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0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FFE600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FFE600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9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9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SpellingErrors/>
  <w:hideGrammaticalErrors/>
  <w:proofState w:spelling="clean" w:grammar="clean"/>
  <w:attachedTemplate r:id="rId1"/>
  <w:defaultTabStop w:val="1304"/>
  <w:autoHyphenation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E1"/>
    <w:rsid w:val="00004865"/>
    <w:rsid w:val="00007FE1"/>
    <w:rsid w:val="00034C80"/>
    <w:rsid w:val="00061234"/>
    <w:rsid w:val="00094ABD"/>
    <w:rsid w:val="000C408F"/>
    <w:rsid w:val="000D0493"/>
    <w:rsid w:val="00100A8E"/>
    <w:rsid w:val="0013244F"/>
    <w:rsid w:val="00160952"/>
    <w:rsid w:val="001715A0"/>
    <w:rsid w:val="00182651"/>
    <w:rsid w:val="001E5E7A"/>
    <w:rsid w:val="00233B73"/>
    <w:rsid w:val="00244D70"/>
    <w:rsid w:val="00255C64"/>
    <w:rsid w:val="00293D49"/>
    <w:rsid w:val="002E74A4"/>
    <w:rsid w:val="002F5AEA"/>
    <w:rsid w:val="00300423"/>
    <w:rsid w:val="00362DB8"/>
    <w:rsid w:val="003B35B0"/>
    <w:rsid w:val="003B4D7B"/>
    <w:rsid w:val="003C4F9F"/>
    <w:rsid w:val="003C60F1"/>
    <w:rsid w:val="004109AF"/>
    <w:rsid w:val="00424709"/>
    <w:rsid w:val="00453452"/>
    <w:rsid w:val="004748B7"/>
    <w:rsid w:val="0048603F"/>
    <w:rsid w:val="00487D4E"/>
    <w:rsid w:val="004B1180"/>
    <w:rsid w:val="004C01B2"/>
    <w:rsid w:val="004D42F2"/>
    <w:rsid w:val="005178AB"/>
    <w:rsid w:val="0055493E"/>
    <w:rsid w:val="005A28D4"/>
    <w:rsid w:val="005C5F97"/>
    <w:rsid w:val="005E392E"/>
    <w:rsid w:val="005F1580"/>
    <w:rsid w:val="005F3ED8"/>
    <w:rsid w:val="0065484C"/>
    <w:rsid w:val="00655B49"/>
    <w:rsid w:val="00681D83"/>
    <w:rsid w:val="00685DE6"/>
    <w:rsid w:val="006900C2"/>
    <w:rsid w:val="006B1C9B"/>
    <w:rsid w:val="006B30A9"/>
    <w:rsid w:val="007015F2"/>
    <w:rsid w:val="0070267E"/>
    <w:rsid w:val="00706E32"/>
    <w:rsid w:val="007546AF"/>
    <w:rsid w:val="00765934"/>
    <w:rsid w:val="007962E6"/>
    <w:rsid w:val="007A0F4D"/>
    <w:rsid w:val="007A2BA3"/>
    <w:rsid w:val="007E373C"/>
    <w:rsid w:val="0080198C"/>
    <w:rsid w:val="00815AD9"/>
    <w:rsid w:val="008705ED"/>
    <w:rsid w:val="00892D08"/>
    <w:rsid w:val="00893791"/>
    <w:rsid w:val="008E5A6D"/>
    <w:rsid w:val="008F32DF"/>
    <w:rsid w:val="008F4D20"/>
    <w:rsid w:val="00934690"/>
    <w:rsid w:val="00951B25"/>
    <w:rsid w:val="00983B74"/>
    <w:rsid w:val="00990263"/>
    <w:rsid w:val="009A4CCC"/>
    <w:rsid w:val="009D29B1"/>
    <w:rsid w:val="009E032B"/>
    <w:rsid w:val="009E4B94"/>
    <w:rsid w:val="00A0657F"/>
    <w:rsid w:val="00A85FB6"/>
    <w:rsid w:val="00AF1D02"/>
    <w:rsid w:val="00B00D92"/>
    <w:rsid w:val="00B12318"/>
    <w:rsid w:val="00B41219"/>
    <w:rsid w:val="00B45561"/>
    <w:rsid w:val="00B62F5B"/>
    <w:rsid w:val="00BA2573"/>
    <w:rsid w:val="00BC264D"/>
    <w:rsid w:val="00BE65D2"/>
    <w:rsid w:val="00C347CF"/>
    <w:rsid w:val="00C654AF"/>
    <w:rsid w:val="00CA6392"/>
    <w:rsid w:val="00CB7B0C"/>
    <w:rsid w:val="00CC6322"/>
    <w:rsid w:val="00CF6604"/>
    <w:rsid w:val="00D179EB"/>
    <w:rsid w:val="00D847FC"/>
    <w:rsid w:val="00D96141"/>
    <w:rsid w:val="00DB31AF"/>
    <w:rsid w:val="00DE2B28"/>
    <w:rsid w:val="00E13E89"/>
    <w:rsid w:val="00E41497"/>
    <w:rsid w:val="00E50938"/>
    <w:rsid w:val="00EB3248"/>
    <w:rsid w:val="00F1441A"/>
    <w:rsid w:val="00F1651E"/>
    <w:rsid w:val="00F331F3"/>
    <w:rsid w:val="00FB3176"/>
    <w:rsid w:val="00FC55B0"/>
    <w:rsid w:val="00FC7A59"/>
    <w:rsid w:val="00FE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2C31DB5D"/>
  <w15:docId w15:val="{013C2AB6-956D-406A-9305-FD769CE39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7A59"/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FFE600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FFE600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FFE600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FFFACC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9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3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4" Type="http://schemas.openxmlformats.org/officeDocument/2006/relationships/header" Target="header2.xml"/><Relationship Id="rId9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Brevskabelon_Gul.dotx" TargetMode="External"/></Relationships>
</file>

<file path=word/theme/theme1.xml><?xml version="1.0" encoding="utf-8"?>
<a:theme xmlns:a="http://schemas.openxmlformats.org/drawingml/2006/main" name="Office Theme">
  <a:themeElements>
    <a:clrScheme name="6 DGI Gul">
      <a:dk1>
        <a:sysClr val="windowText" lastClr="000000"/>
      </a:dk1>
      <a:lt1>
        <a:sysClr val="window" lastClr="FFFFFF"/>
      </a:lt1>
      <a:dk2>
        <a:srgbClr val="783C82"/>
      </a:dk2>
      <a:lt2>
        <a:srgbClr val="64AF64"/>
      </a:lt2>
      <a:accent1>
        <a:srgbClr val="FFE600"/>
      </a:accent1>
      <a:accent2>
        <a:srgbClr val="000000"/>
      </a:accent2>
      <a:accent3>
        <a:srgbClr val="73BEC3"/>
      </a:accent3>
      <a:accent4>
        <a:srgbClr val="D24119"/>
      </a:accent4>
      <a:accent5>
        <a:srgbClr val="3787C8"/>
      </a:accent5>
      <a:accent6>
        <a:srgbClr val="D228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ourceUniqueId xmlns="816543fe-173a-462e-822e-b618d2b81f39">9e3bd7e2-9700-445a-89dd-00d7259468f2</SourceUniqueId>
    <lcf76f155ced4ddcb4097134ff3c332f xmlns="b55a063e-bae4-49a2-bb98-2e77956fd5a5">
      <Terms xmlns="http://schemas.microsoft.com/office/infopath/2007/PartnerControls"/>
    </lcf76f155ced4ddcb4097134ff3c332f>
    <StatensArkiv xmlns="e47b5b1b-1096-4530-9e08-46f4857cfee6">false</StatensArkiv>
    <TaxCatchAll xmlns="c6442513-8399-40cd-b6c0-c8051c98096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9D365F4645EEC04EB80097D17B30B032" ma:contentTypeVersion="8" ma:contentTypeDescription="Opret et nyt dokument." ma:contentTypeScope="" ma:versionID="f6717d36c745ec0210d7e0aae015ea04">
  <xsd:schema xmlns:xsd="http://www.w3.org/2001/XMLSchema" xmlns:xs="http://www.w3.org/2001/XMLSchema" xmlns:p="http://schemas.microsoft.com/office/2006/metadata/properties" xmlns:ns2="5d0fd7cb-d47e-4560-a953-b2f1d4260e61" targetNamespace="http://schemas.microsoft.com/office/2006/metadata/properties" ma:root="true" ma:fieldsID="8ce09d9d57ba4b9990f77b69d548db06" ns2:_="">
    <xsd:import namespace="5d0fd7cb-d47e-4560-a953-b2f1d4260e61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0fd7cb-d47e-4560-a953-b2f1d4260e61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8103A7D5684F3A4280C018CEC72F60ED" ma:contentTypeVersion="17" ma:contentTypeDescription="Opret et nyt dokument." ma:contentTypeScope="" ma:versionID="c5bbd48b42604fe93647db8ccf75b89d">
  <xsd:schema xmlns:xsd="http://www.w3.org/2001/XMLSchema" xmlns:xs="http://www.w3.org/2001/XMLSchema" xmlns:p="http://schemas.microsoft.com/office/2006/metadata/properties" xmlns:ns2="e47b5b1b-1096-4530-9e08-46f4857cfee6" xmlns:ns3="816543fe-173a-462e-822e-b618d2b81f39" xmlns:ns4="b55a063e-bae4-49a2-bb98-2e77956fd5a5" xmlns:ns5="c6442513-8399-40cd-b6c0-c8051c980967" targetNamespace="http://schemas.microsoft.com/office/2006/metadata/properties" ma:root="true" ma:fieldsID="24081334be7cc040fdf33351f588d83e" ns2:_="" ns3:_="" ns4:_="" ns5:_="">
    <xsd:import namespace="e47b5b1b-1096-4530-9e08-46f4857cfee6"/>
    <xsd:import namespace="816543fe-173a-462e-822e-b618d2b81f39"/>
    <xsd:import namespace="b55a063e-bae4-49a2-bb98-2e77956fd5a5"/>
    <xsd:import namespace="c6442513-8399-40cd-b6c0-c8051c980967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SourceUniqueId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MediaServiceDateTaken" minOccurs="0"/>
                <xsd:element ref="ns4:lcf76f155ced4ddcb4097134ff3c332f" minOccurs="0"/>
                <xsd:element ref="ns5:TaxCatchAll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6543fe-173a-462e-822e-b618d2b81f39" elementFormDefault="qualified">
    <xsd:import namespace="http://schemas.microsoft.com/office/2006/documentManagement/types"/>
    <xsd:import namespace="http://schemas.microsoft.com/office/infopath/2007/PartnerControls"/>
    <xsd:element name="SourceUniqueId" ma:index="9" nillable="true" ma:displayName="SourceUniqueId" ma:hidden="true" ma:internalName="SourceUniqueId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a063e-bae4-49a2-bb98-2e77956fd5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442513-8399-40cd-b6c0-c8051c98096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3d1194f4-c387-4fdf-ac1e-83b987e0bdb1}" ma:internalName="TaxCatchAll" ma:showField="CatchAllData" ma:web="c6442513-8399-40cd-b6c0-c8051c9809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68B1EE-3B7C-4EAF-85BC-6646ABFF00C0}"/>
</file>

<file path=customXml/itemProps2.xml><?xml version="1.0" encoding="utf-8"?>
<ds:datastoreItem xmlns:ds="http://schemas.openxmlformats.org/officeDocument/2006/customXml" ds:itemID="{2B6E4DA0-C3A6-4632-A8E6-E4B4F494D519}"/>
</file>

<file path=customXml/itemProps3.xml><?xml version="1.0" encoding="utf-8"?>
<ds:datastoreItem xmlns:ds="http://schemas.openxmlformats.org/officeDocument/2006/customXml" ds:itemID="{841772F4-5645-4070-BAAE-9540D8B048D6}"/>
</file>

<file path=customXml/itemProps4.xml><?xml version="1.0" encoding="utf-8"?>
<ds:datastoreItem xmlns:ds="http://schemas.openxmlformats.org/officeDocument/2006/customXml" ds:itemID="{69C03796-A06A-4355-B1A1-CBE0C19F1AF5}"/>
</file>

<file path=customXml/itemProps5.xml><?xml version="1.0" encoding="utf-8"?>
<ds:datastoreItem xmlns:ds="http://schemas.openxmlformats.org/officeDocument/2006/customXml" ds:itemID="{3C1BD25A-D768-448F-8BD9-26A4F580985D}"/>
</file>

<file path=docProps/app.xml><?xml version="1.0" encoding="utf-8"?>
<Properties xmlns="http://schemas.openxmlformats.org/officeDocument/2006/extended-properties" xmlns:vt="http://schemas.openxmlformats.org/officeDocument/2006/docPropsVTypes">
  <Template>Brevskabelon_Gul</Template>
  <TotalTime>0</TotalTime>
  <Pages>1</Pages>
  <Words>240</Words>
  <Characters>1468</Characters>
  <Application>Microsoft Office Word</Application>
  <DocSecurity>0</DocSecurity>
  <Lines>12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Brevskabelon_Gul</vt:lpstr>
      <vt:lpstr>Brev</vt:lpstr>
    </vt:vector>
  </TitlesOfParts>
  <Company>DGI</Company>
  <LinksUpToDate>false</LinksUpToDate>
  <CharactersWithSpaces>1705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Brevskabelon_Gul</dc:title>
  <dc:creator>Steffen Andersen</dc:creator>
  <cp:lastModifiedBy>Laila Højfeldt</cp:lastModifiedBy>
  <cp:revision>2</cp:revision>
  <cp:lastPrinted>2018-06-13T09:15:00Z</cp:lastPrinted>
  <dcterms:created xsi:type="dcterms:W3CDTF">2018-06-13T09:15:00Z</dcterms:created>
  <dcterms:modified xsi:type="dcterms:W3CDTF">2018-06-13T09:15:00Z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0x010100AA9900393F14F741BB1E0DF50549A254008103A7D5684F3A4280C018CEC72F60ED</vt:lpwstr>
  </property>
  <property fmtid="{D5CDD505-2E9C-101B-9397-08002B2CF9AE}" pid="3" name="_dlc_DocIdItemGuid">
    <vt:lpwstr>6a05c128-d07e-4cee-bef9-49ea51e7fc12</vt:lpwstr>
  </property>
  <property fmtid="{D5CDD505-2E9C-101B-9397-08002B2CF9AE}" pid="4" name="DGIActivity">
    <vt:lpwstr>99;#Skydning|1510ca95-1408-467a-8f66-fccd32539233</vt:lpwstr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>5374;#000007401|c8f24947-24fa-42d2-b502-24d000b4dc28</vt:lpwstr>
  </property>
  <property fmtid="{D5CDD505-2E9C-101B-9397-08002B2CF9AE}" pid="10" name="MediaServiceImageTags">
    <vt:lpwstr/>
  </property>
</Properties>
</file>