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A6F137" w14:textId="6C0D5208" w:rsidR="003472A6" w:rsidRDefault="003472A6" w:rsidP="003B4D7B">
      <w:pPr>
        <w:rPr>
          <w:b/>
        </w:rPr>
      </w:pPr>
      <w:bookmarkStart w:id="0" w:name="_GoBack"/>
      <w:bookmarkEnd w:id="0"/>
      <w:r w:rsidRPr="003472A6">
        <w:rPr>
          <w:b/>
        </w:rPr>
        <w:t>Infor</w:t>
      </w:r>
      <w:r>
        <w:rPr>
          <w:b/>
        </w:rPr>
        <w:t xml:space="preserve">mation om efterårets turnering i </w:t>
      </w:r>
      <w:r w:rsidR="00CF3984">
        <w:rPr>
          <w:b/>
        </w:rPr>
        <w:t xml:space="preserve">11-mandsfodbold </w:t>
      </w:r>
      <w:r>
        <w:rPr>
          <w:b/>
        </w:rPr>
        <w:t>for</w:t>
      </w:r>
      <w:r w:rsidR="0099382C">
        <w:rPr>
          <w:b/>
        </w:rPr>
        <w:t xml:space="preserve"> </w:t>
      </w:r>
      <w:r w:rsidR="00CF3984">
        <w:rPr>
          <w:b/>
        </w:rPr>
        <w:t>veteraner</w:t>
      </w:r>
    </w:p>
    <w:p w14:paraId="2F809D07" w14:textId="77777777" w:rsidR="003472A6" w:rsidRDefault="003472A6" w:rsidP="003B4D7B">
      <w:pPr>
        <w:rPr>
          <w:b/>
        </w:rPr>
      </w:pPr>
    </w:p>
    <w:p w14:paraId="52CBE919" w14:textId="1AB2F9F0" w:rsidR="00E14806" w:rsidRDefault="00CF3984" w:rsidP="003B4D7B">
      <w:r>
        <w:t>Programmet</w:t>
      </w:r>
      <w:r w:rsidR="003472A6">
        <w:t xml:space="preserve"> for eft</w:t>
      </w:r>
      <w:r w:rsidR="0024704D">
        <w:t xml:space="preserve">erårsturneringen er hermed klar og kan ses på </w:t>
      </w:r>
      <w:hyperlink r:id="rId11" w:history="1">
        <w:r w:rsidR="0024704D" w:rsidRPr="009744B8">
          <w:rPr>
            <w:rStyle w:val="Hyperlink"/>
          </w:rPr>
          <w:t>http://minidraet.dgi.dk</w:t>
        </w:r>
      </w:hyperlink>
      <w:r w:rsidR="0024704D">
        <w:t xml:space="preserve"> </w:t>
      </w:r>
      <w:r w:rsidR="003472A6">
        <w:t xml:space="preserve">I har frem til og med d. 5/7 til at </w:t>
      </w:r>
      <w:r w:rsidR="00E14806">
        <w:t>redigere</w:t>
      </w:r>
      <w:r w:rsidR="00A54B1E">
        <w:t xml:space="preserve"> jeres hjemmekampe via </w:t>
      </w:r>
      <w:hyperlink r:id="rId12" w:history="1">
        <w:r w:rsidR="00A54B1E" w:rsidRPr="00E14FDD">
          <w:rPr>
            <w:rStyle w:val="Hyperlink"/>
          </w:rPr>
          <w:t>http://foreningsportalen.dgi.dk</w:t>
        </w:r>
      </w:hyperlink>
      <w:r w:rsidR="00A54B1E">
        <w:t xml:space="preserve"> </w:t>
      </w:r>
      <w:r w:rsidR="00062479">
        <w:t>herefter kan kampene kun flyttes hvis det aftales indbyrdes.</w:t>
      </w:r>
    </w:p>
    <w:p w14:paraId="291EE001" w14:textId="4579DEEC" w:rsidR="00633B49" w:rsidRDefault="00633B49" w:rsidP="003B4D7B">
      <w:r>
        <w:t>Der skal gives besked til DGI kontoret og dommerpåsætteren om flytning af kampene efter redigeringsfristen den 5/7 med oplysning om kampnummer, samt ny spilledag.</w:t>
      </w:r>
    </w:p>
    <w:p w14:paraId="55C1BBF3" w14:textId="77777777" w:rsidR="00E14806" w:rsidRDefault="00E14806" w:rsidP="003B4D7B"/>
    <w:p w14:paraId="25EC02B9" w14:textId="77777777" w:rsidR="00A54B1E" w:rsidRDefault="00B66FE7" w:rsidP="003B4D7B">
      <w:r>
        <w:t>Det er VIG</w:t>
      </w:r>
      <w:r w:rsidR="00A54B1E">
        <w:t>TIGT at I tjekker op på kampene.</w:t>
      </w:r>
    </w:p>
    <w:p w14:paraId="16481E80" w14:textId="77777777" w:rsidR="00270EE0" w:rsidRDefault="00270EE0" w:rsidP="003B4D7B"/>
    <w:p w14:paraId="7AC87E0B" w14:textId="1A9D13AB" w:rsidR="00E14806" w:rsidRDefault="00A54B1E" w:rsidP="003B4D7B">
      <w:r>
        <w:t>Nogle</w:t>
      </w:r>
      <w:r w:rsidR="00B66FE7">
        <w:t xml:space="preserve"> står uden spilletidspunkt</w:t>
      </w:r>
      <w:r>
        <w:t>,</w:t>
      </w:r>
      <w:r w:rsidR="00B66FE7">
        <w:t xml:space="preserve"> </w:t>
      </w:r>
      <w:r>
        <w:t xml:space="preserve">da dette ikke har været oplyst ved tilmeldingen </w:t>
      </w:r>
      <w:r w:rsidR="00B66FE7">
        <w:t xml:space="preserve">og </w:t>
      </w:r>
      <w:r>
        <w:t>det kan være at I har</w:t>
      </w:r>
      <w:r w:rsidR="00B66FE7">
        <w:t xml:space="preserve"> ændret spillested, ligeledes hvis</w:t>
      </w:r>
      <w:r w:rsidR="00E14806">
        <w:t xml:space="preserve"> I ikke</w:t>
      </w:r>
      <w:r>
        <w:t xml:space="preserve"> har lys på banerne skal der </w:t>
      </w:r>
      <w:r w:rsidR="00E14806">
        <w:t>tjekke op på spilletiderne til efteråret.</w:t>
      </w:r>
    </w:p>
    <w:p w14:paraId="15E5C554" w14:textId="511CFFC8" w:rsidR="00A54B1E" w:rsidRDefault="00A54B1E" w:rsidP="003B4D7B">
      <w:r>
        <w:t>Nedenfor finde</w:t>
      </w:r>
      <w:r w:rsidR="007767BE">
        <w:t>r I seneste kampstart tidspunkt, hvis I ikke har lys på banen.</w:t>
      </w:r>
    </w:p>
    <w:p w14:paraId="51027AB4" w14:textId="77777777" w:rsidR="00E14806" w:rsidRDefault="00E14806" w:rsidP="003B4D7B"/>
    <w:p w14:paraId="4CE8658E" w14:textId="29D34AF8" w:rsidR="00E14806" w:rsidRDefault="00E14806" w:rsidP="00E14806">
      <w:r>
        <w:t>U</w:t>
      </w:r>
      <w:r w:rsidR="00270EE0">
        <w:t>GE</w:t>
      </w:r>
      <w:r w:rsidR="00270EE0">
        <w:tab/>
        <w:t>DATO</w:t>
      </w:r>
      <w:r w:rsidR="00270EE0">
        <w:tab/>
        <w:t xml:space="preserve">               SENESTE </w:t>
      </w:r>
      <w:r>
        <w:t>KAMPSTART</w:t>
      </w:r>
    </w:p>
    <w:p w14:paraId="0A8CE83C" w14:textId="554360D1" w:rsidR="00E14806" w:rsidRPr="00633B49" w:rsidRDefault="00E14806" w:rsidP="00E14806">
      <w:r w:rsidRPr="00633B49">
        <w:t>33</w:t>
      </w:r>
      <w:r w:rsidRPr="00633B49">
        <w:tab/>
        <w:t>14.</w:t>
      </w:r>
      <w:r w:rsidR="00B66FE7" w:rsidRPr="00633B49">
        <w:t>aug.</w:t>
      </w:r>
      <w:r w:rsidRPr="00633B49">
        <w:t xml:space="preserve"> - 20.aug</w:t>
      </w:r>
      <w:r w:rsidR="00B66FE7" w:rsidRPr="00633B49">
        <w:t>.</w:t>
      </w:r>
      <w:r w:rsidRPr="00633B49">
        <w:tab/>
        <w:t xml:space="preserve">        19.45</w:t>
      </w:r>
    </w:p>
    <w:p w14:paraId="5AB5EBA2" w14:textId="14E621F2" w:rsidR="00E14806" w:rsidRPr="00B66FE7" w:rsidRDefault="00E14806" w:rsidP="00E14806">
      <w:r w:rsidRPr="00B66FE7">
        <w:t>34</w:t>
      </w:r>
      <w:r w:rsidRPr="00B66FE7">
        <w:tab/>
        <w:t>21.</w:t>
      </w:r>
      <w:r w:rsidR="00B66FE7" w:rsidRPr="00B66FE7">
        <w:t>aug.</w:t>
      </w:r>
      <w:r w:rsidRPr="00B66FE7">
        <w:t xml:space="preserve"> - 27.aug</w:t>
      </w:r>
      <w:r w:rsidRPr="00B66FE7">
        <w:tab/>
        <w:t xml:space="preserve">        19.30</w:t>
      </w:r>
    </w:p>
    <w:p w14:paraId="101D9BA4" w14:textId="5BB10998" w:rsidR="00E14806" w:rsidRPr="00B66FE7" w:rsidRDefault="00E14806" w:rsidP="00E14806">
      <w:r w:rsidRPr="00B66FE7">
        <w:t>35</w:t>
      </w:r>
      <w:r w:rsidRPr="00B66FE7">
        <w:tab/>
        <w:t>28.aug</w:t>
      </w:r>
      <w:r w:rsidR="00B66FE7" w:rsidRPr="00B66FE7">
        <w:t>.</w:t>
      </w:r>
      <w:r w:rsidRPr="00B66FE7">
        <w:t xml:space="preserve"> - 3.sep.</w:t>
      </w:r>
      <w:r w:rsidRPr="00B66FE7">
        <w:tab/>
        <w:t xml:space="preserve">        19.15</w:t>
      </w:r>
    </w:p>
    <w:p w14:paraId="5AE8AABC" w14:textId="239DF061" w:rsidR="00E14806" w:rsidRPr="00B66FE7" w:rsidRDefault="00E14806" w:rsidP="00E14806">
      <w:r w:rsidRPr="00B66FE7">
        <w:t>36</w:t>
      </w:r>
      <w:r w:rsidRPr="00B66FE7">
        <w:tab/>
        <w:t>4.</w:t>
      </w:r>
      <w:r w:rsidR="00B66FE7" w:rsidRPr="00B66FE7">
        <w:t>sep.</w:t>
      </w:r>
      <w:r w:rsidRPr="00B66FE7">
        <w:t xml:space="preserve"> </w:t>
      </w:r>
      <w:r w:rsidR="00B66FE7">
        <w:t xml:space="preserve">  </w:t>
      </w:r>
      <w:r w:rsidRPr="00B66FE7">
        <w:t>- 10.sep</w:t>
      </w:r>
      <w:r w:rsidR="00B66FE7">
        <w:t>.</w:t>
      </w:r>
      <w:r w:rsidRPr="00B66FE7">
        <w:tab/>
        <w:t xml:space="preserve">        19.00</w:t>
      </w:r>
    </w:p>
    <w:p w14:paraId="2AEAC511" w14:textId="1E9091BA" w:rsidR="00E14806" w:rsidRPr="00B66FE7" w:rsidRDefault="00E14806" w:rsidP="00E14806">
      <w:r w:rsidRPr="00B66FE7">
        <w:t>37</w:t>
      </w:r>
      <w:r w:rsidRPr="00B66FE7">
        <w:tab/>
        <w:t>11.</w:t>
      </w:r>
      <w:r w:rsidR="00B66FE7">
        <w:t>sep.</w:t>
      </w:r>
      <w:r w:rsidRPr="00B66FE7">
        <w:t xml:space="preserve"> - 17.sep</w:t>
      </w:r>
      <w:r w:rsidR="00B66FE7">
        <w:t>.</w:t>
      </w:r>
      <w:r w:rsidRPr="00B66FE7">
        <w:tab/>
        <w:t xml:space="preserve">        18.45</w:t>
      </w:r>
    </w:p>
    <w:p w14:paraId="0B96DDB1" w14:textId="37E8140C" w:rsidR="00E14806" w:rsidRDefault="00E14806" w:rsidP="00E14806">
      <w:r w:rsidRPr="00B66FE7">
        <w:t>38</w:t>
      </w:r>
      <w:r w:rsidRPr="00B66FE7">
        <w:tab/>
        <w:t>18.</w:t>
      </w:r>
      <w:r w:rsidR="00B66FE7">
        <w:t>sep.</w:t>
      </w:r>
      <w:r w:rsidRPr="00B66FE7">
        <w:t xml:space="preserve"> - 24.s</w:t>
      </w:r>
      <w:r>
        <w:t>ep</w:t>
      </w:r>
      <w:r w:rsidR="00B66FE7">
        <w:t>.</w:t>
      </w:r>
      <w:r>
        <w:tab/>
        <w:t xml:space="preserve">        18.30</w:t>
      </w:r>
    </w:p>
    <w:p w14:paraId="35C391D7" w14:textId="2CCE06F3" w:rsidR="00E14806" w:rsidRDefault="00E14806" w:rsidP="00E14806">
      <w:r>
        <w:t>39</w:t>
      </w:r>
      <w:r>
        <w:tab/>
        <w:t>25.sep</w:t>
      </w:r>
      <w:r w:rsidR="00B66FE7">
        <w:t>.</w:t>
      </w:r>
      <w:r>
        <w:t xml:space="preserve"> - 1.okt</w:t>
      </w:r>
      <w:r w:rsidR="00B66FE7">
        <w:t>.</w:t>
      </w:r>
      <w:r>
        <w:tab/>
        <w:t xml:space="preserve">        18.00</w:t>
      </w:r>
    </w:p>
    <w:p w14:paraId="2ABEA3F9" w14:textId="41FB0AD7" w:rsidR="00E14806" w:rsidRDefault="00E14806" w:rsidP="00E14806">
      <w:r>
        <w:t>40</w:t>
      </w:r>
      <w:r>
        <w:tab/>
        <w:t>2.</w:t>
      </w:r>
      <w:r w:rsidR="00B66FE7">
        <w:t xml:space="preserve">okt.  </w:t>
      </w:r>
      <w:r>
        <w:t xml:space="preserve"> - 8.okt</w:t>
      </w:r>
      <w:r w:rsidR="00B66FE7">
        <w:t>.</w:t>
      </w:r>
      <w:r>
        <w:t xml:space="preserve">  </w:t>
      </w:r>
      <w:r>
        <w:tab/>
        <w:t xml:space="preserve">        17.45</w:t>
      </w:r>
    </w:p>
    <w:p w14:paraId="6EA54A24" w14:textId="50509D6E" w:rsidR="00E14806" w:rsidRDefault="00E14806" w:rsidP="00E14806">
      <w:r>
        <w:t>41</w:t>
      </w:r>
      <w:r>
        <w:tab/>
        <w:t>9.</w:t>
      </w:r>
      <w:r w:rsidR="00B66FE7">
        <w:t>okt.</w:t>
      </w:r>
      <w:r>
        <w:t xml:space="preserve"> </w:t>
      </w:r>
      <w:r w:rsidR="00B66FE7">
        <w:t xml:space="preserve">  </w:t>
      </w:r>
      <w:r>
        <w:t>- 15.okt</w:t>
      </w:r>
      <w:r w:rsidR="00B66FE7">
        <w:t>.</w:t>
      </w:r>
      <w:r>
        <w:tab/>
        <w:t xml:space="preserve">        17.15</w:t>
      </w:r>
    </w:p>
    <w:p w14:paraId="561A3A3E" w14:textId="2CBED057" w:rsidR="00E14806" w:rsidRDefault="00E14806" w:rsidP="00E14806">
      <w:r>
        <w:t>43</w:t>
      </w:r>
      <w:r>
        <w:tab/>
        <w:t>23.</w:t>
      </w:r>
      <w:r w:rsidR="00B66FE7">
        <w:t>okt.</w:t>
      </w:r>
      <w:r>
        <w:t xml:space="preserve"> - 29.okt</w:t>
      </w:r>
      <w:r w:rsidR="00B66FE7">
        <w:t>.</w:t>
      </w:r>
      <w:r>
        <w:tab/>
        <w:t xml:space="preserve">        16.45</w:t>
      </w:r>
    </w:p>
    <w:p w14:paraId="572B3882" w14:textId="77777777" w:rsidR="00E14806" w:rsidRDefault="00E14806" w:rsidP="003B4D7B"/>
    <w:p w14:paraId="60DD5351" w14:textId="77777777" w:rsidR="00E14806" w:rsidRDefault="00E14806" w:rsidP="003B4D7B"/>
    <w:p w14:paraId="6F07CCD0" w14:textId="24531410" w:rsidR="00E14806" w:rsidRDefault="00E14806" w:rsidP="003B4D7B">
      <w:r>
        <w:t>Husk at DGI sørger for at dommerpåsætteren får jeres kampprogrammer og at de</w:t>
      </w:r>
      <w:r w:rsidR="00270EE0">
        <w:t>nne</w:t>
      </w:r>
      <w:r>
        <w:t xml:space="preserve"> påsætter dommere på jeres kampe, men det er foreningernes pligt at underrette dommerpåsætteren</w:t>
      </w:r>
      <w:r w:rsidR="00270EE0">
        <w:t>,</w:t>
      </w:r>
      <w:r>
        <w:t xml:space="preserve"> hvis man aflyser, flytter eller udsætter en kamp.</w:t>
      </w:r>
    </w:p>
    <w:p w14:paraId="672A3D22" w14:textId="77777777" w:rsidR="00E14806" w:rsidRDefault="00E14806" w:rsidP="003B4D7B"/>
    <w:p w14:paraId="5A7827DA" w14:textId="0A55488F" w:rsidR="00E14806" w:rsidRDefault="00E14806" w:rsidP="003B4D7B">
      <w:r>
        <w:t>Dommerpåsættere:</w:t>
      </w:r>
    </w:p>
    <w:p w14:paraId="46216610" w14:textId="66B467A8" w:rsidR="00E14806" w:rsidRDefault="00E14806" w:rsidP="003B4D7B">
      <w:r>
        <w:t xml:space="preserve">Per Svendson 22 24 90 69 </w:t>
      </w:r>
      <w:hyperlink r:id="rId13" w:history="1">
        <w:r w:rsidR="00633B49" w:rsidRPr="009744B8">
          <w:rPr>
            <w:rStyle w:val="Hyperlink"/>
          </w:rPr>
          <w:t>per.svendson@mail.dk</w:t>
        </w:r>
      </w:hyperlink>
    </w:p>
    <w:p w14:paraId="04CD5A23" w14:textId="7F26E792" w:rsidR="00E14806" w:rsidRDefault="00E14806" w:rsidP="003B4D7B">
      <w:r>
        <w:t xml:space="preserve">Lars Kulle       21 66 39 85 </w:t>
      </w:r>
      <w:hyperlink r:id="rId14" w:history="1">
        <w:r w:rsidR="00B66FE7" w:rsidRPr="00E14FDD">
          <w:rPr>
            <w:rStyle w:val="Hyperlink"/>
          </w:rPr>
          <w:t>kulle1@stofanet.dk</w:t>
        </w:r>
      </w:hyperlink>
      <w:r w:rsidR="00B66FE7">
        <w:t xml:space="preserve"> </w:t>
      </w:r>
    </w:p>
    <w:p w14:paraId="1161D17C" w14:textId="7D37CA16" w:rsidR="0024704D" w:rsidRDefault="0024704D" w:rsidP="003B4D7B"/>
    <w:p w14:paraId="34694472" w14:textId="5A35062B" w:rsidR="00E14806" w:rsidRDefault="0024704D" w:rsidP="003B4D7B">
      <w:r>
        <w:t xml:space="preserve">Se i øvrigt links som findes på </w:t>
      </w:r>
      <w:hyperlink r:id="rId15" w:history="1">
        <w:r w:rsidRPr="009744B8">
          <w:rPr>
            <w:rStyle w:val="Hyperlink"/>
          </w:rPr>
          <w:t>http://minidraet.dgi.dk</w:t>
        </w:r>
      </w:hyperlink>
      <w:r>
        <w:t xml:space="preserve"> </w:t>
      </w:r>
    </w:p>
    <w:p w14:paraId="6197FB20" w14:textId="77777777" w:rsidR="003472A6" w:rsidRDefault="003472A6" w:rsidP="003B4D7B"/>
    <w:p w14:paraId="514600E4" w14:textId="5E00AECC" w:rsidR="00572F9C" w:rsidRDefault="003472A6" w:rsidP="003B4D7B">
      <w:r>
        <w:t xml:space="preserve">Vi håber på en rigtig god efterårsturnering, som starter i uge </w:t>
      </w:r>
      <w:r w:rsidR="00572F9C">
        <w:t>33.</w:t>
      </w:r>
    </w:p>
    <w:p w14:paraId="0E834BD4" w14:textId="77777777" w:rsidR="00633B49" w:rsidRDefault="00633B49" w:rsidP="003B4D7B"/>
    <w:p w14:paraId="269C37C3" w14:textId="5AA6D2CD" w:rsidR="00633B49" w:rsidRDefault="00633B49" w:rsidP="003B4D7B">
      <w:r>
        <w:t>Venlig hilsen</w:t>
      </w:r>
    </w:p>
    <w:p w14:paraId="50BC160D" w14:textId="46F93514" w:rsidR="00633B49" w:rsidRDefault="00633B49" w:rsidP="003B4D7B">
      <w:r>
        <w:t>DGI Fodboldteam</w:t>
      </w:r>
    </w:p>
    <w:p w14:paraId="205DBBC5" w14:textId="436994E9" w:rsidR="00633B49" w:rsidRDefault="00633B49" w:rsidP="003B4D7B">
      <w:r>
        <w:t>Midt- og Vestsjælland</w:t>
      </w:r>
    </w:p>
    <w:sectPr w:rsidR="00633B49" w:rsidSect="00C91D0D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2432" w:right="1673" w:bottom="2268" w:left="1134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D89D1B" w14:textId="77777777" w:rsidR="003472A6" w:rsidRDefault="003472A6" w:rsidP="009E4B94">
      <w:pPr>
        <w:spacing w:line="240" w:lineRule="auto"/>
      </w:pPr>
      <w:r>
        <w:separator/>
      </w:r>
    </w:p>
  </w:endnote>
  <w:endnote w:type="continuationSeparator" w:id="0">
    <w:p w14:paraId="68DAA7A5" w14:textId="77777777" w:rsidR="003472A6" w:rsidRDefault="003472A6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71EE3" w14:textId="77777777" w:rsidR="006918B3" w:rsidRDefault="006918B3">
    <w:pPr>
      <w:pStyle w:val="Sidefo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2B1648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270EE0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CB64EB" w14:textId="77777777" w:rsidR="006918B3" w:rsidRDefault="006918B3">
    <w:pPr>
      <w:pStyle w:val="Sidefo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33D6B7" w14:textId="77777777" w:rsidR="003472A6" w:rsidRDefault="003472A6" w:rsidP="009E4B94">
      <w:pPr>
        <w:spacing w:line="240" w:lineRule="auto"/>
      </w:pPr>
      <w:r>
        <w:separator/>
      </w:r>
    </w:p>
  </w:footnote>
  <w:footnote w:type="continuationSeparator" w:id="0">
    <w:p w14:paraId="04CFE67C" w14:textId="77777777" w:rsidR="003472A6" w:rsidRDefault="003472A6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7B03B5" w14:textId="77777777" w:rsidR="006918B3" w:rsidRDefault="006918B3">
    <w:pPr>
      <w:pStyle w:val="Sidehove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C0CB76" w14:textId="77777777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80768" behindDoc="0" locked="0" layoutInCell="1" allowOverlap="1" wp14:anchorId="4DB8131F" wp14:editId="29C25A57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5" name="Picture 5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78720" behindDoc="0" locked="0" layoutInCell="1" allowOverlap="1" wp14:anchorId="2010796C" wp14:editId="330EF874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605E5A46" wp14:editId="1EBA0AFF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AE1EBD" id="Rectangle 2" o:spid="_x0000_s1026" style="position:absolute;margin-left:410.85pt;margin-top:0;width:462.05pt;height:42.5pt;z-index:2516797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B2C39" w14:textId="77777777" w:rsidR="00F331F3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76672" behindDoc="0" locked="0" layoutInCell="1" allowOverlap="1" wp14:anchorId="62448AC3" wp14:editId="7A8C4888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8" name="Picture 8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72C7869C" wp14:editId="6B83FC97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17E18AD" wp14:editId="1D858D60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306565C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activeWritingStyle w:appName="MSWord" w:lang="da-DK" w:vendorID="64" w:dllVersion="131078" w:nlCheck="1" w:checkStyle="0"/>
  <w:activeWritingStyle w:appName="MSWord" w:lang="en-US" w:vendorID="64" w:dllVersion="131078" w:nlCheck="1" w:checkStyle="1"/>
  <w:attachedTemplate r:id="rId1"/>
  <w:defaultTabStop w:val="1304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2A6"/>
    <w:rsid w:val="00004865"/>
    <w:rsid w:val="00062479"/>
    <w:rsid w:val="00094ABD"/>
    <w:rsid w:val="0013244F"/>
    <w:rsid w:val="00160952"/>
    <w:rsid w:val="00182651"/>
    <w:rsid w:val="00244D70"/>
    <w:rsid w:val="0024704D"/>
    <w:rsid w:val="00255C64"/>
    <w:rsid w:val="00270EE0"/>
    <w:rsid w:val="00293D49"/>
    <w:rsid w:val="002E74A4"/>
    <w:rsid w:val="002F5AEA"/>
    <w:rsid w:val="003472A6"/>
    <w:rsid w:val="003B35B0"/>
    <w:rsid w:val="003B4D7B"/>
    <w:rsid w:val="003C4F9F"/>
    <w:rsid w:val="003C60F1"/>
    <w:rsid w:val="00424709"/>
    <w:rsid w:val="004C01B2"/>
    <w:rsid w:val="004D42F2"/>
    <w:rsid w:val="0052605E"/>
    <w:rsid w:val="0055493E"/>
    <w:rsid w:val="00561146"/>
    <w:rsid w:val="00572F9C"/>
    <w:rsid w:val="005A28D4"/>
    <w:rsid w:val="005C5F97"/>
    <w:rsid w:val="005E392E"/>
    <w:rsid w:val="005F1580"/>
    <w:rsid w:val="005F3ED8"/>
    <w:rsid w:val="00621413"/>
    <w:rsid w:val="00633B49"/>
    <w:rsid w:val="0065484C"/>
    <w:rsid w:val="00655B49"/>
    <w:rsid w:val="00681D83"/>
    <w:rsid w:val="00685DE6"/>
    <w:rsid w:val="006900C2"/>
    <w:rsid w:val="006918B3"/>
    <w:rsid w:val="006B30A9"/>
    <w:rsid w:val="0070267E"/>
    <w:rsid w:val="00706E32"/>
    <w:rsid w:val="007546AF"/>
    <w:rsid w:val="00764CF8"/>
    <w:rsid w:val="00765934"/>
    <w:rsid w:val="007767BE"/>
    <w:rsid w:val="007E373C"/>
    <w:rsid w:val="0080122C"/>
    <w:rsid w:val="00892D08"/>
    <w:rsid w:val="00893791"/>
    <w:rsid w:val="008E5A6D"/>
    <w:rsid w:val="008F32DF"/>
    <w:rsid w:val="008F4D20"/>
    <w:rsid w:val="00934690"/>
    <w:rsid w:val="00951B25"/>
    <w:rsid w:val="00983B74"/>
    <w:rsid w:val="00990263"/>
    <w:rsid w:val="0099382C"/>
    <w:rsid w:val="009A4CCC"/>
    <w:rsid w:val="009E4B94"/>
    <w:rsid w:val="00A54B1E"/>
    <w:rsid w:val="00AF1D02"/>
    <w:rsid w:val="00B00D92"/>
    <w:rsid w:val="00B132F4"/>
    <w:rsid w:val="00B45561"/>
    <w:rsid w:val="00B66FE7"/>
    <w:rsid w:val="00BA4843"/>
    <w:rsid w:val="00BE18D8"/>
    <w:rsid w:val="00C1632F"/>
    <w:rsid w:val="00C91D0D"/>
    <w:rsid w:val="00CA6079"/>
    <w:rsid w:val="00CB7B0C"/>
    <w:rsid w:val="00CC6322"/>
    <w:rsid w:val="00CF3984"/>
    <w:rsid w:val="00D847FC"/>
    <w:rsid w:val="00D96141"/>
    <w:rsid w:val="00DB31AF"/>
    <w:rsid w:val="00DB5F15"/>
    <w:rsid w:val="00DE2B28"/>
    <w:rsid w:val="00E13E89"/>
    <w:rsid w:val="00E14806"/>
    <w:rsid w:val="00F331F3"/>
    <w:rsid w:val="00FC55B0"/>
    <w:rsid w:val="00FC7A59"/>
    <w:rsid w:val="00FE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56607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4CF8"/>
    <w:rPr>
      <w:sz w:val="22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3787C8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3787C8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3787C8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69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per.svendson@mail.dk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hyperlink" Target="http://foreningsportalen.dgi.dk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minidraet.dgi.dk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minidraet.dgi.dk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22" Type="http://schemas.openxmlformats.org/officeDocument/2006/relationships/fontTable" Target="fontTable.xml"/><Relationship Id="rId9" Type="http://schemas.openxmlformats.org/officeDocument/2006/relationships/footnotes" Target="footnotes.xml"/><Relationship Id="rId14" Type="http://schemas.openxmlformats.org/officeDocument/2006/relationships/hyperlink" Target="mailto:kulle1@stofanet.dk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mimer.dgi.dk/grupperum/170000020/DGITemplates/Word.dotx" TargetMode="External"/></Relationships>
</file>

<file path=word/theme/theme1.xml><?xml version="1.0" encoding="utf-8"?>
<a:theme xmlns:a="http://schemas.openxmlformats.org/drawingml/2006/main" name="Office Theme">
  <a:themeElements>
    <a:clrScheme name="4. DGI Blå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3787C8"/>
      </a:accent1>
      <a:accent2>
        <a:srgbClr val="000000"/>
      </a:accent2>
      <a:accent3>
        <a:srgbClr val="73BEC3"/>
      </a:accent3>
      <a:accent4>
        <a:srgbClr val="D24119"/>
      </a:accent4>
      <a:accent5>
        <a:srgbClr val="64AF64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691009C54FF0E4DB23E43A19276DAC4" ma:contentTypeVersion="8" ma:contentTypeDescription="Opret et nyt dokument." ma:contentTypeScope="" ma:versionID="83c10c2b1b2215e25e61e8a586eb962d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ED1658-2F75-41A6-828E-341B7C409493}"/>
</file>

<file path=customXml/itemProps2.xml><?xml version="1.0" encoding="utf-8"?>
<ds:datastoreItem xmlns:ds="http://schemas.openxmlformats.org/officeDocument/2006/customXml" ds:itemID="{51E20BCC-6F70-4926-BFFD-815FE6AEEBB4}"/>
</file>

<file path=customXml/itemProps3.xml><?xml version="1.0" encoding="utf-8"?>
<ds:datastoreItem xmlns:ds="http://schemas.openxmlformats.org/officeDocument/2006/customXml" ds:itemID="{4975E41B-DB47-4795-B304-A97A5C4E1F9A}"/>
</file>

<file path=customXml/itemProps4.xml><?xml version="1.0" encoding="utf-8"?>
<ds:datastoreItem xmlns:ds="http://schemas.openxmlformats.org/officeDocument/2006/customXml" ds:itemID="{D3640388-950C-4E0A-BC89-EFA1A4F6A3FF}"/>
</file>

<file path=docProps/app.xml><?xml version="1.0" encoding="utf-8"?>
<Properties xmlns="http://schemas.openxmlformats.org/officeDocument/2006/extended-properties" xmlns:vt="http://schemas.openxmlformats.org/officeDocument/2006/docPropsVTypes">
  <Template>Word</Template>
  <TotalTime>0</TotalTime>
  <Pages>1</Pages>
  <Words>274</Words>
  <Characters>1673</Characters>
  <Application>Microsoft Office Word</Application>
  <DocSecurity>0</DocSecurity>
  <Lines>13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2017-06-27T12:46:00Z</dcterms:created>
  <dcterms:modified xsi:type="dcterms:W3CDTF">2017-06-27T19:16:00Z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</Properties>
</file>