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62" w:type="dxa"/>
        <w:tblInd w:w="-15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593845F4" w14:textId="77777777" w:rsidTr="000606F9">
        <w:trPr>
          <w:trHeight w:val="13608"/>
        </w:trPr>
        <w:tc>
          <w:tcPr>
            <w:tcW w:w="10462" w:type="dxa"/>
            <w:shd w:val="clear" w:color="auto" w:fill="auto"/>
          </w:tcPr>
          <w:p w14:paraId="367C228D" w14:textId="5308DAA9" w:rsidR="00F7290E" w:rsidRPr="00F7290E" w:rsidRDefault="000601AB" w:rsidP="00F7290E">
            <w:pPr>
              <w:pStyle w:val="Overskrift1"/>
              <w:jc w:val="center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AD3EDD">
              <w:rPr>
                <w:sz w:val="32"/>
              </w:rPr>
              <w:t>2</w:t>
            </w:r>
            <w:r w:rsidR="0018411A">
              <w:rPr>
                <w:sz w:val="32"/>
              </w:rPr>
              <w:t>4</w:t>
            </w:r>
          </w:p>
          <w:p w14:paraId="53464939" w14:textId="77777777" w:rsidR="00F7290E" w:rsidRPr="00F7290E" w:rsidRDefault="00F7290E" w:rsidP="00F7290E">
            <w:pPr>
              <w:jc w:val="center"/>
              <w:rPr>
                <w:b/>
                <w:sz w:val="32"/>
              </w:rPr>
            </w:pPr>
            <w:r w:rsidRPr="00F7290E">
              <w:rPr>
                <w:b/>
                <w:sz w:val="32"/>
              </w:rPr>
              <w:t>25 meter pistol</w:t>
            </w:r>
          </w:p>
          <w:p w14:paraId="4A7403EC" w14:textId="77777777" w:rsidR="00F7567A" w:rsidRDefault="005273A3" w:rsidP="00F7290E">
            <w:pPr>
              <w:pStyle w:val="Overskrift1"/>
              <w:rPr>
                <w:rStyle w:val="Fremhv"/>
                <w:rFonts w:ascii="Arial" w:hAnsi="Arial" w:cs="Arial"/>
                <w:i w:val="0"/>
                <w:sz w:val="28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</w:p>
          <w:p w14:paraId="5FC74402" w14:textId="77777777" w:rsidR="000601AB" w:rsidRPr="00F7290E" w:rsidRDefault="002B3598" w:rsidP="00F7290E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S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tandar</w:t>
            </w:r>
            <w:r w:rsidR="00FA3034" w:rsidRPr="00464170">
              <w:rPr>
                <w:rStyle w:val="Fremhv"/>
                <w:rFonts w:ascii="Arial" w:hAnsi="Arial" w:cs="Arial"/>
                <w:i w:val="0"/>
                <w:sz w:val="28"/>
              </w:rPr>
              <w:t>d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pistol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</w:rPr>
              <w:t xml:space="preserve">                     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64170" w:rsidRPr="00464170" w14:paraId="0E407CC1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88E14E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3872B5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956FE2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F1FAC2" w14:textId="77777777" w:rsidR="000601AB" w:rsidRPr="00464170" w:rsidRDefault="00D4641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2DAD28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58B8B7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36B30E83" w14:textId="77777777" w:rsidR="000601AB" w:rsidRPr="00464170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5A369EA7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AFE9E53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</w:t>
                  </w:r>
                  <w:r w:rsidR="004755E7" w:rsidRPr="00116C22">
                    <w:rPr>
                      <w:rFonts w:ascii="Arial" w:hAnsi="Arial" w:cs="Arial"/>
                      <w:sz w:val="22"/>
                      <w:szCs w:val="22"/>
                    </w:rPr>
                    <w:t>ørn</w:t>
                  </w:r>
                  <w:r w:rsidR="00865960" w:rsidRPr="00116C22">
                    <w:rPr>
                      <w:rFonts w:ascii="Arial" w:hAnsi="Arial" w:cs="Arial"/>
                      <w:sz w:val="22"/>
                      <w:szCs w:val="22"/>
                    </w:rPr>
                    <w:t>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CC86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718AC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619A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33DAA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1715C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232F41B6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C714A66" w14:textId="77777777" w:rsidR="000601AB" w:rsidRPr="00116C22" w:rsidRDefault="004755E7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1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0342D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1E6569" w14:textId="59BCCF8B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25366D" w14:textId="18824C7B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A5BFCD" w14:textId="667E5B52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BBEAE5" w14:textId="3AE4618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02FBD633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6F8B9F5" w14:textId="77777777" w:rsidR="00D4641A" w:rsidRPr="00116C22" w:rsidRDefault="004755E7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02D9D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6C3E9C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AACC59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6E5ED4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8C575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  <w:tr w:rsidR="00464170" w:rsidRPr="00464170" w14:paraId="00C3CED3" w14:textId="77777777" w:rsidTr="00545FF0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551AF4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F7AD80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C7F472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9974D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2E2F4E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D97E02" w14:textId="77777777" w:rsidR="000601AB" w:rsidRPr="00116C22" w:rsidRDefault="000601AB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0"/>
                    </w:rPr>
                  </w:pPr>
                </w:p>
              </w:tc>
            </w:tr>
          </w:tbl>
          <w:p w14:paraId="72E21BB0" w14:textId="77777777" w:rsidR="000601AB" w:rsidRPr="00464170" w:rsidRDefault="00D4641A" w:rsidP="00F7567A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Finpistol kal. .22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85"/>
              <w:gridCol w:w="1559"/>
              <w:gridCol w:w="1843"/>
            </w:tblGrid>
            <w:tr w:rsidR="004F525F" w:rsidRPr="00464170" w14:paraId="30DC4E79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74D2121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FCCD7A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6376AB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CC648D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Ugedag for udebanehold på egen bane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F3A344F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F5B8A7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4BB9C58B" w14:textId="77777777" w:rsidR="004F525F" w:rsidRPr="00464170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F525F" w:rsidRPr="00464170" w14:paraId="7EEB72ED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BB3DCB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Børn/Junior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3E5350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0EF13D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98E73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A8AB9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D8B6D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041BE7D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598615" w14:textId="6861BB81" w:rsidR="004F525F" w:rsidRPr="00116C22" w:rsidRDefault="00F7567A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 hån</w:t>
                  </w:r>
                  <w:r w:rsidR="00721AD7">
                    <w:rPr>
                      <w:rFonts w:ascii="Arial" w:hAnsi="Arial" w:cs="Arial"/>
                      <w:sz w:val="22"/>
                      <w:szCs w:val="22"/>
                    </w:rPr>
                    <w:t>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799A5C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3A73F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3DDF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F77B3E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3FAEA5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7DD16022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4228110" w14:textId="170CB2C4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2 hånd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BE0DD0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24DDF2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370A4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53AB7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0A50F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F525F" w:rsidRPr="00464170" w14:paraId="6969CAB6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461E5F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16C22">
                    <w:rPr>
                      <w:rFonts w:ascii="Arial" w:hAnsi="Arial" w:cs="Arial"/>
                      <w:sz w:val="22"/>
                      <w:szCs w:val="22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C05168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FFD55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8BDFB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4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8D0952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AB5F0A" w14:textId="77777777" w:rsidR="004F525F" w:rsidRPr="00116C22" w:rsidRDefault="004F525F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1A929E48" w14:textId="77777777" w:rsidR="00F7290E" w:rsidRPr="00464170" w:rsidRDefault="00F7290E" w:rsidP="00F7567A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25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eter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Grov</w:t>
            </w:r>
            <w:r w:rsidR="00721AD7"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 xml:space="preserve">                                                                                </w:t>
            </w:r>
            <w:r w:rsidR="00721AD7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3119"/>
              <w:gridCol w:w="3402"/>
            </w:tblGrid>
            <w:tr w:rsidR="00116C22" w:rsidRPr="00464170" w14:paraId="2732575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CEF4CB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91D1E8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82E9A08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D7FC59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7EF8BB32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116C22" w:rsidRPr="00464170" w14:paraId="44703DE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4D66EB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GP32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7215B2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B71CB7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56428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16C22" w:rsidRPr="00464170" w14:paraId="1576CC6F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03AC00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GPA</w:t>
                  </w:r>
                  <w:r w:rsidRPr="00464170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A30C0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D0ACB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73EDCE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16C22" w:rsidRPr="00464170" w14:paraId="22F6D2B7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8D7493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GR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DF25D" w14:textId="77777777" w:rsidR="00116C22" w:rsidRPr="00464170" w:rsidRDefault="00116C22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078DCA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D7341B" w14:textId="77777777" w:rsidR="00116C22" w:rsidRPr="00116C22" w:rsidRDefault="00116C22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476BA" w:rsidRPr="00464170" w14:paraId="41A0FF2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FE8753" w14:textId="77777777" w:rsidR="001476BA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GModificeret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7AFB" w14:textId="77777777" w:rsidR="001476BA" w:rsidRPr="00464170" w:rsidRDefault="001476B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CC487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BC449D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1476BA" w:rsidRPr="00464170" w14:paraId="7738FD95" w14:textId="77777777" w:rsidTr="00F7567A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690C8D" w14:textId="77777777" w:rsidR="001476BA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.22Modificeret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35C75" w14:textId="77777777" w:rsidR="001476BA" w:rsidRPr="00464170" w:rsidRDefault="001476BA" w:rsidP="00F7567A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EC92C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088091" w14:textId="77777777" w:rsidR="001476BA" w:rsidRPr="00116C22" w:rsidRDefault="001476BA" w:rsidP="00F7567A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0654532" w14:textId="77777777" w:rsidR="00F7290E" w:rsidRDefault="00F7290E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1C89F9" w14:textId="77777777" w:rsidR="00116C22" w:rsidRDefault="00116C22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13C0E9D7" w14:textId="77777777" w:rsidTr="000606F9">
              <w:tc>
                <w:tcPr>
                  <w:tcW w:w="2519" w:type="dxa"/>
                </w:tcPr>
                <w:p w14:paraId="69E5E421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336DBB8D" w14:textId="4ABCC20F" w:rsidR="00464170" w:rsidRPr="00116C22" w:rsidRDefault="00464170" w:rsidP="00231757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11195D75" w14:textId="77777777" w:rsidTr="000606F9">
              <w:tc>
                <w:tcPr>
                  <w:tcW w:w="2519" w:type="dxa"/>
                </w:tcPr>
                <w:p w14:paraId="6AD799DF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C36E5C3" w14:textId="466D9037" w:rsidR="00464170" w:rsidRPr="00116C22" w:rsidRDefault="00464170" w:rsidP="00231757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35C7ADA4" w14:textId="77777777" w:rsidTr="000606F9">
              <w:tc>
                <w:tcPr>
                  <w:tcW w:w="2519" w:type="dxa"/>
                </w:tcPr>
                <w:p w14:paraId="15230F79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7D1550BF" w14:textId="744274DB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A3CE62B" w14:textId="77777777" w:rsidTr="000606F9">
              <w:tc>
                <w:tcPr>
                  <w:tcW w:w="2519" w:type="dxa"/>
                </w:tcPr>
                <w:p w14:paraId="485D48F7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3DC50425" w14:textId="3489DE76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0BB9CE3" w14:textId="77777777" w:rsidTr="000606F9">
              <w:tc>
                <w:tcPr>
                  <w:tcW w:w="2519" w:type="dxa"/>
                </w:tcPr>
                <w:p w14:paraId="1D56DA96" w14:textId="77777777" w:rsidR="00464170" w:rsidRPr="00231757" w:rsidRDefault="00464170" w:rsidP="000601AB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Skydebaneadresse:</w:t>
                  </w:r>
                </w:p>
              </w:tc>
              <w:tc>
                <w:tcPr>
                  <w:tcW w:w="7796" w:type="dxa"/>
                </w:tcPr>
                <w:p w14:paraId="280C739A" w14:textId="282813BC" w:rsidR="00464170" w:rsidRPr="00116C22" w:rsidRDefault="00464170" w:rsidP="000601AB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387E5DF2" w14:textId="77777777" w:rsidR="00464170" w:rsidRDefault="00464170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E6F091" w14:textId="048FC693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721AD7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4B4435">
              <w:rPr>
                <w:rFonts w:cs="Arial"/>
                <w:b/>
                <w:color w:val="FF0000"/>
                <w:sz w:val="22"/>
                <w:szCs w:val="24"/>
              </w:rPr>
              <w:t>7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april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AD3EDD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18411A">
              <w:rPr>
                <w:rFonts w:cs="Arial"/>
                <w:b/>
                <w:color w:val="FF0000"/>
                <w:sz w:val="22"/>
                <w:szCs w:val="24"/>
              </w:rPr>
              <w:t>4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</w:p>
          <w:p w14:paraId="50A7E64F" w14:textId="77777777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116C22">
              <w:rPr>
                <w:rFonts w:cs="Arial"/>
                <w:b/>
                <w:color w:val="FF0000"/>
                <w:sz w:val="22"/>
                <w:szCs w:val="24"/>
              </w:rPr>
              <w:t xml:space="preserve">med tilmelding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543B334C" w14:textId="77777777" w:rsidR="000606F9" w:rsidRDefault="00464170" w:rsidP="000606F9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7E2BD933" w14:textId="77777777" w:rsidR="000F5F7F" w:rsidRDefault="000F5F7F" w:rsidP="000606F9">
            <w:pPr>
              <w:rPr>
                <w:rFonts w:cs="Arial"/>
                <w:sz w:val="18"/>
                <w:szCs w:val="24"/>
              </w:rPr>
            </w:pPr>
          </w:p>
          <w:p w14:paraId="73387DA0" w14:textId="1313CA6E" w:rsidR="000606F9" w:rsidRPr="000606F9" w:rsidRDefault="000606F9" w:rsidP="00721AD7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4B4435">
              <w:rPr>
                <w:rFonts w:cs="Arial"/>
                <w:sz w:val="18"/>
                <w:szCs w:val="24"/>
              </w:rPr>
              <w:t>3. januar</w:t>
            </w:r>
            <w:r w:rsidRPr="000F5F7F">
              <w:rPr>
                <w:rFonts w:cs="Arial"/>
                <w:sz w:val="18"/>
                <w:szCs w:val="24"/>
              </w:rPr>
              <w:t xml:space="preserve"> 20</w:t>
            </w:r>
            <w:r w:rsidR="00AD3EDD">
              <w:rPr>
                <w:rFonts w:cs="Arial"/>
                <w:sz w:val="18"/>
                <w:szCs w:val="24"/>
              </w:rPr>
              <w:t>2</w:t>
            </w:r>
            <w:r w:rsidR="0018411A">
              <w:rPr>
                <w:rFonts w:cs="Arial"/>
                <w:sz w:val="18"/>
                <w:szCs w:val="24"/>
              </w:rPr>
              <w:t>4</w:t>
            </w:r>
          </w:p>
        </w:tc>
      </w:tr>
    </w:tbl>
    <w:p w14:paraId="5EE091F5" w14:textId="77777777" w:rsidR="00900140" w:rsidRPr="00464170" w:rsidRDefault="00900140" w:rsidP="00064C38"/>
    <w:sectPr w:rsidR="00900140" w:rsidRPr="00464170" w:rsidSect="00064C38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560" w:right="1673" w:bottom="1134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6E9E18" w14:textId="77777777" w:rsidR="004B7684" w:rsidRDefault="004B7684" w:rsidP="009E4B94">
      <w:pPr>
        <w:spacing w:line="240" w:lineRule="auto"/>
      </w:pPr>
      <w:r>
        <w:separator/>
      </w:r>
    </w:p>
  </w:endnote>
  <w:endnote w:type="continuationSeparator" w:id="0">
    <w:p w14:paraId="3A26D592" w14:textId="77777777" w:rsidR="004B7684" w:rsidRDefault="004B7684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80B1E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="00A015A2"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="00A015A2" w:rsidRPr="00094ABD">
      <w:rPr>
        <w:rStyle w:val="Sidetal"/>
      </w:rPr>
      <w:fldChar w:fldCharType="separate"/>
    </w:r>
    <w:r w:rsidR="00721AD7">
      <w:rPr>
        <w:rStyle w:val="Sidetal"/>
        <w:noProof/>
      </w:rPr>
      <w:t>2</w:t>
    </w:r>
    <w:r w:rsidR="00A015A2"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D79EC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0D7B3891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984EC6" w14:textId="77777777" w:rsidR="004B7684" w:rsidRDefault="004B7684" w:rsidP="009E4B94">
      <w:pPr>
        <w:spacing w:line="240" w:lineRule="auto"/>
      </w:pPr>
      <w:r>
        <w:separator/>
      </w:r>
    </w:p>
  </w:footnote>
  <w:footnote w:type="continuationSeparator" w:id="0">
    <w:p w14:paraId="1F62B9D4" w14:textId="77777777" w:rsidR="004B7684" w:rsidRDefault="004B7684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D3E9C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73897CCD" wp14:editId="7C85C2F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39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3294D57F" wp14:editId="12CF2E4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3501B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FE630" wp14:editId="159E8B5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70C072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62B28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7E546284" wp14:editId="065460F6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14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6E186C58" wp14:editId="3A0167E7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3501B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2FBCD2D" wp14:editId="70FB2364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D3B0A6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983384851">
    <w:abstractNumId w:val="10"/>
  </w:num>
  <w:num w:numId="2" w16cid:durableId="1751149544">
    <w:abstractNumId w:val="7"/>
  </w:num>
  <w:num w:numId="3" w16cid:durableId="2110273782">
    <w:abstractNumId w:val="6"/>
  </w:num>
  <w:num w:numId="4" w16cid:durableId="1178500084">
    <w:abstractNumId w:val="5"/>
  </w:num>
  <w:num w:numId="5" w16cid:durableId="699627580">
    <w:abstractNumId w:val="4"/>
  </w:num>
  <w:num w:numId="6" w16cid:durableId="1027409190">
    <w:abstractNumId w:val="9"/>
  </w:num>
  <w:num w:numId="7" w16cid:durableId="876163366">
    <w:abstractNumId w:val="3"/>
  </w:num>
  <w:num w:numId="8" w16cid:durableId="2045474878">
    <w:abstractNumId w:val="2"/>
  </w:num>
  <w:num w:numId="9" w16cid:durableId="1068772914">
    <w:abstractNumId w:val="1"/>
  </w:num>
  <w:num w:numId="10" w16cid:durableId="1898786244">
    <w:abstractNumId w:val="0"/>
  </w:num>
  <w:num w:numId="11" w16cid:durableId="81026319">
    <w:abstractNumId w:val="8"/>
  </w:num>
  <w:num w:numId="12" w16cid:durableId="796992148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activeWritingStyle w:appName="MSWord" w:lang="da-DK" w:vendorID="64" w:dllVersion="0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4865"/>
    <w:rsid w:val="0003614A"/>
    <w:rsid w:val="000367EA"/>
    <w:rsid w:val="000601AB"/>
    <w:rsid w:val="000606F9"/>
    <w:rsid w:val="00064C38"/>
    <w:rsid w:val="00094ABD"/>
    <w:rsid w:val="000B189F"/>
    <w:rsid w:val="000F5F7F"/>
    <w:rsid w:val="00116C22"/>
    <w:rsid w:val="0013244F"/>
    <w:rsid w:val="001476BA"/>
    <w:rsid w:val="00160952"/>
    <w:rsid w:val="00182651"/>
    <w:rsid w:val="0018411A"/>
    <w:rsid w:val="001905EC"/>
    <w:rsid w:val="001B3DB8"/>
    <w:rsid w:val="001C75BB"/>
    <w:rsid w:val="00205EE0"/>
    <w:rsid w:val="0021283E"/>
    <w:rsid w:val="00231757"/>
    <w:rsid w:val="00244D70"/>
    <w:rsid w:val="00255C64"/>
    <w:rsid w:val="00293D49"/>
    <w:rsid w:val="002B3598"/>
    <w:rsid w:val="002E74A4"/>
    <w:rsid w:val="002F5AEA"/>
    <w:rsid w:val="002F7212"/>
    <w:rsid w:val="00364991"/>
    <w:rsid w:val="00375AB9"/>
    <w:rsid w:val="003B35B0"/>
    <w:rsid w:val="003B4D7B"/>
    <w:rsid w:val="003C4F9F"/>
    <w:rsid w:val="003C60F1"/>
    <w:rsid w:val="003D248C"/>
    <w:rsid w:val="003F0220"/>
    <w:rsid w:val="00424709"/>
    <w:rsid w:val="00462AFB"/>
    <w:rsid w:val="00464170"/>
    <w:rsid w:val="0047495A"/>
    <w:rsid w:val="004755E7"/>
    <w:rsid w:val="004B15A9"/>
    <w:rsid w:val="004B4435"/>
    <w:rsid w:val="004B7684"/>
    <w:rsid w:val="004C01B2"/>
    <w:rsid w:val="004D42F2"/>
    <w:rsid w:val="004D543F"/>
    <w:rsid w:val="004D7639"/>
    <w:rsid w:val="004E54D7"/>
    <w:rsid w:val="004F2395"/>
    <w:rsid w:val="004F525F"/>
    <w:rsid w:val="005273A3"/>
    <w:rsid w:val="0053501B"/>
    <w:rsid w:val="00540757"/>
    <w:rsid w:val="00545FF0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21AD7"/>
    <w:rsid w:val="007546AF"/>
    <w:rsid w:val="00765934"/>
    <w:rsid w:val="007840F1"/>
    <w:rsid w:val="007E0B04"/>
    <w:rsid w:val="007E373C"/>
    <w:rsid w:val="0080198C"/>
    <w:rsid w:val="00815AD9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015A2"/>
    <w:rsid w:val="00A05665"/>
    <w:rsid w:val="00A208B6"/>
    <w:rsid w:val="00A571E3"/>
    <w:rsid w:val="00A57C03"/>
    <w:rsid w:val="00AA3137"/>
    <w:rsid w:val="00AD3EDD"/>
    <w:rsid w:val="00AF1D02"/>
    <w:rsid w:val="00AF310E"/>
    <w:rsid w:val="00B00D92"/>
    <w:rsid w:val="00B20280"/>
    <w:rsid w:val="00B45561"/>
    <w:rsid w:val="00B557FE"/>
    <w:rsid w:val="00C92701"/>
    <w:rsid w:val="00CA6392"/>
    <w:rsid w:val="00CB7B0C"/>
    <w:rsid w:val="00CC3A5A"/>
    <w:rsid w:val="00CC6322"/>
    <w:rsid w:val="00CF1715"/>
    <w:rsid w:val="00D30082"/>
    <w:rsid w:val="00D35E77"/>
    <w:rsid w:val="00D4641A"/>
    <w:rsid w:val="00D847FC"/>
    <w:rsid w:val="00D96141"/>
    <w:rsid w:val="00DB1DF1"/>
    <w:rsid w:val="00DB31AF"/>
    <w:rsid w:val="00DD0AB2"/>
    <w:rsid w:val="00DE2B28"/>
    <w:rsid w:val="00E13E89"/>
    <w:rsid w:val="00E324A5"/>
    <w:rsid w:val="00E5348A"/>
    <w:rsid w:val="00EA6A25"/>
    <w:rsid w:val="00F17D0A"/>
    <w:rsid w:val="00F331F3"/>
    <w:rsid w:val="00F50AE8"/>
    <w:rsid w:val="00F71650"/>
    <w:rsid w:val="00F7290E"/>
    <w:rsid w:val="00F7567A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4BFF11"/>
  <w15:docId w15:val="{B9FDAC37-B21F-4ADE-860C-78F3543A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94C45B-FA98-420A-83CA-994AA2AA56B0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499AE861-3F32-4797-9E25-0A8A9F449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EFC47A-AB92-457C-9682-CF5EA5846911}">
  <ds:schemaRefs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547db5be-5fd9-43e3-bbc0-42e2906e9164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6866D3D-5DE1-4968-8F51-6C83A94FAB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db5be-5fd9-43e3-bbc0-42e2906e9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33A8010-908A-4361-ABE6-1E54C800BDD5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1</TotalTime>
  <Pages>1</Pages>
  <Words>246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25m pistol turnering 2022</vt:lpstr>
      <vt:lpstr>Tilmeldingsskema</vt:lpstr>
    </vt:vector>
  </TitlesOfParts>
  <Company>DGI</Company>
  <LinksUpToDate>false</LinksUpToDate>
  <CharactersWithSpaces>1746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Turnering;Skydning</cp:keywords>
  <cp:lastModifiedBy>Berit Vintersfjord</cp:lastModifiedBy>
  <cp:revision>3</cp:revision>
  <cp:lastPrinted>2019-03-12T08:23:00Z</cp:lastPrinted>
  <dcterms:created xsi:type="dcterms:W3CDTF">2024-03-21T10:15:00Z</dcterms:created>
  <dcterms:modified xsi:type="dcterms:W3CDTF">2024-05-20T08:03:00Z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