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619624" w14:textId="6E58F99C" w:rsidR="00B35070" w:rsidRPr="00150167" w:rsidRDefault="00D6306C" w:rsidP="00150167">
      <w:pPr>
        <w:ind w:left="-1560" w:firstLine="156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Ude</w:t>
      </w:r>
      <w:r w:rsidR="00150167" w:rsidRPr="00150167">
        <w:rPr>
          <w:b/>
          <w:sz w:val="36"/>
          <w:szCs w:val="36"/>
        </w:rPr>
        <w:t>turnering i stævneform</w:t>
      </w:r>
      <w:r w:rsidR="00B35070">
        <w:rPr>
          <w:b/>
          <w:sz w:val="36"/>
          <w:szCs w:val="36"/>
        </w:rPr>
        <w:t xml:space="preserve"> 2016</w:t>
      </w:r>
    </w:p>
    <w:p w14:paraId="797D445A" w14:textId="77777777" w:rsidR="00150167" w:rsidRDefault="00150167" w:rsidP="00615908">
      <w:pPr>
        <w:rPr>
          <w:b/>
          <w:i/>
          <w:sz w:val="24"/>
          <w:szCs w:val="24"/>
        </w:rPr>
      </w:pPr>
    </w:p>
    <w:p w14:paraId="6E784720" w14:textId="77777777" w:rsidR="00150167" w:rsidRDefault="00150167" w:rsidP="00615908">
      <w:pPr>
        <w:rPr>
          <w:b/>
          <w:i/>
          <w:sz w:val="24"/>
          <w:szCs w:val="24"/>
        </w:rPr>
      </w:pPr>
    </w:p>
    <w:p w14:paraId="2D08C725" w14:textId="77777777" w:rsidR="007B111F" w:rsidRDefault="007B111F" w:rsidP="00615908">
      <w:pPr>
        <w:rPr>
          <w:b/>
          <w:i/>
          <w:sz w:val="24"/>
          <w:szCs w:val="24"/>
        </w:rPr>
      </w:pPr>
    </w:p>
    <w:p w14:paraId="6383A740" w14:textId="1332F969" w:rsidR="00615908" w:rsidRPr="002318D4" w:rsidRDefault="0003486E" w:rsidP="00615908">
      <w:pPr>
        <w:rPr>
          <w:b/>
          <w:i/>
          <w:sz w:val="24"/>
          <w:szCs w:val="24"/>
        </w:rPr>
      </w:pPr>
      <w:bookmarkStart w:id="0" w:name="_GoBack"/>
      <w:bookmarkEnd w:id="0"/>
      <w:r w:rsidRPr="002318D4">
        <w:rPr>
          <w:b/>
          <w:i/>
          <w:sz w:val="24"/>
          <w:szCs w:val="24"/>
        </w:rPr>
        <w:t>Afvikling</w:t>
      </w:r>
    </w:p>
    <w:p w14:paraId="2B5CDBF3" w14:textId="6DA191A8" w:rsidR="0003486E" w:rsidRPr="00713CD0" w:rsidRDefault="0003486E" w:rsidP="00615908">
      <w:pPr>
        <w:rPr>
          <w:sz w:val="20"/>
          <w:szCs w:val="20"/>
        </w:rPr>
      </w:pPr>
      <w:r w:rsidRPr="00713CD0">
        <w:rPr>
          <w:sz w:val="20"/>
          <w:szCs w:val="20"/>
        </w:rPr>
        <w:t xml:space="preserve">Stævnerne afvikles på </w:t>
      </w:r>
      <w:r w:rsidR="002318D4" w:rsidRPr="00713CD0">
        <w:rPr>
          <w:sz w:val="20"/>
          <w:szCs w:val="20"/>
        </w:rPr>
        <w:t xml:space="preserve">fastlagte </w:t>
      </w:r>
      <w:r w:rsidRPr="00713CD0">
        <w:rPr>
          <w:sz w:val="20"/>
          <w:szCs w:val="20"/>
        </w:rPr>
        <w:t>søndage hos en af de tilmeldte foreninger i den enkelte række</w:t>
      </w:r>
      <w:r w:rsidR="005C54B2" w:rsidRPr="00713CD0">
        <w:rPr>
          <w:sz w:val="20"/>
          <w:szCs w:val="20"/>
        </w:rPr>
        <w:t>/kategori</w:t>
      </w:r>
      <w:r w:rsidRPr="00713CD0">
        <w:rPr>
          <w:sz w:val="20"/>
          <w:szCs w:val="20"/>
        </w:rPr>
        <w:t>. Det tilstræbes, at hvert hold får mindst 3 kampe pr. runde.</w:t>
      </w:r>
    </w:p>
    <w:p w14:paraId="62BBC93C" w14:textId="77777777" w:rsidR="002318D4" w:rsidRPr="00713CD0" w:rsidRDefault="002318D4" w:rsidP="00615908">
      <w:pPr>
        <w:rPr>
          <w:sz w:val="20"/>
          <w:szCs w:val="20"/>
        </w:rPr>
      </w:pPr>
    </w:p>
    <w:p w14:paraId="5923E686" w14:textId="30C30B77" w:rsidR="002318D4" w:rsidRPr="00713CD0" w:rsidRDefault="002318D4" w:rsidP="00615908">
      <w:pPr>
        <w:rPr>
          <w:sz w:val="20"/>
          <w:szCs w:val="20"/>
        </w:rPr>
      </w:pPr>
      <w:r w:rsidRPr="00713CD0">
        <w:rPr>
          <w:sz w:val="20"/>
          <w:szCs w:val="20"/>
        </w:rPr>
        <w:t xml:space="preserve">Man kan fremsætte ønske om </w:t>
      </w:r>
      <w:r w:rsidR="006B49A5">
        <w:rPr>
          <w:sz w:val="20"/>
          <w:szCs w:val="20"/>
        </w:rPr>
        <w:t xml:space="preserve">såvel afholdelse af </w:t>
      </w:r>
      <w:r w:rsidRPr="00713CD0">
        <w:rPr>
          <w:sz w:val="20"/>
          <w:szCs w:val="20"/>
        </w:rPr>
        <w:t>hjemmekampe</w:t>
      </w:r>
      <w:r w:rsidR="006B49A5">
        <w:rPr>
          <w:sz w:val="20"/>
          <w:szCs w:val="20"/>
        </w:rPr>
        <w:t xml:space="preserve"> som fritagelse</w:t>
      </w:r>
      <w:r w:rsidRPr="00713CD0">
        <w:rPr>
          <w:sz w:val="20"/>
          <w:szCs w:val="20"/>
        </w:rPr>
        <w:t xml:space="preserve"> på bestem</w:t>
      </w:r>
      <w:r w:rsidR="006B49A5">
        <w:rPr>
          <w:sz w:val="20"/>
          <w:szCs w:val="20"/>
        </w:rPr>
        <w:softHyphen/>
      </w:r>
      <w:r w:rsidRPr="00713CD0">
        <w:rPr>
          <w:sz w:val="20"/>
          <w:szCs w:val="20"/>
        </w:rPr>
        <w:t>te spilledage.</w:t>
      </w:r>
    </w:p>
    <w:p w14:paraId="0A66AEFE" w14:textId="77777777" w:rsidR="0003486E" w:rsidRPr="00713CD0" w:rsidRDefault="0003486E" w:rsidP="00615908">
      <w:pPr>
        <w:rPr>
          <w:sz w:val="20"/>
          <w:szCs w:val="20"/>
        </w:rPr>
      </w:pPr>
    </w:p>
    <w:p w14:paraId="205401EB" w14:textId="1A59F06A" w:rsidR="0003486E" w:rsidRPr="00713CD0" w:rsidRDefault="0003486E" w:rsidP="00615908">
      <w:pPr>
        <w:rPr>
          <w:sz w:val="20"/>
          <w:szCs w:val="20"/>
        </w:rPr>
      </w:pPr>
      <w:r w:rsidRPr="00713CD0">
        <w:rPr>
          <w:sz w:val="20"/>
          <w:szCs w:val="20"/>
        </w:rPr>
        <w:t>Der udbydes på faste stævnedatoer med 5 stævner i foråret og 5 stævner i efteråret. Det afsluttende stævne i henholdsvis forår og efterår afholdes som et medaljestævne</w:t>
      </w:r>
      <w:r w:rsidR="006B49A5">
        <w:rPr>
          <w:sz w:val="20"/>
          <w:szCs w:val="20"/>
        </w:rPr>
        <w:t xml:space="preserve"> for ræk</w:t>
      </w:r>
      <w:r w:rsidR="006B49A5">
        <w:rPr>
          <w:sz w:val="20"/>
          <w:szCs w:val="20"/>
        </w:rPr>
        <w:softHyphen/>
      </w:r>
      <w:r w:rsidR="006B49A5">
        <w:rPr>
          <w:sz w:val="20"/>
          <w:szCs w:val="20"/>
        </w:rPr>
        <w:softHyphen/>
        <w:t>ker</w:t>
      </w:r>
      <w:r w:rsidR="006B49A5">
        <w:rPr>
          <w:sz w:val="20"/>
          <w:szCs w:val="20"/>
        </w:rPr>
        <w:softHyphen/>
        <w:t>ne til og med U11</w:t>
      </w:r>
      <w:r w:rsidRPr="00713CD0">
        <w:rPr>
          <w:sz w:val="20"/>
          <w:szCs w:val="20"/>
        </w:rPr>
        <w:t>. Tilmelding skal foretages til hvert enkelt stævne senest 14 dage før afholdelse.</w:t>
      </w:r>
    </w:p>
    <w:p w14:paraId="4A8DA88E" w14:textId="77777777" w:rsidR="0003486E" w:rsidRPr="00713CD0" w:rsidRDefault="0003486E" w:rsidP="00615908">
      <w:pPr>
        <w:rPr>
          <w:sz w:val="20"/>
          <w:szCs w:val="20"/>
        </w:rPr>
      </w:pPr>
    </w:p>
    <w:p w14:paraId="00928AC7" w14:textId="1D93790A" w:rsidR="0003486E" w:rsidRPr="00713CD0" w:rsidRDefault="0003486E" w:rsidP="00615908">
      <w:pPr>
        <w:rPr>
          <w:sz w:val="20"/>
          <w:szCs w:val="20"/>
        </w:rPr>
      </w:pPr>
      <w:r w:rsidRPr="00713CD0">
        <w:rPr>
          <w:sz w:val="20"/>
          <w:szCs w:val="20"/>
        </w:rPr>
        <w:t>Holdene inddeles geografisk, hvor vi tilstræber at ingen hold har mere end 40 km. til spillepladsen</w:t>
      </w:r>
      <w:r w:rsidR="002318D4" w:rsidRPr="00713CD0">
        <w:rPr>
          <w:sz w:val="20"/>
          <w:szCs w:val="20"/>
        </w:rPr>
        <w:t>.</w:t>
      </w:r>
    </w:p>
    <w:p w14:paraId="19212FCF" w14:textId="77777777" w:rsidR="002318D4" w:rsidRPr="00713CD0" w:rsidRDefault="002318D4" w:rsidP="00615908">
      <w:pPr>
        <w:rPr>
          <w:sz w:val="20"/>
          <w:szCs w:val="20"/>
        </w:rPr>
      </w:pPr>
    </w:p>
    <w:p w14:paraId="2933DDCF" w14:textId="659C61B9" w:rsidR="002318D4" w:rsidRPr="00713CD0" w:rsidRDefault="002318D4" w:rsidP="00615908">
      <w:pPr>
        <w:rPr>
          <w:sz w:val="20"/>
          <w:szCs w:val="20"/>
        </w:rPr>
      </w:pPr>
      <w:r w:rsidRPr="00713CD0">
        <w:rPr>
          <w:sz w:val="20"/>
          <w:szCs w:val="20"/>
        </w:rPr>
        <w:t>Den enkelte kamp har en varighed af 2 x 7 minutter</w:t>
      </w:r>
      <w:r w:rsidR="00D75D88" w:rsidRPr="00713CD0">
        <w:rPr>
          <w:sz w:val="20"/>
          <w:szCs w:val="20"/>
        </w:rPr>
        <w:t xml:space="preserve"> (3- og 5-mands)</w:t>
      </w:r>
      <w:r w:rsidRPr="00713CD0">
        <w:rPr>
          <w:sz w:val="20"/>
          <w:szCs w:val="20"/>
        </w:rPr>
        <w:t>.</w:t>
      </w:r>
      <w:r w:rsidR="00D75D88" w:rsidRPr="00713CD0">
        <w:rPr>
          <w:sz w:val="20"/>
          <w:szCs w:val="20"/>
        </w:rPr>
        <w:br/>
        <w:t>Den enkelte kamp har en varighed af 2 x 10 minutter (8-mands).</w:t>
      </w:r>
    </w:p>
    <w:p w14:paraId="75CCB96B" w14:textId="77777777" w:rsidR="002318D4" w:rsidRPr="00713CD0" w:rsidRDefault="002318D4" w:rsidP="00615908">
      <w:pPr>
        <w:rPr>
          <w:sz w:val="20"/>
          <w:szCs w:val="20"/>
        </w:rPr>
      </w:pPr>
    </w:p>
    <w:p w14:paraId="49F23D8C" w14:textId="128F8D2D" w:rsidR="002318D4" w:rsidRDefault="002318D4" w:rsidP="00615908">
      <w:pPr>
        <w:rPr>
          <w:sz w:val="20"/>
          <w:szCs w:val="20"/>
        </w:rPr>
      </w:pPr>
      <w:r w:rsidRPr="00713CD0">
        <w:rPr>
          <w:sz w:val="20"/>
          <w:szCs w:val="20"/>
        </w:rPr>
        <w:t>Vi anvender resultaterne fra de enkelte stævner for at kunne indplacere holdene så jævn</w:t>
      </w:r>
      <w:r w:rsidR="00713CD0">
        <w:rPr>
          <w:sz w:val="20"/>
          <w:szCs w:val="20"/>
        </w:rPr>
        <w:softHyphen/>
      </w:r>
      <w:r w:rsidRPr="00713CD0">
        <w:rPr>
          <w:sz w:val="20"/>
          <w:szCs w:val="20"/>
        </w:rPr>
        <w:t>byr</w:t>
      </w:r>
      <w:r w:rsidR="00713CD0">
        <w:rPr>
          <w:sz w:val="20"/>
          <w:szCs w:val="20"/>
        </w:rPr>
        <w:softHyphen/>
      </w:r>
      <w:r w:rsidRPr="00713CD0">
        <w:rPr>
          <w:sz w:val="20"/>
          <w:szCs w:val="20"/>
        </w:rPr>
        <w:t>digt som muligt.</w:t>
      </w:r>
      <w:r w:rsidR="001210A7">
        <w:rPr>
          <w:sz w:val="20"/>
          <w:szCs w:val="20"/>
        </w:rPr>
        <w:br/>
      </w:r>
    </w:p>
    <w:p w14:paraId="3CB09DE2" w14:textId="77777777" w:rsidR="002318D4" w:rsidRPr="00713CD0" w:rsidRDefault="002318D4" w:rsidP="00615908">
      <w:pPr>
        <w:rPr>
          <w:sz w:val="20"/>
          <w:szCs w:val="20"/>
        </w:rPr>
      </w:pPr>
    </w:p>
    <w:p w14:paraId="5EA5A8D0" w14:textId="79A8C64D" w:rsidR="002318D4" w:rsidRPr="002318D4" w:rsidRDefault="002318D4" w:rsidP="00615908">
      <w:pPr>
        <w:rPr>
          <w:b/>
          <w:i/>
          <w:sz w:val="24"/>
          <w:szCs w:val="24"/>
        </w:rPr>
      </w:pPr>
      <w:r w:rsidRPr="002318D4">
        <w:rPr>
          <w:b/>
          <w:i/>
          <w:sz w:val="24"/>
          <w:szCs w:val="24"/>
        </w:rPr>
        <w:t>Dispensationer</w:t>
      </w:r>
    </w:p>
    <w:p w14:paraId="5ACC6704" w14:textId="62EEE153" w:rsidR="002318D4" w:rsidRPr="00713CD0" w:rsidRDefault="002318D4" w:rsidP="00615908">
      <w:pPr>
        <w:rPr>
          <w:sz w:val="20"/>
          <w:szCs w:val="20"/>
        </w:rPr>
      </w:pPr>
      <w:r w:rsidRPr="00713CD0">
        <w:rPr>
          <w:sz w:val="20"/>
          <w:szCs w:val="20"/>
        </w:rPr>
        <w:t>Spillere der går på samme klassetrin kan frit deltage på samme hold. Hvis det forlanges skal der stilles med dokumentation (f.eks. kopi af klasselisten fra de klasser spillerne tilhører).</w:t>
      </w:r>
    </w:p>
    <w:p w14:paraId="56D5CB8E" w14:textId="77777777" w:rsidR="002318D4" w:rsidRPr="00713CD0" w:rsidRDefault="002318D4" w:rsidP="00615908">
      <w:pPr>
        <w:rPr>
          <w:sz w:val="20"/>
          <w:szCs w:val="20"/>
        </w:rPr>
      </w:pPr>
    </w:p>
    <w:p w14:paraId="014705B9" w14:textId="6706863C" w:rsidR="002318D4" w:rsidRPr="00713CD0" w:rsidRDefault="00DF7D2A" w:rsidP="00615908">
      <w:pPr>
        <w:rPr>
          <w:sz w:val="20"/>
          <w:szCs w:val="20"/>
        </w:rPr>
      </w:pPr>
      <w:r w:rsidRPr="00713CD0">
        <w:rPr>
          <w:sz w:val="20"/>
          <w:szCs w:val="20"/>
        </w:rPr>
        <w:t xml:space="preserve">Turneringsledelsen kan, udover klassetrin, </w:t>
      </w:r>
      <w:r w:rsidR="002318D4" w:rsidRPr="00713CD0">
        <w:rPr>
          <w:sz w:val="20"/>
          <w:szCs w:val="20"/>
        </w:rPr>
        <w:t xml:space="preserve">give dispensation til </w:t>
      </w:r>
      <w:r w:rsidR="005C54B2" w:rsidRPr="00713CD0">
        <w:rPr>
          <w:sz w:val="20"/>
          <w:szCs w:val="20"/>
        </w:rPr>
        <w:t>2</w:t>
      </w:r>
      <w:r w:rsidR="002318D4" w:rsidRPr="00713CD0">
        <w:rPr>
          <w:sz w:val="20"/>
          <w:szCs w:val="20"/>
        </w:rPr>
        <w:t xml:space="preserve"> navngivn</w:t>
      </w:r>
      <w:r w:rsidR="005C54B2" w:rsidRPr="00713CD0">
        <w:rPr>
          <w:sz w:val="20"/>
          <w:szCs w:val="20"/>
        </w:rPr>
        <w:t>e</w:t>
      </w:r>
      <w:r w:rsidR="002318D4" w:rsidRPr="00713CD0">
        <w:rPr>
          <w:sz w:val="20"/>
          <w:szCs w:val="20"/>
        </w:rPr>
        <w:t xml:space="preserve"> spiller</w:t>
      </w:r>
      <w:r w:rsidR="005C54B2" w:rsidRPr="00713CD0">
        <w:rPr>
          <w:sz w:val="20"/>
          <w:szCs w:val="20"/>
        </w:rPr>
        <w:t>e</w:t>
      </w:r>
      <w:r w:rsidR="002318D4" w:rsidRPr="00713CD0">
        <w:rPr>
          <w:sz w:val="20"/>
          <w:szCs w:val="20"/>
        </w:rPr>
        <w:t>, som er max. 1 år for gaml</w:t>
      </w:r>
      <w:r w:rsidRPr="00713CD0">
        <w:rPr>
          <w:sz w:val="20"/>
          <w:szCs w:val="20"/>
        </w:rPr>
        <w:t>e</w:t>
      </w:r>
      <w:r w:rsidR="002318D4" w:rsidRPr="00713CD0">
        <w:rPr>
          <w:sz w:val="20"/>
          <w:szCs w:val="20"/>
        </w:rPr>
        <w:t xml:space="preserve">, hvis foreningen ikke har hold i </w:t>
      </w:r>
      <w:r w:rsidR="005C54B2" w:rsidRPr="00713CD0">
        <w:rPr>
          <w:sz w:val="20"/>
          <w:szCs w:val="20"/>
        </w:rPr>
        <w:t xml:space="preserve">de </w:t>
      </w:r>
      <w:r w:rsidR="002318D4" w:rsidRPr="00713CD0">
        <w:rPr>
          <w:sz w:val="20"/>
          <w:szCs w:val="20"/>
        </w:rPr>
        <w:t>pågældende spiller</w:t>
      </w:r>
      <w:r w:rsidR="005C54B2" w:rsidRPr="00713CD0">
        <w:rPr>
          <w:sz w:val="20"/>
          <w:szCs w:val="20"/>
        </w:rPr>
        <w:t>e</w:t>
      </w:r>
      <w:r w:rsidR="002318D4" w:rsidRPr="00713CD0">
        <w:rPr>
          <w:sz w:val="20"/>
          <w:szCs w:val="20"/>
        </w:rPr>
        <w:t>s klassetrin.</w:t>
      </w:r>
      <w:r w:rsidR="005C54B2" w:rsidRPr="00713CD0">
        <w:rPr>
          <w:sz w:val="20"/>
          <w:szCs w:val="20"/>
        </w:rPr>
        <w:t xml:space="preserve"> En given dispensation kan tilbagekaldes, hvis resultaterne taler herfor.</w:t>
      </w:r>
    </w:p>
    <w:p w14:paraId="4D4F869D" w14:textId="77777777" w:rsidR="002318D4" w:rsidRPr="00713CD0" w:rsidRDefault="002318D4" w:rsidP="00615908">
      <w:pPr>
        <w:rPr>
          <w:sz w:val="20"/>
          <w:szCs w:val="20"/>
        </w:rPr>
      </w:pPr>
    </w:p>
    <w:p w14:paraId="1FC60C9A" w14:textId="77777777" w:rsidR="00150167" w:rsidRDefault="00150167" w:rsidP="00713CD0">
      <w:pPr>
        <w:rPr>
          <w:sz w:val="20"/>
          <w:szCs w:val="20"/>
        </w:rPr>
      </w:pPr>
    </w:p>
    <w:p w14:paraId="38EC1092" w14:textId="77777777" w:rsidR="00150167" w:rsidRDefault="00150167" w:rsidP="00713CD0">
      <w:pPr>
        <w:rPr>
          <w:sz w:val="20"/>
          <w:szCs w:val="20"/>
        </w:rPr>
      </w:pPr>
    </w:p>
    <w:p w14:paraId="338253A5" w14:textId="4066F97A" w:rsidR="00713CD0" w:rsidRDefault="00713CD0" w:rsidP="00713CD0">
      <w:pPr>
        <w:rPr>
          <w:b/>
          <w:i/>
          <w:sz w:val="24"/>
          <w:szCs w:val="24"/>
        </w:rPr>
      </w:pPr>
      <w:r w:rsidRPr="00713CD0">
        <w:rPr>
          <w:b/>
          <w:i/>
          <w:sz w:val="24"/>
          <w:szCs w:val="24"/>
        </w:rPr>
        <w:t>Kategorier</w:t>
      </w:r>
      <w:r w:rsidR="00F9683D">
        <w:rPr>
          <w:b/>
          <w:i/>
          <w:sz w:val="24"/>
          <w:szCs w:val="24"/>
        </w:rPr>
        <w:t xml:space="preserve"> </w:t>
      </w:r>
      <w:r w:rsidR="00F9683D" w:rsidRPr="00F9683D">
        <w:rPr>
          <w:sz w:val="20"/>
          <w:szCs w:val="20"/>
        </w:rPr>
        <w:t>(kun gældende i 3- og 5 mands for ungdom)</w:t>
      </w:r>
    </w:p>
    <w:p w14:paraId="3B5DE075" w14:textId="43CB3573" w:rsidR="00D75D88" w:rsidRPr="00713CD0" w:rsidRDefault="00713CD0" w:rsidP="00B231DF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2"/>
          <w:szCs w:val="22"/>
        </w:rPr>
        <w:t>Let øvede:</w:t>
      </w:r>
      <w:r>
        <w:rPr>
          <w:rFonts w:ascii="Verdana" w:hAnsi="Verdana"/>
          <w:sz w:val="22"/>
          <w:szCs w:val="22"/>
        </w:rPr>
        <w:t xml:space="preserve"> </w:t>
      </w:r>
      <w:r w:rsidRPr="00713CD0">
        <w:rPr>
          <w:rFonts w:ascii="Verdana" w:hAnsi="Verdana"/>
          <w:sz w:val="20"/>
          <w:szCs w:val="20"/>
        </w:rPr>
        <w:t>Er for de spillere, som har spillet fodbold mindst en sæson. For disse spillere gælder, at de har prøvet kampsituationen og er trygge ved det.</w:t>
      </w:r>
    </w:p>
    <w:p w14:paraId="5C9AD4C7" w14:textId="318382F9" w:rsidR="00713CD0" w:rsidRDefault="00B231DF" w:rsidP="00713CD0">
      <w:pPr>
        <w:pStyle w:val="NormalWeb"/>
        <w:rPr>
          <w:rFonts w:ascii="Verdana" w:hAnsi="Verdana"/>
          <w:sz w:val="22"/>
          <w:szCs w:val="22"/>
        </w:rPr>
      </w:pPr>
      <w:r w:rsidRPr="00B231DF">
        <w:rPr>
          <w:rFonts w:ascii="Verdana" w:hAnsi="Verdana"/>
          <w:b/>
          <w:sz w:val="22"/>
          <w:szCs w:val="22"/>
        </w:rPr>
        <w:t>Begyndere</w:t>
      </w:r>
      <w:r w:rsidRPr="00B231DF">
        <w:rPr>
          <w:rFonts w:ascii="Verdana" w:hAnsi="Verdana"/>
          <w:sz w:val="22"/>
          <w:szCs w:val="22"/>
        </w:rPr>
        <w:t xml:space="preserve">: </w:t>
      </w:r>
      <w:r w:rsidRPr="00713CD0">
        <w:rPr>
          <w:rFonts w:ascii="Verdana" w:hAnsi="Verdana"/>
          <w:sz w:val="20"/>
          <w:szCs w:val="20"/>
        </w:rPr>
        <w:t xml:space="preserve">Er for de helt uøvede og nye spillere, som for første gang skal ud og prøve kræfter med andre hold. For disse spillere gælder, at de skal have mulighed for på </w:t>
      </w:r>
      <w:r w:rsidR="00713CD0" w:rsidRPr="00713CD0">
        <w:rPr>
          <w:rFonts w:ascii="Verdana" w:hAnsi="Verdana"/>
          <w:sz w:val="20"/>
          <w:szCs w:val="20"/>
        </w:rPr>
        <w:t>betryg</w:t>
      </w:r>
      <w:r w:rsidR="00713CD0">
        <w:rPr>
          <w:rFonts w:ascii="Verdana" w:hAnsi="Verdana"/>
          <w:sz w:val="20"/>
          <w:szCs w:val="20"/>
        </w:rPr>
        <w:softHyphen/>
      </w:r>
      <w:r w:rsidR="00713CD0" w:rsidRPr="00713CD0">
        <w:rPr>
          <w:rFonts w:ascii="Verdana" w:hAnsi="Verdana"/>
          <w:sz w:val="20"/>
          <w:szCs w:val="20"/>
        </w:rPr>
        <w:t>gende måde at blive indført i kampsituationen.</w:t>
      </w:r>
      <w:r w:rsidR="00713CD0" w:rsidRPr="00B231DF">
        <w:rPr>
          <w:rFonts w:ascii="Verdana" w:hAnsi="Verdana"/>
          <w:sz w:val="22"/>
          <w:szCs w:val="22"/>
        </w:rPr>
        <w:t xml:space="preserve"> </w:t>
      </w:r>
    </w:p>
    <w:p w14:paraId="4E658FD9" w14:textId="77777777" w:rsidR="007B111F" w:rsidRDefault="007B111F" w:rsidP="00713CD0">
      <w:pPr>
        <w:pStyle w:val="NormalWeb"/>
        <w:rPr>
          <w:rFonts w:ascii="Verdana" w:hAnsi="Verdana"/>
          <w:sz w:val="22"/>
          <w:szCs w:val="22"/>
        </w:rPr>
      </w:pPr>
    </w:p>
    <w:p w14:paraId="1F895F6A" w14:textId="77777777" w:rsidR="00713CD0" w:rsidRDefault="00713CD0" w:rsidP="00713CD0">
      <w:pPr>
        <w:rPr>
          <w:sz w:val="20"/>
          <w:szCs w:val="20"/>
        </w:rPr>
      </w:pPr>
    </w:p>
    <w:p w14:paraId="5AF0E274" w14:textId="3130285E" w:rsidR="00713CD0" w:rsidRPr="00B231DF" w:rsidRDefault="00713CD0" w:rsidP="00713CD0">
      <w:pPr>
        <w:rPr>
          <w:b/>
          <w:i/>
          <w:sz w:val="24"/>
          <w:szCs w:val="24"/>
        </w:rPr>
      </w:pPr>
      <w:r w:rsidRPr="00B231DF">
        <w:rPr>
          <w:b/>
          <w:i/>
          <w:sz w:val="24"/>
          <w:szCs w:val="24"/>
        </w:rPr>
        <w:t>Tilmelding</w:t>
      </w:r>
    </w:p>
    <w:p w14:paraId="662C578D" w14:textId="41B19508" w:rsidR="00713CD0" w:rsidRDefault="00713CD0" w:rsidP="00713CD0">
      <w:pPr>
        <w:rPr>
          <w:sz w:val="20"/>
          <w:szCs w:val="20"/>
        </w:rPr>
      </w:pPr>
      <w:r w:rsidRPr="00713CD0">
        <w:rPr>
          <w:sz w:val="20"/>
          <w:szCs w:val="20"/>
        </w:rPr>
        <w:t>Vi opfordrer til at man i den enkelte forening er opmærksomme på, at få tilmeldt holdene i de rette kategorier.</w:t>
      </w:r>
      <w:r w:rsidR="00560BAA">
        <w:rPr>
          <w:sz w:val="20"/>
          <w:szCs w:val="20"/>
        </w:rPr>
        <w:t xml:space="preserve"> Læs mere på </w:t>
      </w:r>
      <w:hyperlink r:id="rId12" w:history="1">
        <w:r w:rsidR="00560BAA" w:rsidRPr="00150167">
          <w:rPr>
            <w:rStyle w:val="Hyperlink"/>
            <w:sz w:val="20"/>
            <w:szCs w:val="20"/>
          </w:rPr>
          <w:t>www.dgi.dk/fodbold/</w:t>
        </w:r>
      </w:hyperlink>
      <w:r w:rsidR="00560BAA">
        <w:rPr>
          <w:sz w:val="20"/>
          <w:szCs w:val="20"/>
        </w:rPr>
        <w:t xml:space="preserve"> </w:t>
      </w:r>
    </w:p>
    <w:p w14:paraId="650F29F9" w14:textId="62125B3F" w:rsidR="00B231DF" w:rsidRPr="00713CD0" w:rsidRDefault="00B231DF" w:rsidP="00B231DF">
      <w:pPr>
        <w:pStyle w:val="NormalWeb"/>
        <w:rPr>
          <w:rFonts w:ascii="Verdana" w:hAnsi="Verdana"/>
          <w:sz w:val="20"/>
          <w:szCs w:val="20"/>
        </w:rPr>
      </w:pPr>
      <w:r w:rsidRPr="00713CD0">
        <w:rPr>
          <w:rFonts w:ascii="Verdana" w:hAnsi="Verdana"/>
          <w:sz w:val="20"/>
          <w:szCs w:val="20"/>
        </w:rPr>
        <w:t>Tilmelding foretages via</w:t>
      </w:r>
      <w:r w:rsidR="00560BAA">
        <w:rPr>
          <w:rFonts w:ascii="Verdana" w:hAnsi="Verdana"/>
          <w:sz w:val="20"/>
          <w:szCs w:val="20"/>
        </w:rPr>
        <w:t xml:space="preserve"> din forening på</w:t>
      </w:r>
      <w:r w:rsidRPr="00713CD0">
        <w:rPr>
          <w:rFonts w:ascii="Verdana" w:hAnsi="Verdana"/>
          <w:sz w:val="20"/>
          <w:szCs w:val="20"/>
        </w:rPr>
        <w:t xml:space="preserve"> </w:t>
      </w:r>
      <w:hyperlink r:id="rId13" w:history="1">
        <w:r w:rsidR="00C50A1B" w:rsidRPr="00713CD0">
          <w:rPr>
            <w:rStyle w:val="Hyperlink"/>
            <w:rFonts w:ascii="Verdana" w:hAnsi="Verdana"/>
            <w:sz w:val="20"/>
            <w:szCs w:val="20"/>
          </w:rPr>
          <w:t>http://foreningsportalen.dgi.dk</w:t>
        </w:r>
      </w:hyperlink>
      <w:r w:rsidR="00C50A1B" w:rsidRPr="00713CD0">
        <w:rPr>
          <w:rFonts w:ascii="Verdana" w:hAnsi="Verdana"/>
          <w:sz w:val="20"/>
          <w:szCs w:val="20"/>
        </w:rPr>
        <w:t xml:space="preserve"> </w:t>
      </w:r>
      <w:r w:rsidRPr="00713CD0">
        <w:rPr>
          <w:rFonts w:ascii="Verdana" w:hAnsi="Verdana"/>
          <w:sz w:val="20"/>
          <w:szCs w:val="20"/>
        </w:rPr>
        <w:t>, hvor man samtidig oplyser navn, mail og telefon på kontaktpersonen for det enkelte hold.</w:t>
      </w:r>
    </w:p>
    <w:p w14:paraId="53395C3B" w14:textId="19C03676" w:rsidR="00C50A1B" w:rsidRPr="00713CD0" w:rsidRDefault="00C50A1B" w:rsidP="00B231DF">
      <w:pPr>
        <w:pStyle w:val="NormalWeb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i/>
        </w:rPr>
        <w:t>DGI sørger for:</w:t>
      </w:r>
      <w:r>
        <w:rPr>
          <w:rFonts w:ascii="Verdana" w:hAnsi="Verdana"/>
          <w:b/>
          <w:i/>
        </w:rPr>
        <w:br/>
      </w:r>
      <w:r w:rsidRPr="00713CD0">
        <w:rPr>
          <w:rFonts w:ascii="Verdana" w:hAnsi="Verdana"/>
          <w:sz w:val="20"/>
          <w:szCs w:val="20"/>
        </w:rPr>
        <w:t>- at udsende invitation til alle foreninger samt til kontaktpersoner</w:t>
      </w:r>
      <w:r w:rsidRPr="00713CD0">
        <w:rPr>
          <w:rFonts w:ascii="Verdana" w:hAnsi="Verdana"/>
          <w:sz w:val="20"/>
          <w:szCs w:val="20"/>
        </w:rPr>
        <w:br/>
        <w:t>- at fordele stævnerne på skift mellem de enkelte foreninger</w:t>
      </w:r>
      <w:r w:rsidRPr="00713CD0">
        <w:rPr>
          <w:rFonts w:ascii="Verdana" w:hAnsi="Verdana"/>
          <w:sz w:val="20"/>
          <w:szCs w:val="20"/>
        </w:rPr>
        <w:br/>
        <w:t>- at sammensætte puljerne såvel geografisk som jævnbyrdigt</w:t>
      </w:r>
      <w:r w:rsidRPr="00713CD0">
        <w:rPr>
          <w:rFonts w:ascii="Verdana" w:hAnsi="Verdana"/>
          <w:sz w:val="20"/>
          <w:szCs w:val="20"/>
        </w:rPr>
        <w:br/>
        <w:t>- at udsende kampprogram til alle deltagende hold/kontaktpersoner</w:t>
      </w:r>
    </w:p>
    <w:p w14:paraId="2D145A23" w14:textId="347F20C9" w:rsidR="00B231DF" w:rsidRPr="00713CD0" w:rsidRDefault="00B231DF" w:rsidP="00B231DF">
      <w:pPr>
        <w:pStyle w:val="NormalWeb"/>
        <w:rPr>
          <w:rFonts w:ascii="Verdana" w:hAnsi="Verdana"/>
          <w:sz w:val="20"/>
          <w:szCs w:val="20"/>
        </w:rPr>
      </w:pPr>
      <w:r w:rsidRPr="00B231DF">
        <w:rPr>
          <w:rFonts w:ascii="Verdana" w:hAnsi="Verdana"/>
          <w:b/>
          <w:i/>
        </w:rPr>
        <w:t>Praktiske informationer til værtsklubben:</w:t>
      </w:r>
      <w:r>
        <w:rPr>
          <w:rFonts w:ascii="Verdana" w:hAnsi="Verdana"/>
          <w:b/>
          <w:i/>
        </w:rPr>
        <w:br/>
      </w:r>
      <w:r w:rsidRPr="00713CD0">
        <w:rPr>
          <w:rFonts w:ascii="Verdana" w:hAnsi="Verdana"/>
          <w:sz w:val="20"/>
          <w:szCs w:val="20"/>
        </w:rPr>
        <w:t>Værtsklubben skal sørge for:</w:t>
      </w:r>
      <w:r w:rsidRPr="00713CD0">
        <w:rPr>
          <w:rFonts w:ascii="Verdana" w:hAnsi="Verdana"/>
          <w:sz w:val="20"/>
          <w:szCs w:val="20"/>
        </w:rPr>
        <w:br/>
        <w:t>- at banerne er opkridtet og udstyret med mål</w:t>
      </w:r>
      <w:r w:rsidRPr="00713CD0">
        <w:rPr>
          <w:rFonts w:ascii="Verdana" w:hAnsi="Verdana"/>
          <w:sz w:val="20"/>
          <w:szCs w:val="20"/>
        </w:rPr>
        <w:br/>
        <w:t>- at dømme kampene</w:t>
      </w:r>
      <w:r w:rsidRPr="00713CD0">
        <w:rPr>
          <w:rFonts w:ascii="Verdana" w:hAnsi="Verdana"/>
          <w:sz w:val="20"/>
          <w:szCs w:val="20"/>
        </w:rPr>
        <w:br/>
        <w:t>- at sørge for bolde og veste</w:t>
      </w:r>
      <w:r w:rsidRPr="00713CD0">
        <w:rPr>
          <w:rFonts w:ascii="Verdana" w:hAnsi="Verdana"/>
          <w:sz w:val="20"/>
          <w:szCs w:val="20"/>
        </w:rPr>
        <w:br/>
        <w:t>- at indtaste resultaterne senest 2 dage efter afvikling</w:t>
      </w:r>
      <w:r w:rsidRPr="00713CD0">
        <w:rPr>
          <w:rFonts w:ascii="Verdana" w:hAnsi="Verdana"/>
          <w:sz w:val="20"/>
          <w:szCs w:val="20"/>
        </w:rPr>
        <w:br/>
        <w:t>- at oplyse om</w:t>
      </w:r>
      <w:r w:rsidR="00DF7D2A" w:rsidRPr="00713CD0">
        <w:rPr>
          <w:rFonts w:ascii="Verdana" w:hAnsi="Verdana"/>
          <w:sz w:val="20"/>
          <w:szCs w:val="20"/>
        </w:rPr>
        <w:t xml:space="preserve"> eventuelle udeblivelser til DGI </w:t>
      </w:r>
      <w:hyperlink r:id="rId14" w:history="1">
        <w:r w:rsidR="00DF7D2A" w:rsidRPr="00713CD0">
          <w:rPr>
            <w:rStyle w:val="Hyperlink"/>
            <w:rFonts w:ascii="Verdana" w:hAnsi="Verdana"/>
            <w:sz w:val="20"/>
            <w:szCs w:val="20"/>
          </w:rPr>
          <w:t>carsten.nielsen@dgi.dk</w:t>
        </w:r>
      </w:hyperlink>
      <w:r w:rsidR="00DF7D2A" w:rsidRPr="00713CD0">
        <w:rPr>
          <w:rFonts w:ascii="Verdana" w:hAnsi="Verdana"/>
          <w:sz w:val="20"/>
          <w:szCs w:val="20"/>
        </w:rPr>
        <w:t xml:space="preserve"> </w:t>
      </w:r>
    </w:p>
    <w:p w14:paraId="3D973D63" w14:textId="3A35408B" w:rsidR="002318D4" w:rsidRPr="00713CD0" w:rsidRDefault="00C50A1B" w:rsidP="00B918F5">
      <w:pPr>
        <w:pStyle w:val="NormalWeb"/>
        <w:rPr>
          <w:rFonts w:ascii="Verdana" w:hAnsi="Verdana"/>
          <w:sz w:val="20"/>
          <w:szCs w:val="20"/>
        </w:rPr>
      </w:pPr>
      <w:r w:rsidRPr="00C50A1B">
        <w:rPr>
          <w:rFonts w:ascii="Verdana" w:hAnsi="Verdana"/>
          <w:b/>
          <w:i/>
        </w:rPr>
        <w:t>Kampprogram</w:t>
      </w:r>
      <w:r w:rsidRPr="00C50A1B">
        <w:rPr>
          <w:rFonts w:ascii="Verdana" w:hAnsi="Verdana"/>
          <w:b/>
          <w:i/>
        </w:rPr>
        <w:br/>
      </w:r>
      <w:r w:rsidRPr="00713CD0">
        <w:rPr>
          <w:rFonts w:ascii="Verdana" w:hAnsi="Verdana"/>
          <w:sz w:val="20"/>
          <w:szCs w:val="20"/>
        </w:rPr>
        <w:t xml:space="preserve">Hentes på </w:t>
      </w:r>
      <w:hyperlink r:id="rId15" w:history="1">
        <w:r w:rsidRPr="00713CD0">
          <w:rPr>
            <w:rStyle w:val="Hyperlink"/>
            <w:rFonts w:ascii="Verdana" w:hAnsi="Verdana"/>
            <w:sz w:val="20"/>
            <w:szCs w:val="20"/>
          </w:rPr>
          <w:t>http://minidraet.dgi.dk</w:t>
        </w:r>
      </w:hyperlink>
      <w:r w:rsidRPr="00713CD0">
        <w:rPr>
          <w:rFonts w:ascii="Verdana" w:hAnsi="Verdana"/>
          <w:sz w:val="20"/>
          <w:szCs w:val="20"/>
        </w:rPr>
        <w:t xml:space="preserve"> under klubbens navn</w:t>
      </w:r>
    </w:p>
    <w:sectPr w:rsidR="002318D4" w:rsidRPr="00713CD0" w:rsidSect="00F4279B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2432" w:right="1673" w:bottom="2268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E1BFFB" w14:textId="77777777" w:rsidR="0023000A" w:rsidRDefault="0023000A" w:rsidP="009E4B94">
      <w:pPr>
        <w:spacing w:line="240" w:lineRule="auto"/>
      </w:pPr>
      <w:r>
        <w:separator/>
      </w:r>
    </w:p>
  </w:endnote>
  <w:endnote w:type="continuationSeparator" w:id="0">
    <w:p w14:paraId="619D5FE8" w14:textId="77777777" w:rsidR="0023000A" w:rsidRDefault="0023000A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5B6B12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B111F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EE8DC" w14:textId="7738CAC4" w:rsidR="007938ED" w:rsidRPr="004B099F" w:rsidRDefault="00F4279B" w:rsidP="007938ED">
    <w:pPr>
      <w:pStyle w:val="Template-Adresse"/>
      <w:ind w:left="-1843"/>
      <w:jc w:val="center"/>
      <w:rPr>
        <w:szCs w:val="13"/>
      </w:rPr>
    </w:pPr>
    <w:r>
      <w:rPr>
        <w:b/>
        <w:szCs w:val="13"/>
      </w:rPr>
      <w:t xml:space="preserve">                            </w:t>
    </w:r>
    <w:r w:rsidR="007938ED" w:rsidRPr="004B099F">
      <w:rPr>
        <w:b/>
        <w:szCs w:val="13"/>
      </w:rPr>
      <w:t>DGI Midt- og Vestsjælland</w:t>
    </w:r>
    <w:r w:rsidR="007938ED" w:rsidRPr="004B099F">
      <w:rPr>
        <w:szCs w:val="13"/>
      </w:rPr>
      <w:t xml:space="preserve"> | </w:t>
    </w:r>
    <w:r w:rsidR="007938ED">
      <w:rPr>
        <w:szCs w:val="13"/>
      </w:rPr>
      <w:t>Oldvejen 25</w:t>
    </w:r>
    <w:r w:rsidR="007938ED" w:rsidRPr="004B099F">
      <w:rPr>
        <w:szCs w:val="13"/>
      </w:rPr>
      <w:t xml:space="preserve"> 1. | 4300 Holbæk | Tlf. 79</w:t>
    </w:r>
    <w:r w:rsidR="007938ED">
      <w:rPr>
        <w:szCs w:val="13"/>
      </w:rPr>
      <w:t>40</w:t>
    </w:r>
    <w:r w:rsidR="007938ED" w:rsidRPr="004B099F">
      <w:rPr>
        <w:szCs w:val="13"/>
      </w:rPr>
      <w:t xml:space="preserve">4800 | CVR: 16644188 | </w:t>
    </w:r>
    <w:hyperlink r:id="rId1" w:history="1">
      <w:r w:rsidR="007938ED" w:rsidRPr="004B099F">
        <w:rPr>
          <w:szCs w:val="13"/>
        </w:rPr>
        <w:t>midt-ogvestsjaelland@dgi.dk</w:t>
      </w:r>
    </w:hyperlink>
    <w:r w:rsidR="007938ED" w:rsidRPr="004B099F">
      <w:rPr>
        <w:szCs w:val="13"/>
      </w:rPr>
      <w:t xml:space="preserve"> | dgi.dk/midt-ogvestsjaelland</w:t>
    </w:r>
  </w:p>
  <w:p w14:paraId="3AAD2996" w14:textId="77777777" w:rsidR="007938ED" w:rsidRDefault="007938ED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7AA8C6" w14:textId="77777777" w:rsidR="0023000A" w:rsidRDefault="0023000A" w:rsidP="009E4B94">
      <w:pPr>
        <w:spacing w:line="240" w:lineRule="auto"/>
      </w:pPr>
      <w:r>
        <w:separator/>
      </w:r>
    </w:p>
  </w:footnote>
  <w:footnote w:type="continuationSeparator" w:id="0">
    <w:p w14:paraId="1B6E29D5" w14:textId="77777777" w:rsidR="0023000A" w:rsidRDefault="0023000A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5B6B10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2C5B6B15" wp14:editId="2C5B6B16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8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C5B6B17" wp14:editId="2C5B6B1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C5B6B19" wp14:editId="2C5B6B1A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4A10BF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64af64 [3204]" stroked="f" strokeweight="2pt">
              <v:fill color2="#cee6ce [1012]" rotate="t" angle="90" colors="0 #64af64;32113f #aad3aa;1 #f7fbf7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5B6B13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2C5B6B1B" wp14:editId="2C5B6B1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0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2C5B6B1D" wp14:editId="2C5B6B1E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5B6B1F" wp14:editId="2C5B6B20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BDF148F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64af64 [3204]" stroked="f" strokeweight="2pt">
              <v:fill color2="#cee6ce [1012]" rotate="t" angle="90" colors="0 #64af64;32113f #aad3aa;1 #f7fbf7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757687F"/>
    <w:multiLevelType w:val="hybridMultilevel"/>
    <w:tmpl w:val="714E30D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EF3E4C"/>
    <w:multiLevelType w:val="hybridMultilevel"/>
    <w:tmpl w:val="CF4C311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4031B"/>
    <w:multiLevelType w:val="hybridMultilevel"/>
    <w:tmpl w:val="1A3A83B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64AF64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64AF64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2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10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1304"/>
  <w:autoHyphenation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795"/>
    <w:rsid w:val="00004865"/>
    <w:rsid w:val="0003486E"/>
    <w:rsid w:val="00094ABD"/>
    <w:rsid w:val="000D7C16"/>
    <w:rsid w:val="001210A7"/>
    <w:rsid w:val="0013244F"/>
    <w:rsid w:val="00150167"/>
    <w:rsid w:val="00160952"/>
    <w:rsid w:val="00182651"/>
    <w:rsid w:val="001D7FD5"/>
    <w:rsid w:val="0023000A"/>
    <w:rsid w:val="002318D4"/>
    <w:rsid w:val="00244D70"/>
    <w:rsid w:val="00255C64"/>
    <w:rsid w:val="00293D49"/>
    <w:rsid w:val="002E74A4"/>
    <w:rsid w:val="002F5AEA"/>
    <w:rsid w:val="003831A2"/>
    <w:rsid w:val="003B35B0"/>
    <w:rsid w:val="003B4D7B"/>
    <w:rsid w:val="003B7C72"/>
    <w:rsid w:val="003C4F9F"/>
    <w:rsid w:val="003C60F1"/>
    <w:rsid w:val="00415DD2"/>
    <w:rsid w:val="004221DF"/>
    <w:rsid w:val="00424709"/>
    <w:rsid w:val="004A3C9F"/>
    <w:rsid w:val="004C01B2"/>
    <w:rsid w:val="004D42F2"/>
    <w:rsid w:val="0051519F"/>
    <w:rsid w:val="0055493E"/>
    <w:rsid w:val="00557FDC"/>
    <w:rsid w:val="00560BAA"/>
    <w:rsid w:val="005A28D4"/>
    <w:rsid w:val="005C54B2"/>
    <w:rsid w:val="005C5F97"/>
    <w:rsid w:val="005C701E"/>
    <w:rsid w:val="005D5CC7"/>
    <w:rsid w:val="005D760E"/>
    <w:rsid w:val="005E392E"/>
    <w:rsid w:val="005F1580"/>
    <w:rsid w:val="005F3ED8"/>
    <w:rsid w:val="00615908"/>
    <w:rsid w:val="0065484C"/>
    <w:rsid w:val="00655B49"/>
    <w:rsid w:val="00681D83"/>
    <w:rsid w:val="00685DE6"/>
    <w:rsid w:val="006900C2"/>
    <w:rsid w:val="006A0BE6"/>
    <w:rsid w:val="006B30A9"/>
    <w:rsid w:val="006B49A5"/>
    <w:rsid w:val="0070267E"/>
    <w:rsid w:val="00706E32"/>
    <w:rsid w:val="00713CD0"/>
    <w:rsid w:val="007546AF"/>
    <w:rsid w:val="00765934"/>
    <w:rsid w:val="00785CA8"/>
    <w:rsid w:val="007938ED"/>
    <w:rsid w:val="007B111F"/>
    <w:rsid w:val="007E373C"/>
    <w:rsid w:val="0080198C"/>
    <w:rsid w:val="00815AD9"/>
    <w:rsid w:val="0082381B"/>
    <w:rsid w:val="00892D08"/>
    <w:rsid w:val="00893791"/>
    <w:rsid w:val="008E5A6D"/>
    <w:rsid w:val="008F32DF"/>
    <w:rsid w:val="008F4D20"/>
    <w:rsid w:val="00934690"/>
    <w:rsid w:val="00951B25"/>
    <w:rsid w:val="00983B74"/>
    <w:rsid w:val="00990263"/>
    <w:rsid w:val="009A4CCC"/>
    <w:rsid w:val="009E032B"/>
    <w:rsid w:val="009E4B94"/>
    <w:rsid w:val="00A3497A"/>
    <w:rsid w:val="00AF1D02"/>
    <w:rsid w:val="00B00D92"/>
    <w:rsid w:val="00B231DF"/>
    <w:rsid w:val="00B35070"/>
    <w:rsid w:val="00B45561"/>
    <w:rsid w:val="00B918F5"/>
    <w:rsid w:val="00C22D81"/>
    <w:rsid w:val="00C32385"/>
    <w:rsid w:val="00C50A1B"/>
    <w:rsid w:val="00CA6392"/>
    <w:rsid w:val="00CB7B0C"/>
    <w:rsid w:val="00CC6322"/>
    <w:rsid w:val="00D6306C"/>
    <w:rsid w:val="00D75D88"/>
    <w:rsid w:val="00D847FC"/>
    <w:rsid w:val="00D96141"/>
    <w:rsid w:val="00DB31AF"/>
    <w:rsid w:val="00DE2B28"/>
    <w:rsid w:val="00DF7D2A"/>
    <w:rsid w:val="00E13E89"/>
    <w:rsid w:val="00EB7530"/>
    <w:rsid w:val="00F331F3"/>
    <w:rsid w:val="00F4279B"/>
    <w:rsid w:val="00F9683D"/>
    <w:rsid w:val="00FC55B0"/>
    <w:rsid w:val="00FC7A59"/>
    <w:rsid w:val="00FE2C9C"/>
    <w:rsid w:val="00FE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C5B6AFB"/>
  <w15:docId w15:val="{3C72F9EE-3933-4F1B-A302-9A384A7BE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64AF64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64AF64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64AF64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E0EFE0" w:themeFill="accent1" w:themeFillTint="33"/>
      </w:tcPr>
    </w:tblStylePr>
  </w:style>
  <w:style w:type="paragraph" w:styleId="NormalWeb">
    <w:name w:val="Normal (Web)"/>
    <w:basedOn w:val="Normal"/>
    <w:uiPriority w:val="99"/>
    <w:unhideWhenUsed/>
    <w:rsid w:val="00B23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styleId="Listeafsnit">
    <w:name w:val="List Paragraph"/>
    <w:basedOn w:val="Normal"/>
    <w:uiPriority w:val="99"/>
    <w:qFormat/>
    <w:rsid w:val="00560B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3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foreningsportalen.dgi.dk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://www.dgi.dk/fodbold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minidraet.dgi.dk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14" Type="http://schemas.openxmlformats.org/officeDocument/2006/relationships/hyperlink" Target="mailto:carsten.nielsen@dgi.dk" TargetMode="External"/><Relationship Id="rId9" Type="http://schemas.openxmlformats.org/officeDocument/2006/relationships/webSettings" Target="web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idt-ogvestsjaelland@dgi.d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r&#248;n.dotx" TargetMode="External"/></Relationships>
</file>

<file path=word/theme/theme1.xml><?xml version="1.0" encoding="utf-8"?>
<a:theme xmlns:a="http://schemas.openxmlformats.org/drawingml/2006/main" name="Office Theme">
  <a:themeElements>
    <a:clrScheme name="1 DGI Grøn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64AF64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5" ma:contentTypeDescription="Opret et nyt dokument." ma:contentTypeScope="" ma:versionID="aba0187d06ab22f9d95eb6fd946e8f0b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da63f5c0e68723aa6b59d922b2def6c7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772F4-5645-4070-BAAE-9540D8B048D6}"/>
</file>

<file path=customXml/itemProps2.xml><?xml version="1.0" encoding="utf-8"?>
<ds:datastoreItem xmlns:ds="http://schemas.openxmlformats.org/officeDocument/2006/customXml" ds:itemID="{72822263-16DD-4EA7-A22B-ED17273D7EAC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2CB0343A-623D-4B80-AE46-756AD6449FF3}"/>
</file>

<file path=customXml/itemProps5.xml><?xml version="1.0" encoding="utf-8"?>
<ds:datastoreItem xmlns:ds="http://schemas.openxmlformats.org/officeDocument/2006/customXml" ds:itemID="{F301CCFE-9856-4080-A9E1-4007BCA53BE2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Brevskabelon_Grøn</Template>
  <TotalTime>13</TotalTime>
  <Pages>2</Pages>
  <Words>417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Brev</vt:lpstr>
    </vt:vector>
  </TitlesOfParts>
  <Company>DGI</Company>
  <LinksUpToDate>false</LinksUpToDate>
  <CharactersWithSpaces>2956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Steffen Andersen</dc:creator>
  <cp:lastModifiedBy>Karin Vibeke Christensen</cp:lastModifiedBy>
  <cp:revision>6</cp:revision>
  <cp:lastPrinted>2016-01-26T10:41:00Z</cp:lastPrinted>
  <dcterms:created xsi:type="dcterms:W3CDTF">2016-01-28T10:41:00Z</dcterms:created>
  <dcterms:modified xsi:type="dcterms:W3CDTF">2016-01-29T11:18:00Z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db4ca04e-e558-4abd-a2ee-3de9adfb7e39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</Properties>
</file>