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F8D0B4" w14:textId="041C1994" w:rsidR="00C64D11" w:rsidRDefault="00650C92" w:rsidP="00852622">
      <w:pPr>
        <w:tabs>
          <w:tab w:val="left" w:pos="-993"/>
          <w:tab w:val="left" w:pos="9792"/>
        </w:tabs>
        <w:ind w:left="-851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 xml:space="preserve"> </w:t>
      </w:r>
    </w:p>
    <w:p w14:paraId="061F3437" w14:textId="52915B7E" w:rsidR="00FF5890" w:rsidRPr="00320258" w:rsidRDefault="00852622" w:rsidP="00FF5890">
      <w:pPr>
        <w:tabs>
          <w:tab w:val="left" w:pos="-142"/>
          <w:tab w:val="center" w:pos="4896"/>
        </w:tabs>
        <w:ind w:left="-142" w:firstLine="142"/>
        <w:jc w:val="center"/>
        <w:rPr>
          <w:b/>
          <w:sz w:val="16"/>
          <w:szCs w:val="16"/>
        </w:rPr>
      </w:pPr>
      <w:r w:rsidRPr="00320258">
        <w:rPr>
          <w:b/>
          <w:sz w:val="40"/>
          <w:szCs w:val="40"/>
        </w:rPr>
        <w:t xml:space="preserve"> </w:t>
      </w:r>
      <w:r w:rsidR="00334A9A" w:rsidRPr="00320258">
        <w:rPr>
          <w:b/>
          <w:sz w:val="40"/>
          <w:szCs w:val="40"/>
        </w:rPr>
        <w:t xml:space="preserve"> </w:t>
      </w:r>
      <w:r w:rsidR="00170610" w:rsidRPr="00320258">
        <w:rPr>
          <w:b/>
          <w:sz w:val="120"/>
          <w:szCs w:val="120"/>
        </w:rPr>
        <w:t>DM 2021</w:t>
      </w:r>
    </w:p>
    <w:p w14:paraId="7622C964" w14:textId="77777777" w:rsidR="00FF5890" w:rsidRPr="00320258" w:rsidRDefault="00FF5890" w:rsidP="00FF5890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16"/>
          <w:szCs w:val="16"/>
        </w:rPr>
      </w:pPr>
    </w:p>
    <w:p w14:paraId="2F94F000" w14:textId="77777777" w:rsidR="00FF5890" w:rsidRPr="00320258" w:rsidRDefault="00FF5890" w:rsidP="00FF5890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16"/>
          <w:szCs w:val="16"/>
        </w:rPr>
      </w:pPr>
    </w:p>
    <w:p w14:paraId="7FC7EE69" w14:textId="2CBF121A" w:rsidR="00FF5890" w:rsidRPr="00320258" w:rsidRDefault="00FF5890" w:rsidP="00FF5890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96"/>
          <w:szCs w:val="96"/>
        </w:rPr>
      </w:pPr>
      <w:r w:rsidRPr="00320258">
        <w:rPr>
          <w:b/>
          <w:color w:val="000000"/>
          <w:sz w:val="96"/>
          <w:szCs w:val="96"/>
        </w:rPr>
        <w:t>Voksen</w:t>
      </w:r>
    </w:p>
    <w:p w14:paraId="34123E1D" w14:textId="77777777" w:rsidR="00FF5890" w:rsidRPr="00320258" w:rsidRDefault="00FF5890" w:rsidP="00FF5890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56"/>
          <w:szCs w:val="56"/>
        </w:rPr>
      </w:pPr>
    </w:p>
    <w:p w14:paraId="3AE59DB3" w14:textId="006E0CE0" w:rsidR="00FF5890" w:rsidRDefault="00FF5890" w:rsidP="00FF5890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16"/>
          <w:szCs w:val="16"/>
        </w:rPr>
      </w:pPr>
      <w:r w:rsidRPr="00320258">
        <w:rPr>
          <w:b/>
          <w:color w:val="000000"/>
          <w:sz w:val="56"/>
          <w:szCs w:val="56"/>
        </w:rPr>
        <w:t xml:space="preserve">D. </w:t>
      </w:r>
      <w:r w:rsidR="00170610" w:rsidRPr="00320258">
        <w:rPr>
          <w:b/>
          <w:color w:val="000000"/>
          <w:sz w:val="56"/>
          <w:szCs w:val="56"/>
        </w:rPr>
        <w:t>24</w:t>
      </w:r>
      <w:r w:rsidRPr="00320258">
        <w:rPr>
          <w:b/>
          <w:color w:val="000000"/>
          <w:sz w:val="56"/>
          <w:szCs w:val="56"/>
        </w:rPr>
        <w:t>.-</w:t>
      </w:r>
      <w:r w:rsidR="00170610" w:rsidRPr="00320258">
        <w:rPr>
          <w:b/>
          <w:color w:val="000000"/>
          <w:sz w:val="56"/>
          <w:szCs w:val="56"/>
        </w:rPr>
        <w:t>26</w:t>
      </w:r>
      <w:r w:rsidRPr="00320258">
        <w:rPr>
          <w:b/>
          <w:color w:val="000000"/>
          <w:sz w:val="56"/>
          <w:szCs w:val="56"/>
        </w:rPr>
        <w:t>.</w:t>
      </w:r>
      <w:r w:rsidRPr="002B2393">
        <w:rPr>
          <w:b/>
          <w:color w:val="000000"/>
          <w:sz w:val="56"/>
          <w:szCs w:val="56"/>
        </w:rPr>
        <w:t xml:space="preserve"> september</w:t>
      </w:r>
    </w:p>
    <w:p w14:paraId="15DFBA97" w14:textId="77777777" w:rsidR="00FF5890" w:rsidRPr="002B2393" w:rsidRDefault="00FF5890" w:rsidP="00FF5890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16"/>
          <w:szCs w:val="16"/>
        </w:rPr>
      </w:pPr>
    </w:p>
    <w:p w14:paraId="4305EF2C" w14:textId="77777777" w:rsidR="00FF5890" w:rsidRPr="002B2393" w:rsidRDefault="00FF5890" w:rsidP="00FF5890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36"/>
          <w:szCs w:val="36"/>
        </w:rPr>
      </w:pPr>
      <w:r w:rsidRPr="002B2393">
        <w:rPr>
          <w:b/>
          <w:color w:val="000000"/>
          <w:sz w:val="36"/>
          <w:szCs w:val="36"/>
        </w:rPr>
        <w:t>50-200-300m riffel</w:t>
      </w:r>
    </w:p>
    <w:p w14:paraId="36B73658" w14:textId="3EFA687D" w:rsidR="00852622" w:rsidRDefault="00334A9A" w:rsidP="00FF5890">
      <w:pPr>
        <w:tabs>
          <w:tab w:val="left" w:pos="-993"/>
          <w:tab w:val="left" w:pos="9792"/>
        </w:tabs>
        <w:ind w:left="-851"/>
        <w:jc w:val="center"/>
        <w:rPr>
          <w:b/>
          <w:color w:val="000000"/>
          <w:sz w:val="144"/>
          <w:szCs w:val="144"/>
        </w:rPr>
      </w:pPr>
      <w:r>
        <w:rPr>
          <w:b/>
          <w:color w:val="000000"/>
          <w:sz w:val="40"/>
          <w:szCs w:val="40"/>
        </w:rPr>
        <w:t xml:space="preserve">    </w:t>
      </w:r>
    </w:p>
    <w:p w14:paraId="3BD4D100" w14:textId="77777777" w:rsidR="000630F8" w:rsidRDefault="000630F8" w:rsidP="000630F8">
      <w:pPr>
        <w:tabs>
          <w:tab w:val="left" w:pos="-1152"/>
          <w:tab w:val="left" w:pos="0"/>
          <w:tab w:val="left" w:pos="288"/>
          <w:tab w:val="left" w:pos="9792"/>
        </w:tabs>
        <w:jc w:val="center"/>
        <w:rPr>
          <w:color w:val="000000"/>
          <w:sz w:val="32"/>
          <w:szCs w:val="32"/>
        </w:rPr>
      </w:pPr>
    </w:p>
    <w:p w14:paraId="3CC6D9B0" w14:textId="250320E8" w:rsidR="00852622" w:rsidRPr="00852622" w:rsidRDefault="00852622" w:rsidP="00023959">
      <w:pPr>
        <w:tabs>
          <w:tab w:val="left" w:pos="-142"/>
          <w:tab w:val="center" w:pos="4896"/>
        </w:tabs>
        <w:ind w:left="-142" w:firstLine="142"/>
        <w:rPr>
          <w:color w:val="000000"/>
          <w:sz w:val="28"/>
          <w:szCs w:val="28"/>
        </w:rPr>
      </w:pPr>
    </w:p>
    <w:p w14:paraId="339A0E2E" w14:textId="77777777" w:rsidR="00852622" w:rsidRPr="007B6E49" w:rsidRDefault="00852622" w:rsidP="00852622">
      <w:pPr>
        <w:tabs>
          <w:tab w:val="left" w:pos="-142"/>
          <w:tab w:val="center" w:pos="4896"/>
        </w:tabs>
        <w:ind w:left="-142" w:firstLine="142"/>
        <w:jc w:val="center"/>
      </w:pPr>
    </w:p>
    <w:p w14:paraId="381EBB00" w14:textId="77777777" w:rsidR="00852622" w:rsidRPr="007B6E49" w:rsidRDefault="00852622" w:rsidP="00852622">
      <w:pPr>
        <w:tabs>
          <w:tab w:val="left" w:pos="-142"/>
          <w:tab w:val="center" w:pos="4896"/>
        </w:tabs>
        <w:ind w:left="-142" w:firstLine="142"/>
        <w:jc w:val="center"/>
        <w:rPr>
          <w:color w:val="000000"/>
          <w:sz w:val="28"/>
        </w:rPr>
      </w:pPr>
    </w:p>
    <w:p w14:paraId="326638DD" w14:textId="77777777" w:rsidR="001758A4" w:rsidRPr="004551A3" w:rsidRDefault="001758A4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  <w:sz w:val="32"/>
          <w:szCs w:val="32"/>
        </w:rPr>
      </w:pPr>
    </w:p>
    <w:p w14:paraId="1D1C892E" w14:textId="77777777" w:rsidR="003373EC" w:rsidRDefault="003373EC" w:rsidP="00477BD6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28"/>
          <w:szCs w:val="28"/>
        </w:rPr>
      </w:pPr>
    </w:p>
    <w:p w14:paraId="139438B2" w14:textId="77777777" w:rsidR="003373EC" w:rsidRDefault="003373EC" w:rsidP="00477BD6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28"/>
          <w:szCs w:val="28"/>
        </w:rPr>
      </w:pPr>
    </w:p>
    <w:p w14:paraId="384FC94D" w14:textId="77777777" w:rsidR="003373EC" w:rsidRDefault="003373EC" w:rsidP="00477BD6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28"/>
          <w:szCs w:val="28"/>
        </w:rPr>
      </w:pPr>
    </w:p>
    <w:p w14:paraId="057000A4" w14:textId="77777777" w:rsidR="00477BD6" w:rsidRPr="007B6E49" w:rsidRDefault="00477BD6" w:rsidP="00477BD6">
      <w:pPr>
        <w:tabs>
          <w:tab w:val="left" w:pos="-142"/>
          <w:tab w:val="center" w:pos="4896"/>
        </w:tabs>
        <w:ind w:left="-142" w:firstLine="142"/>
        <w:jc w:val="center"/>
      </w:pPr>
    </w:p>
    <w:p w14:paraId="37E2C646" w14:textId="77777777" w:rsidR="001758A4" w:rsidRPr="007B6E49" w:rsidRDefault="001758A4" w:rsidP="00477BD6">
      <w:pPr>
        <w:tabs>
          <w:tab w:val="left" w:pos="-142"/>
          <w:tab w:val="center" w:pos="4896"/>
        </w:tabs>
        <w:ind w:left="-142" w:firstLine="142"/>
        <w:jc w:val="center"/>
        <w:rPr>
          <w:color w:val="000000"/>
          <w:sz w:val="28"/>
        </w:rPr>
      </w:pPr>
    </w:p>
    <w:p w14:paraId="7A7EBC68" w14:textId="77777777" w:rsidR="00477BD6" w:rsidRDefault="00477BD6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6D6375C2" w14:textId="77777777" w:rsidR="00477BD6" w:rsidRPr="007B6E49" w:rsidRDefault="00477BD6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6CF6E382" w14:textId="4F8E739D" w:rsidR="00AB1C91" w:rsidRDefault="00AB1C91" w:rsidP="00852622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b/>
          <w:color w:val="000000"/>
          <w:spacing w:val="-3"/>
          <w:sz w:val="18"/>
          <w:szCs w:val="18"/>
          <w:u w:val="single"/>
        </w:rPr>
      </w:pPr>
    </w:p>
    <w:p w14:paraId="26F62D45" w14:textId="33399193" w:rsidR="009500BF" w:rsidRDefault="009500BF" w:rsidP="00852622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color w:val="000000"/>
          <w:sz w:val="18"/>
          <w:szCs w:val="18"/>
        </w:rPr>
      </w:pPr>
    </w:p>
    <w:p w14:paraId="42928F24" w14:textId="2E614B5A" w:rsidR="009500BF" w:rsidRDefault="009500BF" w:rsidP="00852622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color w:val="000000"/>
          <w:sz w:val="18"/>
          <w:szCs w:val="18"/>
        </w:rPr>
      </w:pPr>
    </w:p>
    <w:p w14:paraId="65947C95" w14:textId="702EB642" w:rsidR="009500BF" w:rsidRDefault="009500BF" w:rsidP="00852622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color w:val="000000"/>
          <w:sz w:val="18"/>
          <w:szCs w:val="18"/>
        </w:rPr>
      </w:pPr>
    </w:p>
    <w:p w14:paraId="4B12E3FB" w14:textId="402F73B1" w:rsidR="009500BF" w:rsidRDefault="009500BF" w:rsidP="00852622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color w:val="000000"/>
          <w:sz w:val="18"/>
          <w:szCs w:val="18"/>
        </w:rPr>
      </w:pPr>
    </w:p>
    <w:p w14:paraId="77761DD8" w14:textId="09AAD6C9" w:rsidR="009500BF" w:rsidRDefault="009500BF" w:rsidP="00852622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color w:val="000000"/>
          <w:sz w:val="18"/>
          <w:szCs w:val="18"/>
        </w:rPr>
      </w:pPr>
    </w:p>
    <w:p w14:paraId="79FE8780" w14:textId="4C204236" w:rsidR="009500BF" w:rsidRDefault="009500BF" w:rsidP="00852622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color w:val="000000"/>
          <w:sz w:val="18"/>
          <w:szCs w:val="18"/>
        </w:rPr>
      </w:pPr>
    </w:p>
    <w:p w14:paraId="0C98F0DB" w14:textId="2712FB49" w:rsidR="009500BF" w:rsidRDefault="009500BF" w:rsidP="00852622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color w:val="000000"/>
          <w:sz w:val="18"/>
          <w:szCs w:val="18"/>
        </w:rPr>
      </w:pPr>
    </w:p>
    <w:p w14:paraId="1E3EE61B" w14:textId="588ED6BE" w:rsidR="009500BF" w:rsidRDefault="009500BF" w:rsidP="00852622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color w:val="000000"/>
          <w:sz w:val="18"/>
          <w:szCs w:val="18"/>
        </w:rPr>
      </w:pPr>
    </w:p>
    <w:p w14:paraId="7AD1094B" w14:textId="085611D2" w:rsidR="009500BF" w:rsidRDefault="009500BF" w:rsidP="00852622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color w:val="000000"/>
          <w:sz w:val="18"/>
          <w:szCs w:val="18"/>
        </w:rPr>
      </w:pPr>
    </w:p>
    <w:p w14:paraId="0158F4A1" w14:textId="03805F4B" w:rsidR="009500BF" w:rsidRDefault="009500BF" w:rsidP="009500BF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rPr>
          <w:color w:val="000000"/>
          <w:sz w:val="18"/>
          <w:szCs w:val="18"/>
        </w:rPr>
      </w:pPr>
    </w:p>
    <w:p w14:paraId="45D41D1D" w14:textId="69E3ED0B" w:rsidR="00D21083" w:rsidRPr="00D21083" w:rsidRDefault="00D21083" w:rsidP="00D21083">
      <w:pPr>
        <w:rPr>
          <w:iCs/>
          <w:color w:val="2E75B6"/>
          <w:sz w:val="18"/>
          <w:szCs w:val="18"/>
        </w:rPr>
      </w:pPr>
      <w:r w:rsidRPr="00D21083">
        <w:rPr>
          <w:iCs/>
          <w:color w:val="2E75B6"/>
          <w:sz w:val="18"/>
          <w:szCs w:val="18"/>
        </w:rPr>
        <w:t>Stævneledelsen og DGI Skydning håber og tror på</w:t>
      </w:r>
      <w:r w:rsidRPr="00D76CAF">
        <w:rPr>
          <w:iCs/>
          <w:color w:val="2E75B6"/>
          <w:sz w:val="18"/>
          <w:szCs w:val="18"/>
        </w:rPr>
        <w:t>,</w:t>
      </w:r>
      <w:r w:rsidR="00170610" w:rsidRPr="00D76CAF">
        <w:rPr>
          <w:iCs/>
          <w:color w:val="2E75B6"/>
          <w:sz w:val="18"/>
          <w:szCs w:val="18"/>
        </w:rPr>
        <w:t xml:space="preserve"> </w:t>
      </w:r>
      <w:r w:rsidRPr="00D76CAF">
        <w:rPr>
          <w:iCs/>
          <w:color w:val="2E75B6"/>
          <w:sz w:val="18"/>
          <w:szCs w:val="18"/>
        </w:rPr>
        <w:t>at antal personer der må samles, hæves frem mod DM og vi forventer derfor, at kunne gennemfører DM evt. med visse begrænsninger.</w:t>
      </w:r>
    </w:p>
    <w:p w14:paraId="756DAB43" w14:textId="77777777" w:rsidR="00D21083" w:rsidRPr="00D21083" w:rsidRDefault="00D21083" w:rsidP="00D21083">
      <w:pPr>
        <w:rPr>
          <w:iCs/>
          <w:color w:val="2E75B6"/>
          <w:sz w:val="16"/>
          <w:szCs w:val="16"/>
        </w:rPr>
      </w:pPr>
    </w:p>
    <w:p w14:paraId="0B501F5B" w14:textId="77777777" w:rsidR="00D21083" w:rsidRPr="00D21083" w:rsidRDefault="00D21083" w:rsidP="00D21083">
      <w:pPr>
        <w:rPr>
          <w:iCs/>
          <w:color w:val="2E75B6"/>
          <w:sz w:val="18"/>
          <w:szCs w:val="18"/>
        </w:rPr>
      </w:pPr>
      <w:r w:rsidRPr="00D21083">
        <w:rPr>
          <w:iCs/>
          <w:color w:val="2E75B6"/>
          <w:sz w:val="18"/>
          <w:szCs w:val="18"/>
        </w:rPr>
        <w:t xml:space="preserve">Der tages forbehold for ændringer i afviklingen af DM, såfremt myndighedernes retningslinjer vedr. Covid-19 ændres. Dette vil kunne ske med kort varsel helt op til DM. </w:t>
      </w:r>
    </w:p>
    <w:p w14:paraId="1BCF9CD5" w14:textId="77777777" w:rsidR="00D21083" w:rsidRPr="00D21083" w:rsidRDefault="00D21083" w:rsidP="00D21083">
      <w:pPr>
        <w:rPr>
          <w:iCs/>
          <w:color w:val="2E75B6"/>
          <w:sz w:val="16"/>
          <w:szCs w:val="16"/>
        </w:rPr>
      </w:pPr>
    </w:p>
    <w:p w14:paraId="06C068C1" w14:textId="7D052D52" w:rsidR="00D21083" w:rsidRDefault="00D21083" w:rsidP="00D21083">
      <w:pPr>
        <w:rPr>
          <w:iCs/>
          <w:sz w:val="18"/>
          <w:szCs w:val="18"/>
        </w:rPr>
      </w:pPr>
      <w:r w:rsidRPr="00D21083">
        <w:rPr>
          <w:iCs/>
          <w:color w:val="2E75B6"/>
          <w:sz w:val="18"/>
          <w:szCs w:val="18"/>
        </w:rPr>
        <w:t xml:space="preserve">DM vil blive </w:t>
      </w:r>
      <w:r w:rsidRPr="0034690E">
        <w:rPr>
          <w:iCs/>
          <w:color w:val="2E75B6"/>
          <w:sz w:val="18"/>
          <w:szCs w:val="18"/>
        </w:rPr>
        <w:t>gennemført</w:t>
      </w:r>
      <w:r w:rsidRPr="00D21083">
        <w:rPr>
          <w:iCs/>
          <w:color w:val="2E75B6"/>
          <w:sz w:val="18"/>
          <w:szCs w:val="18"/>
        </w:rPr>
        <w:t xml:space="preserve"> i henhold til de på et hvert tidspunkt gældende retningslinjer vedr. covid-19 og DGI Skydning forventer/henstiller til, at de efterleves af alle ved deltagelse i DM</w:t>
      </w:r>
      <w:r w:rsidRPr="00D21083">
        <w:rPr>
          <w:iCs/>
          <w:sz w:val="18"/>
          <w:szCs w:val="18"/>
        </w:rPr>
        <w:t>.</w:t>
      </w:r>
    </w:p>
    <w:p w14:paraId="4AA89401" w14:textId="77777777" w:rsidR="0034690E" w:rsidRDefault="0034690E" w:rsidP="00D21083">
      <w:pPr>
        <w:rPr>
          <w:iCs/>
          <w:sz w:val="18"/>
          <w:szCs w:val="18"/>
        </w:rPr>
      </w:pPr>
    </w:p>
    <w:p w14:paraId="2B7F92A8" w14:textId="77777777" w:rsidR="0034690E" w:rsidRPr="0034690E" w:rsidRDefault="0034690E" w:rsidP="0034690E">
      <w:pPr>
        <w:rPr>
          <w:rFonts w:cs="Calibri"/>
          <w:color w:val="2E75B6"/>
          <w:sz w:val="18"/>
          <w:szCs w:val="18"/>
        </w:rPr>
      </w:pPr>
      <w:r w:rsidRPr="0034690E">
        <w:rPr>
          <w:rFonts w:cs="Calibri"/>
          <w:color w:val="2E75B6"/>
          <w:sz w:val="18"/>
          <w:szCs w:val="18"/>
        </w:rPr>
        <w:t>Som det ser ud pt. så tegner alt til, at man skal fremvises coronapas/negativ test for deltagelse i DM, gældende for personer fra 18 år og op efter.</w:t>
      </w:r>
    </w:p>
    <w:p w14:paraId="1027E69E" w14:textId="77777777" w:rsidR="0034690E" w:rsidRPr="00D21083" w:rsidRDefault="0034690E" w:rsidP="00D21083">
      <w:pPr>
        <w:rPr>
          <w:rFonts w:ascii="Calibri" w:hAnsi="Calibri"/>
          <w:color w:val="1F497D"/>
          <w:sz w:val="18"/>
          <w:szCs w:val="18"/>
        </w:rPr>
      </w:pPr>
    </w:p>
    <w:p w14:paraId="2E4849B4" w14:textId="0361DEF6" w:rsidR="009500BF" w:rsidRPr="009500BF" w:rsidRDefault="009500BF" w:rsidP="00852622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  <w:r w:rsidRPr="009500BF">
        <w:rPr>
          <w:b/>
          <w:color w:val="000000"/>
          <w:sz w:val="18"/>
          <w:szCs w:val="18"/>
          <w:u w:val="single"/>
        </w:rPr>
        <w:t>Indbydelse</w:t>
      </w:r>
    </w:p>
    <w:p w14:paraId="048A62DB" w14:textId="77EAC6DE" w:rsidR="00852622" w:rsidRPr="001F30CA" w:rsidRDefault="00852622" w:rsidP="0085262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</w:rPr>
      </w:pPr>
      <w:r w:rsidRPr="001F30CA">
        <w:rPr>
          <w:color w:val="000000"/>
          <w:sz w:val="18"/>
          <w:szCs w:val="18"/>
        </w:rPr>
        <w:t xml:space="preserve">Der konkurreres såvel individuelt, som for landsdelshold på alle DM discipliner og for </w:t>
      </w:r>
      <w:r w:rsidRPr="001F30CA">
        <w:rPr>
          <w:color w:val="000000"/>
          <w:spacing w:val="-3"/>
          <w:sz w:val="18"/>
          <w:szCs w:val="18"/>
        </w:rPr>
        <w:t>foreningshold på 50 og 200 meter.</w:t>
      </w:r>
    </w:p>
    <w:p w14:paraId="488EF4DE" w14:textId="77777777" w:rsidR="006A4C57" w:rsidRPr="001F30CA" w:rsidRDefault="006A4C57" w:rsidP="0085262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6"/>
          <w:szCs w:val="16"/>
        </w:rPr>
      </w:pPr>
    </w:p>
    <w:p w14:paraId="3A766CAD" w14:textId="599D392F" w:rsidR="005F7107" w:rsidRPr="001F30CA" w:rsidRDefault="009500BF" w:rsidP="009500BF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  <w:u w:val="single"/>
        </w:rPr>
      </w:pPr>
      <w:r w:rsidRPr="001F30CA">
        <w:rPr>
          <w:color w:val="000000"/>
          <w:spacing w:val="-3"/>
          <w:sz w:val="18"/>
          <w:szCs w:val="18"/>
        </w:rPr>
        <w:t>På særskilt indbydelse</w:t>
      </w:r>
      <w:r w:rsidR="006A4C57" w:rsidRPr="001F30CA">
        <w:rPr>
          <w:color w:val="000000"/>
          <w:spacing w:val="-3"/>
          <w:sz w:val="18"/>
          <w:szCs w:val="18"/>
        </w:rPr>
        <w:t>:</w:t>
      </w:r>
      <w:r w:rsidR="005F7107" w:rsidRPr="001F30CA">
        <w:rPr>
          <w:sz w:val="18"/>
          <w:szCs w:val="18"/>
        </w:rPr>
        <w:t>Margrethe kæde skydning</w:t>
      </w:r>
      <w:r w:rsidR="00FF5890" w:rsidRPr="001F30CA">
        <w:rPr>
          <w:sz w:val="18"/>
          <w:szCs w:val="18"/>
        </w:rPr>
        <w:t xml:space="preserve"> </w:t>
      </w:r>
    </w:p>
    <w:p w14:paraId="453C5397" w14:textId="41A3ACBD" w:rsidR="00334A9A" w:rsidRPr="001F30CA" w:rsidRDefault="00334A9A" w:rsidP="00852622">
      <w:pPr>
        <w:rPr>
          <w:sz w:val="18"/>
          <w:szCs w:val="18"/>
        </w:rPr>
      </w:pPr>
    </w:p>
    <w:p w14:paraId="5CA1BA5C" w14:textId="77777777" w:rsidR="00FF5890" w:rsidRPr="001F30CA" w:rsidRDefault="00FF5890" w:rsidP="00FF5890">
      <w:pPr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Bestemmelser.</w:t>
      </w:r>
    </w:p>
    <w:p w14:paraId="45AC3F32" w14:textId="46D88DA0" w:rsidR="009500BF" w:rsidRPr="001F30CA" w:rsidRDefault="00FF5890" w:rsidP="009500BF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Bestemmelser for konkurre</w:t>
      </w:r>
      <w:r w:rsidR="00170610">
        <w:rPr>
          <w:color w:val="000000"/>
          <w:sz w:val="18"/>
          <w:szCs w:val="18"/>
        </w:rPr>
        <w:t xml:space="preserve">ncerne findes i </w:t>
      </w:r>
      <w:r w:rsidR="00170610" w:rsidRPr="00320258">
        <w:rPr>
          <w:color w:val="000000"/>
          <w:sz w:val="18"/>
          <w:szCs w:val="18"/>
        </w:rPr>
        <w:t>Skyttebogen 2020/2021</w:t>
      </w:r>
      <w:r w:rsidR="009500BF" w:rsidRPr="00320258">
        <w:rPr>
          <w:color w:val="000000"/>
          <w:sz w:val="18"/>
          <w:szCs w:val="18"/>
        </w:rPr>
        <w:t>,</w:t>
      </w:r>
      <w:r w:rsidRPr="00320258">
        <w:rPr>
          <w:color w:val="000000"/>
          <w:sz w:val="18"/>
          <w:szCs w:val="18"/>
        </w:rPr>
        <w:t xml:space="preserve"> </w:t>
      </w:r>
      <w:r w:rsidR="009500BF" w:rsidRPr="00320258">
        <w:rPr>
          <w:color w:val="000000"/>
          <w:sz w:val="18"/>
          <w:szCs w:val="18"/>
        </w:rPr>
        <w:t>DM 50, 200 og 300 (side 192- 200 - 207)</w:t>
      </w:r>
    </w:p>
    <w:p w14:paraId="7995D279" w14:textId="55CE851D" w:rsidR="009500BF" w:rsidRPr="001F30CA" w:rsidRDefault="009500BF" w:rsidP="003373EC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color w:val="000000"/>
          <w:spacing w:val="-2"/>
          <w:sz w:val="14"/>
          <w:szCs w:val="14"/>
        </w:rPr>
      </w:pPr>
    </w:p>
    <w:p w14:paraId="3A1CD1F6" w14:textId="640C6AED" w:rsidR="00DA4405" w:rsidRPr="001F30CA" w:rsidRDefault="00FB5395" w:rsidP="003373EC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b/>
          <w:color w:val="000000"/>
          <w:spacing w:val="-2"/>
          <w:sz w:val="16"/>
          <w:szCs w:val="16"/>
          <w:u w:val="single"/>
        </w:rPr>
      </w:pPr>
      <w:r w:rsidRPr="001F30CA">
        <w:rPr>
          <w:b/>
          <w:color w:val="000000"/>
          <w:spacing w:val="-2"/>
          <w:sz w:val="18"/>
          <w:szCs w:val="18"/>
          <w:u w:val="single"/>
        </w:rPr>
        <w:t>Overordnet tidsplan</w:t>
      </w:r>
      <w:r w:rsidR="00DA4405" w:rsidRPr="001F30CA">
        <w:rPr>
          <w:b/>
          <w:color w:val="000000"/>
          <w:spacing w:val="-2"/>
          <w:sz w:val="18"/>
          <w:szCs w:val="18"/>
          <w:u w:val="single"/>
        </w:rPr>
        <w:t xml:space="preserve"> for alle discipliner </w:t>
      </w:r>
    </w:p>
    <w:tbl>
      <w:tblPr>
        <w:tblW w:w="6834" w:type="dxa"/>
        <w:tblInd w:w="-35" w:type="dxa"/>
        <w:tblLayout w:type="fixed"/>
        <w:tblLook w:val="0000" w:firstRow="0" w:lastRow="0" w:firstColumn="0" w:lastColumn="0" w:noHBand="0" w:noVBand="0"/>
      </w:tblPr>
      <w:tblGrid>
        <w:gridCol w:w="2128"/>
        <w:gridCol w:w="1588"/>
        <w:gridCol w:w="1701"/>
        <w:gridCol w:w="1417"/>
      </w:tblGrid>
      <w:tr w:rsidR="00CC5DD0" w:rsidRPr="001F30CA" w14:paraId="449CD954" w14:textId="77777777" w:rsidTr="00880700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DDEA5" w14:textId="2B112B94" w:rsidR="00CC5DD0" w:rsidRPr="00320258" w:rsidRDefault="00170610" w:rsidP="000F3FC6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320258">
              <w:rPr>
                <w:b/>
                <w:color w:val="000000"/>
                <w:spacing w:val="-2"/>
                <w:sz w:val="20"/>
                <w:szCs w:val="20"/>
              </w:rPr>
              <w:t>Fredag 24</w:t>
            </w:r>
            <w:r w:rsidR="00CC5DD0" w:rsidRPr="00320258">
              <w:rPr>
                <w:b/>
                <w:color w:val="000000"/>
                <w:spacing w:val="-2"/>
                <w:sz w:val="20"/>
                <w:szCs w:val="20"/>
              </w:rPr>
              <w:t>. sept</w:t>
            </w:r>
            <w:r w:rsidR="00CC5DD0" w:rsidRPr="00320258">
              <w:rPr>
                <w:b/>
                <w:color w:val="000000"/>
                <w:spacing w:val="-2"/>
                <w:sz w:val="16"/>
                <w:szCs w:val="16"/>
              </w:rPr>
              <w:t>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167C55" w14:textId="77777777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 xml:space="preserve">50 Meter </w:t>
            </w:r>
          </w:p>
          <w:p w14:paraId="6DA59F91" w14:textId="6CAC7E00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>gevær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14:paraId="05E77F02" w14:textId="77777777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>200 meter gevær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00109F" w14:textId="77777777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 xml:space="preserve"> 300 meter gevær</w:t>
            </w:r>
          </w:p>
        </w:tc>
      </w:tr>
      <w:tr w:rsidR="00CC5DD0" w:rsidRPr="001F30CA" w14:paraId="7C40BD82" w14:textId="77777777" w:rsidTr="00CC5DD0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4A54A4" w14:textId="77777777" w:rsidR="00CC5DD0" w:rsidRPr="00320258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  <w:r w:rsidRPr="00320258">
              <w:rPr>
                <w:color w:val="000000"/>
                <w:spacing w:val="-2"/>
                <w:sz w:val="16"/>
                <w:szCs w:val="16"/>
              </w:rPr>
              <w:t>Hovedskydninger: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5A9205" w14:textId="77777777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color w:val="000000"/>
                <w:spacing w:val="-2"/>
                <w:sz w:val="16"/>
                <w:szCs w:val="16"/>
              </w:rPr>
              <w:t>17.30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CA097BD" w14:textId="77777777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37EA2A44" w14:textId="77777777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</w:p>
        </w:tc>
      </w:tr>
      <w:tr w:rsidR="00CC5DD0" w:rsidRPr="001F30CA" w14:paraId="41838349" w14:textId="77777777" w:rsidTr="00CC5DD0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B32913" w14:textId="77777777" w:rsidR="00CC5DD0" w:rsidRPr="00320258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  <w:r w:rsidRPr="00320258">
              <w:rPr>
                <w:color w:val="000000"/>
                <w:spacing w:val="-2"/>
                <w:sz w:val="16"/>
                <w:szCs w:val="16"/>
              </w:rPr>
              <w:t>Mesterskaber: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83E255" w14:textId="703A380A" w:rsidR="00CC5DD0" w:rsidRPr="001F30CA" w:rsidRDefault="001431E3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  <w:r>
              <w:rPr>
                <w:color w:val="000000"/>
                <w:spacing w:val="-2"/>
                <w:sz w:val="16"/>
                <w:szCs w:val="16"/>
              </w:rPr>
              <w:t>18.10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98EB835" w14:textId="77777777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733DC795" w14:textId="77777777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</w:p>
        </w:tc>
      </w:tr>
      <w:tr w:rsidR="00CC5DD0" w:rsidRPr="001F30CA" w14:paraId="6DD63DEA" w14:textId="77777777" w:rsidTr="00880700">
        <w:tc>
          <w:tcPr>
            <w:tcW w:w="21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21DDC4A" w14:textId="592D75F0" w:rsidR="00CC5DD0" w:rsidRPr="00320258" w:rsidRDefault="00ED344E" w:rsidP="00FF5890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20"/>
                <w:szCs w:val="20"/>
              </w:rPr>
            </w:pPr>
            <w:r w:rsidRPr="00320258">
              <w:rPr>
                <w:b/>
                <w:color w:val="000000"/>
                <w:spacing w:val="-2"/>
                <w:sz w:val="20"/>
                <w:szCs w:val="20"/>
              </w:rPr>
              <w:t>Lørdag 2</w:t>
            </w:r>
            <w:r w:rsidR="00170610" w:rsidRPr="00320258">
              <w:rPr>
                <w:b/>
                <w:color w:val="000000"/>
                <w:spacing w:val="-2"/>
                <w:sz w:val="20"/>
                <w:szCs w:val="20"/>
              </w:rPr>
              <w:t>5</w:t>
            </w:r>
            <w:r w:rsidR="00CC5DD0" w:rsidRPr="00320258">
              <w:rPr>
                <w:b/>
                <w:color w:val="000000"/>
                <w:spacing w:val="-2"/>
                <w:sz w:val="20"/>
                <w:szCs w:val="20"/>
              </w:rPr>
              <w:t>. sept.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06ABDE3" w14:textId="77777777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>50 Meter</w:t>
            </w:r>
          </w:p>
          <w:p w14:paraId="18BD3DDD" w14:textId="0A0378EC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 xml:space="preserve"> gevær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EFB1909" w14:textId="77777777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>200 meter gevær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FC2843" w14:textId="77777777" w:rsidR="00CC5DD0" w:rsidRPr="001F30CA" w:rsidRDefault="00CC5DD0" w:rsidP="00F052ED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 xml:space="preserve"> 300 meter gevær</w:t>
            </w:r>
          </w:p>
        </w:tc>
      </w:tr>
      <w:tr w:rsidR="00CC5DD0" w:rsidRPr="001F30CA" w14:paraId="395D416F" w14:textId="77777777" w:rsidTr="002933A7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122F7F" w14:textId="77777777" w:rsidR="00CC5DD0" w:rsidRPr="00320258" w:rsidRDefault="00CC5DD0" w:rsidP="00F052ED">
            <w:pPr>
              <w:rPr>
                <w:sz w:val="16"/>
                <w:szCs w:val="16"/>
              </w:rPr>
            </w:pPr>
            <w:r w:rsidRPr="00320258">
              <w:rPr>
                <w:sz w:val="16"/>
                <w:szCs w:val="16"/>
              </w:rPr>
              <w:t>Hovedskydninger: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12F8E8" w14:textId="5BC51CD4" w:rsidR="00CC5DD0" w:rsidRPr="001F30CA" w:rsidRDefault="001431E3" w:rsidP="00CC5D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09.00-17.00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E3C1A9" w14:textId="2E9F9A55" w:rsidR="00CC5DD0" w:rsidRPr="001F30CA" w:rsidRDefault="001431E3" w:rsidP="008807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09.00-16.20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41894105" w14:textId="77777777" w:rsidR="00CC5DD0" w:rsidRPr="001F30CA" w:rsidRDefault="00CC5DD0" w:rsidP="00F052ED">
            <w:pPr>
              <w:rPr>
                <w:sz w:val="16"/>
                <w:szCs w:val="16"/>
              </w:rPr>
            </w:pPr>
          </w:p>
        </w:tc>
      </w:tr>
      <w:tr w:rsidR="00CC5DD0" w:rsidRPr="001F30CA" w14:paraId="420EE365" w14:textId="77777777" w:rsidTr="002933A7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37B11A" w14:textId="69C4734E" w:rsidR="00CC5DD0" w:rsidRPr="00320258" w:rsidRDefault="00CC5DD0" w:rsidP="00CC5DD0">
            <w:pPr>
              <w:rPr>
                <w:sz w:val="16"/>
                <w:szCs w:val="16"/>
              </w:rPr>
            </w:pPr>
            <w:r w:rsidRPr="00320258">
              <w:rPr>
                <w:sz w:val="16"/>
                <w:szCs w:val="16"/>
              </w:rPr>
              <w:t>Mesterskaber: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92271D" w14:textId="1F05B337" w:rsidR="00CC5DD0" w:rsidRPr="001F30CA" w:rsidRDefault="00635A54" w:rsidP="0088070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09:00</w:t>
            </w:r>
            <w:r w:rsidR="00CC5DD0" w:rsidRPr="001F30CA">
              <w:rPr>
                <w:sz w:val="16"/>
                <w:szCs w:val="16"/>
              </w:rPr>
              <w:t>-17.</w:t>
            </w:r>
            <w:r w:rsidR="00880700" w:rsidRPr="001F30CA">
              <w:rPr>
                <w:sz w:val="16"/>
                <w:szCs w:val="16"/>
              </w:rPr>
              <w:t>4</w:t>
            </w:r>
            <w:r w:rsidR="00CC5DD0" w:rsidRPr="001F30CA">
              <w:rPr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F32FE5" w14:textId="5985862A" w:rsidR="00CC5DD0" w:rsidRPr="001F30CA" w:rsidRDefault="00CC5DD0" w:rsidP="004B769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09.</w:t>
            </w:r>
            <w:r w:rsidR="001431E3">
              <w:rPr>
                <w:sz w:val="16"/>
                <w:szCs w:val="16"/>
              </w:rPr>
              <w:t>00</w:t>
            </w:r>
            <w:r w:rsidRPr="001F30CA">
              <w:rPr>
                <w:sz w:val="16"/>
                <w:szCs w:val="16"/>
              </w:rPr>
              <w:t>-17.</w:t>
            </w:r>
            <w:r w:rsidR="001431E3">
              <w:rPr>
                <w:sz w:val="16"/>
                <w:szCs w:val="16"/>
              </w:rPr>
              <w:t>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1E812C0D" w14:textId="77B6B7FD" w:rsidR="00CC5DD0" w:rsidRPr="001F30CA" w:rsidRDefault="00CC5DD0" w:rsidP="00CC5DD0">
            <w:pPr>
              <w:rPr>
                <w:sz w:val="16"/>
                <w:szCs w:val="16"/>
              </w:rPr>
            </w:pPr>
          </w:p>
        </w:tc>
      </w:tr>
      <w:tr w:rsidR="00CC5DD0" w:rsidRPr="001F30CA" w14:paraId="315DEDB1" w14:textId="77777777" w:rsidTr="00CC5DD0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49A405D5" w14:textId="3D1CD60C" w:rsidR="00CC5DD0" w:rsidRPr="00320258" w:rsidRDefault="00CC5DD0" w:rsidP="00CC5DD0">
            <w:pPr>
              <w:rPr>
                <w:sz w:val="16"/>
                <w:szCs w:val="16"/>
              </w:rPr>
            </w:pPr>
            <w:r w:rsidRPr="00320258">
              <w:rPr>
                <w:sz w:val="16"/>
                <w:szCs w:val="16"/>
              </w:rPr>
              <w:t>Liggende skytter</w:t>
            </w:r>
          </w:p>
          <w:p w14:paraId="3480934C" w14:textId="493F7DD2" w:rsidR="00CC5DD0" w:rsidRPr="00320258" w:rsidRDefault="00CC5DD0" w:rsidP="00CC5DD0">
            <w:pPr>
              <w:rPr>
                <w:sz w:val="16"/>
                <w:szCs w:val="16"/>
              </w:rPr>
            </w:pPr>
            <w:r w:rsidRPr="00320258">
              <w:rPr>
                <w:sz w:val="16"/>
                <w:szCs w:val="16"/>
              </w:rPr>
              <w:t>25 skud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5CBFB51B" w14:textId="77777777" w:rsidR="00CC5DD0" w:rsidRPr="001F30CA" w:rsidRDefault="00CC5DD0" w:rsidP="00CC5DD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4193B2C9" w14:textId="77777777" w:rsidR="00CC5DD0" w:rsidRPr="001F30CA" w:rsidRDefault="00CC5DD0" w:rsidP="00CC5DD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2B8EA9" w14:textId="719BE4DB" w:rsidR="00635A54" w:rsidRPr="001F30CA" w:rsidRDefault="00635A54" w:rsidP="00DE1DDE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09.0</w:t>
            </w:r>
            <w:r w:rsidR="00DE1DDE" w:rsidRPr="001F30CA">
              <w:rPr>
                <w:sz w:val="16"/>
                <w:szCs w:val="16"/>
              </w:rPr>
              <w:t>0,1</w:t>
            </w:r>
            <w:r w:rsidR="001431E3">
              <w:rPr>
                <w:sz w:val="16"/>
                <w:szCs w:val="16"/>
              </w:rPr>
              <w:t>1.00</w:t>
            </w:r>
            <w:r w:rsidRPr="001F30CA">
              <w:rPr>
                <w:sz w:val="16"/>
                <w:szCs w:val="16"/>
              </w:rPr>
              <w:t>,</w:t>
            </w:r>
          </w:p>
          <w:p w14:paraId="5E8B4127" w14:textId="357244EC" w:rsidR="00635A54" w:rsidRPr="001F30CA" w:rsidRDefault="001431E3" w:rsidP="00DE1D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</w:t>
            </w:r>
            <w:r w:rsidR="00635A54" w:rsidRPr="001F30CA">
              <w:rPr>
                <w:sz w:val="16"/>
                <w:szCs w:val="16"/>
              </w:rPr>
              <w:t>,1</w:t>
            </w:r>
            <w:r>
              <w:rPr>
                <w:sz w:val="16"/>
                <w:szCs w:val="16"/>
              </w:rPr>
              <w:t>5.00</w:t>
            </w:r>
            <w:r w:rsidR="00635A54" w:rsidRPr="001F30CA">
              <w:rPr>
                <w:sz w:val="16"/>
                <w:szCs w:val="16"/>
              </w:rPr>
              <w:t>,</w:t>
            </w:r>
          </w:p>
          <w:p w14:paraId="5A3EAB06" w14:textId="7E0B8020" w:rsidR="00CC5DD0" w:rsidRPr="001F30CA" w:rsidRDefault="00635A54" w:rsidP="001431E3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15.</w:t>
            </w:r>
            <w:r w:rsidR="001431E3">
              <w:rPr>
                <w:sz w:val="16"/>
                <w:szCs w:val="16"/>
              </w:rPr>
              <w:t>40</w:t>
            </w:r>
          </w:p>
        </w:tc>
      </w:tr>
      <w:tr w:rsidR="00CC5DD0" w:rsidRPr="001F30CA" w14:paraId="7C67D0BD" w14:textId="77777777" w:rsidTr="00CC5DD0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7B746FFF" w14:textId="65AB9A81" w:rsidR="00CC5DD0" w:rsidRPr="00320258" w:rsidRDefault="00CC5DD0" w:rsidP="00CC5DD0">
            <w:pPr>
              <w:rPr>
                <w:sz w:val="16"/>
                <w:szCs w:val="16"/>
              </w:rPr>
            </w:pPr>
            <w:r w:rsidRPr="00320258">
              <w:rPr>
                <w:sz w:val="16"/>
                <w:szCs w:val="16"/>
              </w:rPr>
              <w:t>Stillings skytter</w:t>
            </w:r>
          </w:p>
          <w:p w14:paraId="3CF97B87" w14:textId="47E28E71" w:rsidR="00CC5DD0" w:rsidRPr="00320258" w:rsidRDefault="00CC5DD0" w:rsidP="00CC5DD0">
            <w:pPr>
              <w:rPr>
                <w:sz w:val="16"/>
                <w:szCs w:val="16"/>
              </w:rPr>
            </w:pPr>
            <w:r w:rsidRPr="00320258">
              <w:rPr>
                <w:sz w:val="16"/>
                <w:szCs w:val="16"/>
              </w:rPr>
              <w:t>25 skud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34658091" w14:textId="77777777" w:rsidR="00CC5DD0" w:rsidRPr="001F30CA" w:rsidRDefault="00CC5DD0" w:rsidP="00CC5DD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35020E12" w14:textId="77777777" w:rsidR="00CC5DD0" w:rsidRPr="001F30CA" w:rsidRDefault="00CC5DD0" w:rsidP="00CC5DD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9AD391" w14:textId="3F5D33F3" w:rsidR="00635A54" w:rsidRPr="001F30CA" w:rsidRDefault="001431E3" w:rsidP="00DE1D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09.40</w:t>
            </w:r>
            <w:r w:rsidR="00DE1DDE" w:rsidRPr="001F30CA">
              <w:rPr>
                <w:sz w:val="16"/>
                <w:szCs w:val="16"/>
              </w:rPr>
              <w:t>,1</w:t>
            </w:r>
            <w:r>
              <w:rPr>
                <w:sz w:val="16"/>
                <w:szCs w:val="16"/>
              </w:rPr>
              <w:t>1.40</w:t>
            </w:r>
            <w:r w:rsidR="00DE1DDE" w:rsidRPr="001F30CA">
              <w:rPr>
                <w:sz w:val="16"/>
                <w:szCs w:val="16"/>
              </w:rPr>
              <w:t>,</w:t>
            </w:r>
          </w:p>
          <w:p w14:paraId="2AE2A8C0" w14:textId="18D5F30A" w:rsidR="00CC5DD0" w:rsidRPr="001F30CA" w:rsidRDefault="00635A54" w:rsidP="001431E3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13.</w:t>
            </w:r>
            <w:r w:rsidR="001431E3">
              <w:rPr>
                <w:sz w:val="16"/>
                <w:szCs w:val="16"/>
              </w:rPr>
              <w:t>40</w:t>
            </w:r>
            <w:r w:rsidRPr="001F30CA">
              <w:rPr>
                <w:sz w:val="16"/>
                <w:szCs w:val="16"/>
              </w:rPr>
              <w:t>, 1</w:t>
            </w:r>
            <w:r w:rsidR="001431E3">
              <w:rPr>
                <w:sz w:val="16"/>
                <w:szCs w:val="16"/>
              </w:rPr>
              <w:t>6.20</w:t>
            </w:r>
          </w:p>
        </w:tc>
      </w:tr>
      <w:tr w:rsidR="00CC5DD0" w:rsidRPr="001F30CA" w14:paraId="34E2436C" w14:textId="77777777" w:rsidTr="00CC5DD0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02F907" w14:textId="0827A74F" w:rsidR="00CC5DD0" w:rsidRPr="00320258" w:rsidRDefault="00CC5DD0" w:rsidP="00CC5DD0">
            <w:pPr>
              <w:rPr>
                <w:sz w:val="16"/>
                <w:szCs w:val="16"/>
              </w:rPr>
            </w:pPr>
            <w:r w:rsidRPr="00320258">
              <w:rPr>
                <w:sz w:val="16"/>
                <w:szCs w:val="16"/>
              </w:rPr>
              <w:t>Hold finaler (ÅBEN)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2C562B" w14:textId="255E45CF" w:rsidR="00CC5DD0" w:rsidRPr="001F30CA" w:rsidRDefault="001431E3" w:rsidP="008807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F274ED" w14:textId="741DFCC2" w:rsidR="00CC5DD0" w:rsidRPr="001F30CA" w:rsidRDefault="00CC5DD0" w:rsidP="0088070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1</w:t>
            </w:r>
            <w:r w:rsidR="00880700" w:rsidRPr="001F30CA">
              <w:rPr>
                <w:sz w:val="16"/>
                <w:szCs w:val="16"/>
              </w:rPr>
              <w:t>7.</w:t>
            </w:r>
            <w:r w:rsidR="001431E3">
              <w:rPr>
                <w:sz w:val="16"/>
                <w:szCs w:val="16"/>
              </w:rPr>
              <w:t>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</w:tcPr>
          <w:p w14:paraId="727CA8F9" w14:textId="77777777" w:rsidR="00CC5DD0" w:rsidRPr="001F30CA" w:rsidRDefault="00CC5DD0" w:rsidP="00CC5DD0">
            <w:pPr>
              <w:rPr>
                <w:sz w:val="16"/>
                <w:szCs w:val="16"/>
              </w:rPr>
            </w:pPr>
          </w:p>
        </w:tc>
      </w:tr>
      <w:tr w:rsidR="00CC5DD0" w:rsidRPr="001F30CA" w14:paraId="40C3177A" w14:textId="77777777" w:rsidTr="00CC5DD0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415ECC" w14:textId="589334B4" w:rsidR="00CC5DD0" w:rsidRPr="00320258" w:rsidRDefault="00CC5DD0" w:rsidP="00CC5DD0">
            <w:pPr>
              <w:rPr>
                <w:sz w:val="16"/>
                <w:szCs w:val="16"/>
              </w:rPr>
            </w:pPr>
            <w:r w:rsidRPr="00320258">
              <w:rPr>
                <w:sz w:val="16"/>
                <w:szCs w:val="16"/>
              </w:rPr>
              <w:t>Hold finaler (SENIOR)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96FAA6" w14:textId="2AD89FC4" w:rsidR="00CC5DD0" w:rsidRPr="001F30CA" w:rsidRDefault="001431E3" w:rsidP="008807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1AA086" w14:textId="07D9104E" w:rsidR="00CC5DD0" w:rsidRPr="001F30CA" w:rsidRDefault="00CC5DD0" w:rsidP="00CC5DD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</w:tcPr>
          <w:p w14:paraId="1D8D15F0" w14:textId="77777777" w:rsidR="00CC5DD0" w:rsidRPr="001F30CA" w:rsidRDefault="00CC5DD0" w:rsidP="00CC5DD0">
            <w:pPr>
              <w:rPr>
                <w:sz w:val="16"/>
                <w:szCs w:val="16"/>
              </w:rPr>
            </w:pPr>
          </w:p>
        </w:tc>
      </w:tr>
      <w:tr w:rsidR="00CC5DD0" w:rsidRPr="001F30CA" w14:paraId="5B1476AE" w14:textId="77777777" w:rsidTr="00CC5DD0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687046" w14:textId="1023EFA4" w:rsidR="00CC5DD0" w:rsidRPr="00320258" w:rsidRDefault="00CC5DD0" w:rsidP="00CC5DD0">
            <w:pPr>
              <w:rPr>
                <w:sz w:val="16"/>
                <w:szCs w:val="16"/>
              </w:rPr>
            </w:pPr>
            <w:r w:rsidRPr="00320258">
              <w:rPr>
                <w:sz w:val="16"/>
                <w:szCs w:val="16"/>
              </w:rPr>
              <w:t>Hold finaler (STILLING)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8DF1DE" w14:textId="17E1FD10" w:rsidR="00CC5DD0" w:rsidRPr="001F30CA" w:rsidRDefault="00CC5DD0" w:rsidP="00CC5DD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4D286" w14:textId="7E1287C4" w:rsidR="00CC5DD0" w:rsidRPr="001F30CA" w:rsidRDefault="001431E3" w:rsidP="002933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</w:tcPr>
          <w:p w14:paraId="648D48B4" w14:textId="77777777" w:rsidR="00CC5DD0" w:rsidRPr="001F30CA" w:rsidRDefault="00CC5DD0" w:rsidP="00CC5DD0">
            <w:pPr>
              <w:rPr>
                <w:sz w:val="16"/>
                <w:szCs w:val="16"/>
              </w:rPr>
            </w:pPr>
          </w:p>
        </w:tc>
      </w:tr>
      <w:tr w:rsidR="00F83355" w:rsidRPr="001F30CA" w14:paraId="0EB67F19" w14:textId="77777777" w:rsidTr="00235F3F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19E9FF" w14:textId="78BE31D8" w:rsidR="00F83355" w:rsidRPr="00320258" w:rsidRDefault="00170610" w:rsidP="00CC5DD0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  <w:r w:rsidRPr="00320258">
              <w:rPr>
                <w:b/>
                <w:color w:val="000000"/>
                <w:spacing w:val="-2"/>
                <w:sz w:val="20"/>
                <w:szCs w:val="20"/>
              </w:rPr>
              <w:t>Søndag 26</w:t>
            </w:r>
            <w:r w:rsidR="00F83355" w:rsidRPr="00320258">
              <w:rPr>
                <w:b/>
                <w:color w:val="000000"/>
                <w:spacing w:val="-2"/>
                <w:sz w:val="20"/>
                <w:szCs w:val="20"/>
              </w:rPr>
              <w:t>. sept.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7F8589" w14:textId="77777777" w:rsidR="00F83355" w:rsidRPr="001F30CA" w:rsidRDefault="00F83355" w:rsidP="00CC5DD0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 xml:space="preserve">50 Meter </w:t>
            </w:r>
          </w:p>
          <w:p w14:paraId="12B68287" w14:textId="2B329670" w:rsidR="00F83355" w:rsidRPr="001F30CA" w:rsidRDefault="00F83355" w:rsidP="00CC5DD0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>gevær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553AB2" w14:textId="4EC20CF8" w:rsidR="00F83355" w:rsidRPr="001F30CA" w:rsidRDefault="00F83355" w:rsidP="00CC5DD0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>200 meter gevær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B9973A" w14:textId="05786E79" w:rsidR="00F83355" w:rsidRPr="001F30CA" w:rsidRDefault="00F83355" w:rsidP="00CC5DD0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color w:val="000000"/>
                <w:spacing w:val="-2"/>
                <w:sz w:val="16"/>
                <w:szCs w:val="16"/>
              </w:rPr>
            </w:pPr>
            <w:r w:rsidRPr="001F30CA">
              <w:rPr>
                <w:b/>
                <w:color w:val="000000"/>
                <w:spacing w:val="-2"/>
                <w:sz w:val="16"/>
                <w:szCs w:val="16"/>
              </w:rPr>
              <w:t xml:space="preserve"> 300 meter gevær</w:t>
            </w:r>
          </w:p>
        </w:tc>
      </w:tr>
      <w:tr w:rsidR="00F83355" w:rsidRPr="001F30CA" w14:paraId="3CF9AF9D" w14:textId="77777777" w:rsidTr="00235F3F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6DD3A1" w14:textId="4FD89150" w:rsidR="00F83355" w:rsidRPr="001F30CA" w:rsidRDefault="00F83355" w:rsidP="00FF5890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20"/>
                <w:szCs w:val="20"/>
              </w:rPr>
            </w:pPr>
            <w:r w:rsidRPr="001F30CA">
              <w:rPr>
                <w:sz w:val="16"/>
                <w:szCs w:val="16"/>
              </w:rPr>
              <w:t>Hovedskydninger: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20D196" w14:textId="44375D15" w:rsidR="00F83355" w:rsidRPr="001F30CA" w:rsidRDefault="001431E3" w:rsidP="00CC5DD0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154635" w14:textId="50E7ADD3" w:rsidR="00F83355" w:rsidRPr="001F30CA" w:rsidRDefault="001431E3" w:rsidP="00CC5DD0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  <w:r>
              <w:rPr>
                <w:sz w:val="16"/>
                <w:szCs w:val="16"/>
              </w:rPr>
              <w:t>09.00-11.00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4B330325" w14:textId="196CAF77" w:rsidR="00F83355" w:rsidRPr="001F30CA" w:rsidRDefault="00F83355" w:rsidP="00CC5DD0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b/>
                <w:color w:val="000000"/>
                <w:spacing w:val="-2"/>
                <w:sz w:val="16"/>
                <w:szCs w:val="16"/>
              </w:rPr>
            </w:pPr>
          </w:p>
        </w:tc>
      </w:tr>
      <w:tr w:rsidR="00F83355" w:rsidRPr="001F30CA" w14:paraId="2D0E9F6E" w14:textId="77777777" w:rsidTr="00235F3F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51D30196" w14:textId="4405C8C2" w:rsidR="00F83355" w:rsidRPr="001F30CA" w:rsidRDefault="00F83355" w:rsidP="00CC5DD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Mesterskaber: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7AF819BD" w14:textId="0B995724" w:rsidR="00F83355" w:rsidRPr="001F30CA" w:rsidRDefault="001431E3" w:rsidP="008807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09.00-13.40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1B005415" w14:textId="11CC92A0" w:rsidR="00F83355" w:rsidRPr="001F30CA" w:rsidRDefault="001431E3" w:rsidP="00CC5D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09.00-12.20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76A67D2C" w14:textId="77777777" w:rsidR="00F83355" w:rsidRPr="001F30CA" w:rsidRDefault="00F83355" w:rsidP="00CC5DD0">
            <w:pPr>
              <w:rPr>
                <w:sz w:val="16"/>
                <w:szCs w:val="16"/>
              </w:rPr>
            </w:pPr>
          </w:p>
        </w:tc>
      </w:tr>
      <w:tr w:rsidR="00F83355" w:rsidRPr="001F30CA" w14:paraId="1B357EDF" w14:textId="77777777" w:rsidTr="00235F3F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4FC3EDD4" w14:textId="77777777" w:rsidR="00F83355" w:rsidRPr="001F30CA" w:rsidRDefault="00F83355" w:rsidP="0088070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Liggende skytter</w:t>
            </w:r>
          </w:p>
          <w:p w14:paraId="33900804" w14:textId="2A87C232" w:rsidR="00F83355" w:rsidRPr="001F30CA" w:rsidRDefault="00F83355" w:rsidP="0088070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 xml:space="preserve">25 skud 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37905081" w14:textId="3531CC62" w:rsidR="00F83355" w:rsidRPr="001F30CA" w:rsidRDefault="00F83355" w:rsidP="004B769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366D308B" w14:textId="527AABBC" w:rsidR="00F83355" w:rsidRPr="001F30CA" w:rsidRDefault="00F83355" w:rsidP="002933A7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EC0982" w14:textId="5E22E880" w:rsidR="00F83355" w:rsidRPr="001F30CA" w:rsidRDefault="00F83355" w:rsidP="001431E3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09.00,1</w:t>
            </w:r>
            <w:r w:rsidR="001431E3">
              <w:rPr>
                <w:sz w:val="16"/>
                <w:szCs w:val="16"/>
              </w:rPr>
              <w:t>2.20</w:t>
            </w:r>
          </w:p>
        </w:tc>
      </w:tr>
      <w:tr w:rsidR="00F83355" w:rsidRPr="001F30CA" w14:paraId="0BEA6310" w14:textId="77777777" w:rsidTr="00CC5DD0">
        <w:tc>
          <w:tcPr>
            <w:tcW w:w="2128" w:type="dxa"/>
            <w:tcBorders>
              <w:left w:val="single" w:sz="4" w:space="0" w:color="000000"/>
              <w:bottom w:val="single" w:sz="4" w:space="0" w:color="000000"/>
            </w:tcBorders>
          </w:tcPr>
          <w:p w14:paraId="7A6C81F2" w14:textId="77777777" w:rsidR="00F83355" w:rsidRPr="001F30CA" w:rsidRDefault="00F83355" w:rsidP="0088070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Stillings skytter</w:t>
            </w:r>
          </w:p>
          <w:p w14:paraId="17F3F453" w14:textId="2FC20EC3" w:rsidR="00F83355" w:rsidRPr="001F30CA" w:rsidRDefault="00F83355" w:rsidP="0088070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 xml:space="preserve">25 skud 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</w:tcPr>
          <w:p w14:paraId="27FE50EF" w14:textId="77777777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62739DE4" w14:textId="77777777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7D0F18" w14:textId="3E86AC07" w:rsidR="00F83355" w:rsidRPr="001F30CA" w:rsidRDefault="001431E3" w:rsidP="008807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</w:t>
            </w:r>
          </w:p>
        </w:tc>
      </w:tr>
      <w:tr w:rsidR="00F83355" w:rsidRPr="001F30CA" w14:paraId="2981067C" w14:textId="77777777" w:rsidTr="00235F3F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E70BCB" w14:textId="50E442AB" w:rsidR="00F83355" w:rsidRPr="001F30CA" w:rsidRDefault="00F83355" w:rsidP="0088070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Hold finaler (SENIOR)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C278A" w14:textId="77777777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590F5" w14:textId="75EA7367" w:rsidR="00F83355" w:rsidRPr="001F30CA" w:rsidRDefault="001431E3" w:rsidP="008807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E16C6D7" w14:textId="77B10C65" w:rsidR="00F83355" w:rsidRPr="001F30CA" w:rsidRDefault="00F83355" w:rsidP="006E02F8">
            <w:pPr>
              <w:rPr>
                <w:sz w:val="16"/>
                <w:szCs w:val="16"/>
              </w:rPr>
            </w:pPr>
          </w:p>
        </w:tc>
      </w:tr>
      <w:tr w:rsidR="00F83355" w:rsidRPr="001F30CA" w14:paraId="46563395" w14:textId="77777777" w:rsidTr="00CC5DD0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FABD17" w14:textId="41DC90C5" w:rsidR="00F83355" w:rsidRPr="001F30CA" w:rsidRDefault="00F83355" w:rsidP="0088070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Hold finaler (STILLING)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34DB6C" w14:textId="4698E2C4" w:rsidR="00F83355" w:rsidRPr="001F30CA" w:rsidRDefault="001431E3" w:rsidP="008807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27D53" w14:textId="41908983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11EB0BE" w14:textId="31C5F446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</w:tr>
      <w:tr w:rsidR="00F83355" w:rsidRPr="001F30CA" w14:paraId="210FECB0" w14:textId="77777777" w:rsidTr="006B797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E0D2A" w14:textId="448BE4EE" w:rsidR="00F83355" w:rsidRPr="001F30CA" w:rsidRDefault="00F83355" w:rsidP="0088070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DAN-CUP finale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676BD6E7" w14:textId="0E06B185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</w:tcPr>
          <w:p w14:paraId="2F20432C" w14:textId="31D4E341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3BDAE01" w14:textId="62D0F614" w:rsidR="00F83355" w:rsidRPr="001F30CA" w:rsidRDefault="001431E3" w:rsidP="001431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09.40</w:t>
            </w:r>
            <w:r w:rsidR="00F83355" w:rsidRPr="001F30CA">
              <w:rPr>
                <w:sz w:val="16"/>
                <w:szCs w:val="16"/>
              </w:rPr>
              <w:t xml:space="preserve"> til 1</w:t>
            </w:r>
            <w:r>
              <w:rPr>
                <w:sz w:val="16"/>
                <w:szCs w:val="16"/>
              </w:rPr>
              <w:t>1</w:t>
            </w:r>
            <w:r w:rsidR="00F83355" w:rsidRPr="001F30CA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4</w:t>
            </w:r>
            <w:r w:rsidR="00F83355" w:rsidRPr="001F30CA">
              <w:rPr>
                <w:sz w:val="16"/>
                <w:szCs w:val="16"/>
              </w:rPr>
              <w:t>0</w:t>
            </w:r>
          </w:p>
        </w:tc>
      </w:tr>
      <w:tr w:rsidR="00F83355" w:rsidRPr="001F30CA" w14:paraId="3F3AF531" w14:textId="77777777" w:rsidTr="006B797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455737" w14:textId="30804961" w:rsidR="00F83355" w:rsidRPr="001F30CA" w:rsidRDefault="00F83355" w:rsidP="0088070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Indv.finale (LIGGENDE)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2F8A0E" w14:textId="3100D7A1" w:rsidR="00F83355" w:rsidRPr="001F30CA" w:rsidRDefault="001431E3" w:rsidP="008807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D03A51" w14:textId="657E315F" w:rsidR="00F83355" w:rsidRPr="001F30CA" w:rsidRDefault="001431E3" w:rsidP="008807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13.40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</w:tcPr>
          <w:p w14:paraId="0659F964" w14:textId="2BD3A866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</w:tr>
      <w:tr w:rsidR="00F83355" w:rsidRPr="001F30CA" w14:paraId="041BB43B" w14:textId="77777777" w:rsidTr="00235F3F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265089" w14:textId="2907EF9E" w:rsidR="00F83355" w:rsidRPr="001F30CA" w:rsidRDefault="00F83355" w:rsidP="00880700">
            <w:pPr>
              <w:rPr>
                <w:sz w:val="16"/>
                <w:szCs w:val="16"/>
              </w:rPr>
            </w:pPr>
            <w:r w:rsidRPr="001F30CA">
              <w:rPr>
                <w:sz w:val="16"/>
                <w:szCs w:val="16"/>
              </w:rPr>
              <w:t>Indv.finale (STILLING)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52A000" w14:textId="6E7770AB" w:rsidR="00F83355" w:rsidRPr="001F30CA" w:rsidRDefault="001431E3" w:rsidP="008807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D0C46B" w14:textId="298157F3" w:rsidR="00F83355" w:rsidRPr="001F30CA" w:rsidRDefault="001431E3" w:rsidP="0088070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0C0C0"/>
          </w:tcPr>
          <w:p w14:paraId="4A0BFAFD" w14:textId="38BC630C" w:rsidR="00F83355" w:rsidRPr="001F30CA" w:rsidRDefault="00F83355" w:rsidP="006E02F8">
            <w:pPr>
              <w:rPr>
                <w:sz w:val="16"/>
                <w:szCs w:val="16"/>
              </w:rPr>
            </w:pPr>
          </w:p>
        </w:tc>
      </w:tr>
      <w:tr w:rsidR="00F83355" w:rsidRPr="001F30CA" w14:paraId="3825F3A4" w14:textId="77777777" w:rsidTr="006B7973"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DDF222" w14:textId="68043C50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21F01D" w14:textId="610C769C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0566DF" w14:textId="362F34AF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4846CA" w14:textId="7610099E" w:rsidR="00F83355" w:rsidRPr="001F30CA" w:rsidRDefault="00F83355" w:rsidP="00880700">
            <w:pPr>
              <w:rPr>
                <w:sz w:val="16"/>
                <w:szCs w:val="16"/>
              </w:rPr>
            </w:pPr>
          </w:p>
        </w:tc>
      </w:tr>
    </w:tbl>
    <w:p w14:paraId="0B6EAA5C" w14:textId="36E82832" w:rsidR="00FF5890" w:rsidRDefault="00FF5890" w:rsidP="00DF5987">
      <w:pPr>
        <w:rPr>
          <w:b/>
          <w:color w:val="000000"/>
          <w:sz w:val="18"/>
          <w:szCs w:val="18"/>
          <w:u w:val="single"/>
        </w:rPr>
      </w:pPr>
    </w:p>
    <w:p w14:paraId="51A9F8C7" w14:textId="1D432E74" w:rsidR="00D76CAF" w:rsidRPr="0034690E" w:rsidRDefault="00D76CAF" w:rsidP="00D76CAF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2"/>
          <w:sz w:val="18"/>
          <w:szCs w:val="18"/>
        </w:rPr>
      </w:pPr>
      <w:r w:rsidRPr="0034690E">
        <w:rPr>
          <w:b/>
          <w:color w:val="000000"/>
          <w:spacing w:val="-2"/>
          <w:sz w:val="18"/>
          <w:szCs w:val="18"/>
        </w:rPr>
        <w:t>Der er kun præmieoverrækkelse i de individuelle finaler</w:t>
      </w:r>
      <w:r w:rsidR="003F5338" w:rsidRPr="0034690E">
        <w:rPr>
          <w:b/>
          <w:color w:val="000000"/>
          <w:spacing w:val="-2"/>
          <w:sz w:val="18"/>
          <w:szCs w:val="18"/>
        </w:rPr>
        <w:t xml:space="preserve"> </w:t>
      </w:r>
    </w:p>
    <w:p w14:paraId="5B4CA3CD" w14:textId="77777777" w:rsidR="00D76CAF" w:rsidRDefault="00D76CAF" w:rsidP="00D76CAF">
      <w:pPr>
        <w:rPr>
          <w:b/>
          <w:color w:val="000000"/>
          <w:sz w:val="18"/>
          <w:szCs w:val="18"/>
        </w:rPr>
      </w:pPr>
      <w:r w:rsidRPr="0034690E">
        <w:rPr>
          <w:b/>
          <w:color w:val="000000"/>
          <w:spacing w:val="-2"/>
          <w:sz w:val="18"/>
          <w:szCs w:val="18"/>
        </w:rPr>
        <w:t>Der er ingen individuelle eller hold præmieoverrækkelse på riffel  - Præmier eftersendes</w:t>
      </w:r>
      <w:r w:rsidRPr="00F83355">
        <w:rPr>
          <w:b/>
          <w:color w:val="000000"/>
          <w:sz w:val="18"/>
          <w:szCs w:val="18"/>
        </w:rPr>
        <w:t xml:space="preserve"> </w:t>
      </w:r>
    </w:p>
    <w:p w14:paraId="17444383" w14:textId="5E539BFD" w:rsidR="00F83355" w:rsidRPr="00F83355" w:rsidRDefault="00F83355" w:rsidP="00DF5987">
      <w:pPr>
        <w:rPr>
          <w:b/>
          <w:color w:val="000000"/>
          <w:sz w:val="18"/>
          <w:szCs w:val="18"/>
        </w:rPr>
      </w:pPr>
    </w:p>
    <w:p w14:paraId="48941825" w14:textId="77777777" w:rsidR="00F83355" w:rsidRPr="00F83355" w:rsidRDefault="00F83355" w:rsidP="00DF5987">
      <w:pPr>
        <w:rPr>
          <w:b/>
          <w:color w:val="000000"/>
          <w:sz w:val="18"/>
          <w:szCs w:val="18"/>
        </w:rPr>
      </w:pPr>
    </w:p>
    <w:p w14:paraId="41F2764B" w14:textId="77777777" w:rsidR="00FF5890" w:rsidRPr="001F30CA" w:rsidRDefault="00FF5890" w:rsidP="00DF5987">
      <w:pPr>
        <w:rPr>
          <w:b/>
          <w:color w:val="000000"/>
          <w:sz w:val="18"/>
          <w:szCs w:val="18"/>
          <w:u w:val="single"/>
        </w:rPr>
      </w:pPr>
    </w:p>
    <w:p w14:paraId="32764265" w14:textId="113DCDEF" w:rsidR="00FF5890" w:rsidRPr="001F30CA" w:rsidRDefault="00FF5890" w:rsidP="00FF5890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color w:val="000000"/>
          <w:spacing w:val="-3"/>
          <w:sz w:val="18"/>
          <w:szCs w:val="18"/>
          <w:u w:val="single"/>
        </w:rPr>
      </w:pPr>
      <w:r w:rsidRPr="001F30CA">
        <w:rPr>
          <w:b/>
          <w:color w:val="000000"/>
          <w:spacing w:val="-3"/>
          <w:sz w:val="18"/>
          <w:szCs w:val="18"/>
          <w:u w:val="single"/>
        </w:rPr>
        <w:t>Tidsplan</w:t>
      </w:r>
      <w:r w:rsidR="00906369" w:rsidRPr="001F30CA">
        <w:rPr>
          <w:b/>
          <w:color w:val="000000"/>
          <w:spacing w:val="-3"/>
          <w:sz w:val="18"/>
          <w:szCs w:val="18"/>
          <w:u w:val="single"/>
        </w:rPr>
        <w:t xml:space="preserve"> - skydetider</w:t>
      </w:r>
      <w:r w:rsidRPr="001F30CA">
        <w:rPr>
          <w:b/>
          <w:color w:val="000000"/>
          <w:spacing w:val="-3"/>
          <w:sz w:val="18"/>
          <w:szCs w:val="18"/>
          <w:u w:val="single"/>
        </w:rPr>
        <w:t>:</w:t>
      </w:r>
    </w:p>
    <w:p w14:paraId="58428E61" w14:textId="473AD010" w:rsidR="00906369" w:rsidRPr="001F30CA" w:rsidRDefault="00906369" w:rsidP="00906369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1F30CA">
        <w:rPr>
          <w:rFonts w:ascii="Verdana" w:hAnsi="Verdana" w:cs="Arial"/>
          <w:bCs/>
          <w:color w:val="000000"/>
          <w:szCs w:val="18"/>
        </w:rPr>
        <w:t xml:space="preserve">Hovedskydningstider samt disses fordeling på landsdelsforeninger fremgår af vedlagte oversigtsskemaer til landsdelene. </w:t>
      </w:r>
    </w:p>
    <w:p w14:paraId="7DDDE5E5" w14:textId="0ADB9E01" w:rsidR="00FF5890" w:rsidRPr="001F30CA" w:rsidRDefault="00906369" w:rsidP="00FF5890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rFonts w:cs="Arial"/>
          <w:bCs/>
          <w:color w:val="000000"/>
          <w:sz w:val="18"/>
          <w:szCs w:val="18"/>
        </w:rPr>
      </w:pPr>
      <w:r w:rsidRPr="001F30CA">
        <w:rPr>
          <w:rFonts w:cs="Arial"/>
          <w:bCs/>
          <w:color w:val="000000"/>
          <w:sz w:val="18"/>
          <w:szCs w:val="18"/>
        </w:rPr>
        <w:t>Landsdelene skal inden for de tildelte tider sikre, at der er plads til foreningsholdene</w:t>
      </w:r>
    </w:p>
    <w:p w14:paraId="26495113" w14:textId="77777777" w:rsidR="000F796E" w:rsidRPr="001F30CA" w:rsidRDefault="000F796E" w:rsidP="00FF5890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rFonts w:cs="Arial"/>
          <w:bCs/>
          <w:color w:val="000000"/>
          <w:sz w:val="18"/>
          <w:szCs w:val="18"/>
        </w:rPr>
      </w:pPr>
    </w:p>
    <w:p w14:paraId="64500948" w14:textId="77777777" w:rsidR="00263DA9" w:rsidRPr="001F30CA" w:rsidRDefault="00263DA9" w:rsidP="00FF5890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rFonts w:cs="Arial"/>
          <w:bCs/>
          <w:color w:val="000000"/>
          <w:szCs w:val="18"/>
        </w:rPr>
      </w:pPr>
    </w:p>
    <w:p w14:paraId="204BFB66" w14:textId="77777777" w:rsidR="00263DA9" w:rsidRPr="001F30CA" w:rsidRDefault="00263DA9" w:rsidP="00263DA9">
      <w:pPr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Hold til holdskydninger på 50 og 200m</w:t>
      </w:r>
    </w:p>
    <w:p w14:paraId="1DF84010" w14:textId="1558BCAE" w:rsidR="00263DA9" w:rsidRPr="001F30CA" w:rsidRDefault="00170610" w:rsidP="00263DA9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>
        <w:rPr>
          <w:color w:val="000000"/>
          <w:spacing w:val="-2"/>
          <w:sz w:val="18"/>
          <w:szCs w:val="18"/>
        </w:rPr>
        <w:t xml:space="preserve">Landsdelene må </w:t>
      </w:r>
      <w:r w:rsidRPr="00320258">
        <w:rPr>
          <w:color w:val="000000"/>
          <w:spacing w:val="-2"/>
          <w:sz w:val="18"/>
          <w:szCs w:val="18"/>
        </w:rPr>
        <w:t xml:space="preserve">til DM 2021 </w:t>
      </w:r>
      <w:r w:rsidR="00263DA9" w:rsidRPr="00320258">
        <w:rPr>
          <w:color w:val="000000"/>
          <w:spacing w:val="-2"/>
          <w:sz w:val="18"/>
          <w:szCs w:val="18"/>
        </w:rPr>
        <w:t>stille</w:t>
      </w:r>
      <w:r w:rsidR="00263DA9" w:rsidRPr="001F30CA">
        <w:rPr>
          <w:color w:val="000000"/>
          <w:spacing w:val="-2"/>
          <w:sz w:val="18"/>
          <w:szCs w:val="18"/>
        </w:rPr>
        <w:t xml:space="preserve"> med;</w:t>
      </w:r>
    </w:p>
    <w:p w14:paraId="57BE6EA4" w14:textId="77777777" w:rsidR="00263DA9" w:rsidRPr="001F30CA" w:rsidRDefault="00263DA9" w:rsidP="00263DA9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1F30CA">
        <w:rPr>
          <w:color w:val="000000"/>
          <w:spacing w:val="-2"/>
          <w:sz w:val="18"/>
          <w:szCs w:val="18"/>
        </w:rPr>
        <w:t>1 landsdelshold pr. DGI landsdel og op til 4 foreningshold i hver række (bemærk foreningsholdene skal være fra forskellige foreninger)</w:t>
      </w:r>
    </w:p>
    <w:p w14:paraId="16CE2CD1" w14:textId="6D3C3863" w:rsidR="00263DA9" w:rsidRPr="001F30CA" w:rsidRDefault="00263DA9" w:rsidP="00263DA9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1F30CA">
        <w:rPr>
          <w:color w:val="000000"/>
          <w:spacing w:val="-2"/>
          <w:sz w:val="18"/>
          <w:szCs w:val="18"/>
        </w:rPr>
        <w:t>OBS: Antal hold der må stilles med, er forskellig fra landsdel til landsdel på 50 meter, pga kapacitetsproblemer.</w:t>
      </w:r>
    </w:p>
    <w:p w14:paraId="2BD4DCDA" w14:textId="77777777" w:rsidR="000F796E" w:rsidRPr="001F30CA" w:rsidRDefault="000F796E" w:rsidP="00263DA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7E9A13D5" w14:textId="77777777" w:rsidR="00263DA9" w:rsidRPr="001F30CA" w:rsidRDefault="00263DA9" w:rsidP="00263DA9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77F7BE46" w14:textId="34343AA3" w:rsidR="00263DA9" w:rsidRPr="001F30CA" w:rsidRDefault="00263DA9" w:rsidP="00263DA9">
      <w:pPr>
        <w:rPr>
          <w:b/>
          <w:sz w:val="18"/>
          <w:szCs w:val="18"/>
        </w:rPr>
      </w:pPr>
      <w:r w:rsidRPr="001F30CA">
        <w:rPr>
          <w:b/>
          <w:sz w:val="18"/>
          <w:szCs w:val="18"/>
        </w:rPr>
        <w:t xml:space="preserve">Fordeling af forenings hold ved </w:t>
      </w:r>
      <w:r w:rsidRPr="00320258">
        <w:rPr>
          <w:b/>
          <w:sz w:val="18"/>
          <w:szCs w:val="18"/>
        </w:rPr>
        <w:t xml:space="preserve">DM </w:t>
      </w:r>
      <w:r w:rsidR="00170610" w:rsidRPr="00320258">
        <w:rPr>
          <w:b/>
          <w:sz w:val="18"/>
          <w:szCs w:val="18"/>
        </w:rPr>
        <w:t>50m 2021</w:t>
      </w:r>
      <w:r w:rsidRPr="00320258">
        <w:rPr>
          <w:b/>
          <w:sz w:val="18"/>
          <w:szCs w:val="18"/>
        </w:rPr>
        <w:t>:</w:t>
      </w:r>
      <w:r w:rsidRPr="001F30CA">
        <w:rPr>
          <w:b/>
          <w:sz w:val="18"/>
          <w:szCs w:val="18"/>
        </w:rPr>
        <w:t xml:space="preserve"> </w:t>
      </w:r>
    </w:p>
    <w:p w14:paraId="3168A725" w14:textId="746618F5" w:rsidR="00906369" w:rsidRPr="001F30CA" w:rsidRDefault="00AA3454" w:rsidP="00906369">
      <w:pPr>
        <w:tabs>
          <w:tab w:val="left" w:pos="-1152"/>
          <w:tab w:val="left" w:pos="0"/>
          <w:tab w:val="left" w:pos="288"/>
          <w:tab w:val="left" w:pos="9792"/>
        </w:tabs>
        <w:rPr>
          <w:color w:val="FF0000"/>
          <w:spacing w:val="-2"/>
          <w:sz w:val="18"/>
          <w:szCs w:val="18"/>
        </w:rPr>
      </w:pPr>
      <w:r w:rsidRPr="001F30CA">
        <w:rPr>
          <w:noProof/>
          <w:lang w:eastAsia="da-DK"/>
        </w:rPr>
        <w:drawing>
          <wp:inline distT="0" distB="0" distL="0" distR="0" wp14:anchorId="5D59CE04" wp14:editId="594168FC">
            <wp:extent cx="3247619" cy="3323809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47619" cy="33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3DA9" w:rsidRPr="001F30CA">
        <w:rPr>
          <w:color w:val="000000"/>
          <w:spacing w:val="-2"/>
          <w:sz w:val="18"/>
          <w:szCs w:val="18"/>
        </w:rPr>
        <w:t xml:space="preserve"> </w:t>
      </w:r>
    </w:p>
    <w:p w14:paraId="0FC44A5D" w14:textId="77777777" w:rsidR="00AA3454" w:rsidRPr="001F30CA" w:rsidRDefault="00AA3454" w:rsidP="00906369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03F62368" w14:textId="77777777" w:rsidR="000F796E" w:rsidRPr="001F30CA" w:rsidRDefault="000F796E" w:rsidP="00906369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21B26810" w14:textId="77777777" w:rsidR="00C30184" w:rsidRPr="001F30CA" w:rsidRDefault="00C30184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0B405D8C" w14:textId="2F382412" w:rsidR="00C30184" w:rsidRPr="001F30CA" w:rsidRDefault="00C30184" w:rsidP="00C30184">
      <w:pPr>
        <w:pStyle w:val="7KolOverskrift"/>
        <w:numPr>
          <w:ilvl w:val="12"/>
          <w:numId w:val="0"/>
        </w:numPr>
        <w:tabs>
          <w:tab w:val="clear" w:pos="737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Verdana" w:hAnsi="Verdana" w:cs="Arial"/>
          <w:bCs/>
          <w:color w:val="000000"/>
          <w:szCs w:val="18"/>
          <w:u w:val="single"/>
        </w:rPr>
      </w:pPr>
      <w:r w:rsidRPr="001F30CA">
        <w:rPr>
          <w:rFonts w:ascii="Verdana" w:hAnsi="Verdana" w:cs="Arial"/>
          <w:bCs/>
          <w:color w:val="000000"/>
          <w:szCs w:val="18"/>
          <w:u w:val="single"/>
        </w:rPr>
        <w:t>Holdskydninger</w:t>
      </w:r>
    </w:p>
    <w:p w14:paraId="17CC8CD3" w14:textId="77777777" w:rsidR="00350124" w:rsidRPr="001F30CA" w:rsidRDefault="00350124" w:rsidP="00C30184">
      <w:pPr>
        <w:pStyle w:val="7KolOverskrift"/>
        <w:numPr>
          <w:ilvl w:val="12"/>
          <w:numId w:val="0"/>
        </w:numPr>
        <w:tabs>
          <w:tab w:val="clear" w:pos="737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Verdana" w:hAnsi="Verdana" w:cs="Arial"/>
          <w:bCs/>
          <w:color w:val="000000"/>
          <w:szCs w:val="18"/>
          <w:u w:val="single"/>
        </w:rPr>
      </w:pPr>
    </w:p>
    <w:p w14:paraId="3F517131" w14:textId="77777777" w:rsidR="00C30184" w:rsidRPr="001F30CA" w:rsidRDefault="00C30184" w:rsidP="00C30184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Verdana" w:hAnsi="Verdana" w:cs="Arial"/>
          <w:color w:val="000000"/>
          <w:szCs w:val="18"/>
        </w:rPr>
      </w:pPr>
      <w:r w:rsidRPr="001F30CA">
        <w:rPr>
          <w:rFonts w:ascii="Verdana" w:hAnsi="Verdana" w:cs="Arial"/>
          <w:color w:val="000000"/>
          <w:szCs w:val="18"/>
        </w:rPr>
        <w:t>Skytter på foreningshold skal skyde samlet og være placeret ved siden af hinanden, dette gælder både 50m og 200m.</w:t>
      </w:r>
    </w:p>
    <w:p w14:paraId="32703A85" w14:textId="77777777" w:rsidR="00C30184" w:rsidRPr="001F30CA" w:rsidRDefault="00C30184" w:rsidP="00C30184">
      <w:pPr>
        <w:tabs>
          <w:tab w:val="left" w:pos="-1152"/>
          <w:tab w:val="left" w:pos="0"/>
          <w:tab w:val="left" w:pos="288"/>
          <w:tab w:val="left" w:pos="9792"/>
        </w:tabs>
        <w:rPr>
          <w:sz w:val="18"/>
          <w:szCs w:val="18"/>
        </w:rPr>
      </w:pPr>
      <w:r w:rsidRPr="001F30CA">
        <w:rPr>
          <w:sz w:val="18"/>
          <w:szCs w:val="18"/>
        </w:rPr>
        <w:t>Skytter, som deltager i foreningsholdsfinalerne, skal melde på banen til skydelederen inden skydningen starter, om finaleskydningens resultat samtidig skal være gældende som skyttens individuellemesterskabs</w:t>
      </w:r>
      <w:r w:rsidRPr="001F30CA">
        <w:rPr>
          <w:sz w:val="18"/>
          <w:szCs w:val="18"/>
        </w:rPr>
        <w:softHyphen/>
        <w:t>resultat</w:t>
      </w:r>
    </w:p>
    <w:p w14:paraId="52AF7CE8" w14:textId="77777777" w:rsidR="00263DA9" w:rsidRPr="001F30CA" w:rsidRDefault="00263DA9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7CFAE9BA" w14:textId="7D49ADCF" w:rsidR="000F796E" w:rsidRPr="001F30CA" w:rsidRDefault="000F796E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57567791" w14:textId="7D2C22D2" w:rsidR="000F796E" w:rsidRPr="001F30CA" w:rsidRDefault="000F796E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2140DB8F" w14:textId="2B54A941" w:rsidR="000F796E" w:rsidRPr="001F30CA" w:rsidRDefault="000F796E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69EDFBA0" w14:textId="6F71F004" w:rsidR="00ED32B7" w:rsidRPr="001F30CA" w:rsidRDefault="00ED32B7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0111B9C6" w14:textId="7DD9752C" w:rsidR="00ED32B7" w:rsidRPr="001F30CA" w:rsidRDefault="00ED32B7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1A71185D" w14:textId="2EDD5DFA" w:rsidR="00ED32B7" w:rsidRPr="001F30CA" w:rsidRDefault="00ED32B7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7D6B056D" w14:textId="1EFDE49D" w:rsidR="00ED32B7" w:rsidRPr="001F30CA" w:rsidRDefault="00ED32B7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0D3811BC" w14:textId="7BBFC7B1" w:rsidR="00ED32B7" w:rsidRPr="001F30CA" w:rsidRDefault="00ED32B7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075CBE53" w14:textId="2F7FC41D" w:rsidR="00ED32B7" w:rsidRPr="001F30CA" w:rsidRDefault="00ED32B7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53935A16" w14:textId="77777777" w:rsidR="00ED32B7" w:rsidRPr="001F30CA" w:rsidRDefault="00ED32B7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4AC83D53" w14:textId="176EC783" w:rsidR="000F796E" w:rsidRPr="001F30CA" w:rsidRDefault="000F796E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0FE8A6E3" w14:textId="77777777" w:rsidR="000F796E" w:rsidRPr="001F30CA" w:rsidRDefault="000F796E" w:rsidP="00906369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26E0E526" w14:textId="016A2268" w:rsidR="00263DA9" w:rsidRPr="001F30CA" w:rsidRDefault="00263DA9" w:rsidP="00263DA9">
      <w:pPr>
        <w:tabs>
          <w:tab w:val="left" w:pos="-1152"/>
          <w:tab w:val="left" w:pos="0"/>
          <w:tab w:val="left" w:pos="288"/>
          <w:tab w:val="left" w:pos="5103"/>
          <w:tab w:val="left" w:pos="7371"/>
          <w:tab w:val="left" w:pos="9792"/>
        </w:tabs>
        <w:rPr>
          <w:b/>
          <w:spacing w:val="-2"/>
          <w:sz w:val="18"/>
          <w:szCs w:val="18"/>
        </w:rPr>
      </w:pPr>
      <w:r w:rsidRPr="001F30CA">
        <w:rPr>
          <w:b/>
          <w:spacing w:val="-2"/>
          <w:sz w:val="18"/>
          <w:szCs w:val="18"/>
          <w:u w:val="single"/>
        </w:rPr>
        <w:t xml:space="preserve">Hold seneste mulige hovedskydningstid </w:t>
      </w:r>
      <w:r w:rsidR="00574C32" w:rsidRPr="001F30CA">
        <w:rPr>
          <w:b/>
          <w:spacing w:val="-2"/>
          <w:sz w:val="18"/>
          <w:szCs w:val="18"/>
          <w:u w:val="single"/>
        </w:rPr>
        <w:tab/>
        <w:t xml:space="preserve">      </w:t>
      </w:r>
      <w:r w:rsidRPr="001F30CA">
        <w:rPr>
          <w:b/>
          <w:bCs/>
          <w:spacing w:val="-2"/>
          <w:sz w:val="18"/>
          <w:szCs w:val="18"/>
          <w:u w:val="single"/>
        </w:rPr>
        <w:t>50 meter</w:t>
      </w:r>
      <w:r w:rsidRPr="001F30CA">
        <w:rPr>
          <w:b/>
          <w:spacing w:val="-2"/>
          <w:sz w:val="18"/>
          <w:szCs w:val="18"/>
          <w:u w:val="single"/>
        </w:rPr>
        <w:t xml:space="preserve">     </w:t>
      </w:r>
      <w:r w:rsidR="00574C32" w:rsidRPr="001F30CA">
        <w:rPr>
          <w:b/>
          <w:spacing w:val="-2"/>
          <w:sz w:val="18"/>
          <w:szCs w:val="18"/>
          <w:u w:val="single"/>
        </w:rPr>
        <w:t xml:space="preserve">                          </w:t>
      </w:r>
      <w:r w:rsidRPr="001F30CA">
        <w:rPr>
          <w:b/>
          <w:bCs/>
          <w:spacing w:val="-2"/>
          <w:sz w:val="18"/>
          <w:szCs w:val="18"/>
          <w:u w:val="single"/>
        </w:rPr>
        <w:t>200 meter</w:t>
      </w:r>
      <w:r w:rsidRPr="001F30CA">
        <w:rPr>
          <w:b/>
          <w:spacing w:val="-2"/>
          <w:sz w:val="18"/>
          <w:szCs w:val="18"/>
        </w:rPr>
        <w:tab/>
      </w:r>
    </w:p>
    <w:p w14:paraId="62C1BF74" w14:textId="77777777" w:rsidR="00906369" w:rsidRPr="001F30CA" w:rsidRDefault="00906369" w:rsidP="00906369">
      <w:pPr>
        <w:rPr>
          <w:sz w:val="16"/>
          <w:szCs w:val="16"/>
        </w:rPr>
      </w:pPr>
    </w:p>
    <w:p w14:paraId="3DDAA37A" w14:textId="773CE0C4" w:rsidR="00906369" w:rsidRPr="00320258" w:rsidRDefault="00906369" w:rsidP="00906369">
      <w:pPr>
        <w:rPr>
          <w:sz w:val="18"/>
          <w:szCs w:val="18"/>
        </w:rPr>
      </w:pPr>
      <w:r w:rsidRPr="001F30CA">
        <w:rPr>
          <w:sz w:val="18"/>
          <w:szCs w:val="18"/>
        </w:rPr>
        <w:t>STILLING</w:t>
      </w:r>
      <w:r w:rsidR="00574C32" w:rsidRPr="001F30CA">
        <w:rPr>
          <w:sz w:val="18"/>
          <w:szCs w:val="18"/>
        </w:rPr>
        <w:t xml:space="preserve"> foreningshold</w:t>
      </w:r>
      <w:r w:rsidR="00574C32" w:rsidRPr="001F30CA">
        <w:rPr>
          <w:sz w:val="18"/>
          <w:szCs w:val="18"/>
        </w:rPr>
        <w:tab/>
        <w:t xml:space="preserve">               </w:t>
      </w:r>
      <w:r w:rsidR="00574C32" w:rsidRPr="001F30CA">
        <w:rPr>
          <w:sz w:val="18"/>
          <w:szCs w:val="18"/>
        </w:rPr>
        <w:tab/>
      </w:r>
      <w:r w:rsidR="00574C32" w:rsidRPr="001F30CA">
        <w:rPr>
          <w:sz w:val="18"/>
          <w:szCs w:val="18"/>
        </w:rPr>
        <w:tab/>
      </w:r>
      <w:r w:rsidR="001431E3">
        <w:rPr>
          <w:sz w:val="18"/>
          <w:szCs w:val="18"/>
        </w:rPr>
        <w:t>10.2</w:t>
      </w:r>
      <w:r w:rsidRPr="001F30CA">
        <w:rPr>
          <w:sz w:val="18"/>
          <w:szCs w:val="18"/>
        </w:rPr>
        <w:t>0</w:t>
      </w:r>
      <w:r w:rsidR="00170610">
        <w:rPr>
          <w:sz w:val="18"/>
          <w:szCs w:val="18"/>
        </w:rPr>
        <w:t xml:space="preserve"> </w:t>
      </w:r>
      <w:r w:rsidR="00170610" w:rsidRPr="00320258">
        <w:rPr>
          <w:sz w:val="18"/>
          <w:szCs w:val="18"/>
        </w:rPr>
        <w:t>søndag 26</w:t>
      </w:r>
      <w:r w:rsidR="001431E3">
        <w:rPr>
          <w:sz w:val="18"/>
          <w:szCs w:val="18"/>
        </w:rPr>
        <w:t xml:space="preserve">.sept.        </w:t>
      </w:r>
      <w:r w:rsidR="001431E3">
        <w:rPr>
          <w:sz w:val="18"/>
          <w:szCs w:val="18"/>
        </w:rPr>
        <w:tab/>
        <w:t>13.00</w:t>
      </w:r>
      <w:r w:rsidR="00574C32" w:rsidRPr="00320258">
        <w:rPr>
          <w:sz w:val="18"/>
          <w:szCs w:val="18"/>
        </w:rPr>
        <w:t xml:space="preserve"> lørdag</w:t>
      </w:r>
      <w:r w:rsidR="00170610" w:rsidRPr="00320258">
        <w:rPr>
          <w:sz w:val="18"/>
          <w:szCs w:val="18"/>
        </w:rPr>
        <w:t xml:space="preserve"> 25</w:t>
      </w:r>
      <w:r w:rsidRPr="00320258">
        <w:rPr>
          <w:sz w:val="18"/>
          <w:szCs w:val="18"/>
        </w:rPr>
        <w:t>. sept.</w:t>
      </w:r>
    </w:p>
    <w:p w14:paraId="07BE4D1A" w14:textId="0462E7B3" w:rsidR="00906369" w:rsidRPr="00320258" w:rsidRDefault="00906369" w:rsidP="00906369">
      <w:pPr>
        <w:rPr>
          <w:sz w:val="18"/>
          <w:szCs w:val="18"/>
        </w:rPr>
      </w:pPr>
      <w:r w:rsidRPr="00320258">
        <w:rPr>
          <w:sz w:val="18"/>
          <w:szCs w:val="18"/>
        </w:rPr>
        <w:t>ÅBEN</w:t>
      </w:r>
      <w:r w:rsidR="00574C32" w:rsidRPr="00320258">
        <w:rPr>
          <w:sz w:val="18"/>
          <w:szCs w:val="18"/>
        </w:rPr>
        <w:t xml:space="preserve"> foreningshold</w:t>
      </w:r>
      <w:r w:rsidR="00574C32" w:rsidRPr="00320258">
        <w:rPr>
          <w:sz w:val="18"/>
          <w:szCs w:val="18"/>
        </w:rPr>
        <w:tab/>
      </w:r>
      <w:r w:rsidR="00574C32" w:rsidRPr="00320258">
        <w:rPr>
          <w:sz w:val="18"/>
          <w:szCs w:val="18"/>
        </w:rPr>
        <w:tab/>
      </w:r>
      <w:r w:rsidR="00574C32" w:rsidRPr="00320258">
        <w:rPr>
          <w:sz w:val="18"/>
          <w:szCs w:val="18"/>
        </w:rPr>
        <w:tab/>
      </w:r>
      <w:r w:rsidR="001431E3">
        <w:rPr>
          <w:sz w:val="18"/>
          <w:szCs w:val="18"/>
        </w:rPr>
        <w:t>14.2</w:t>
      </w:r>
      <w:r w:rsidRPr="00320258">
        <w:rPr>
          <w:sz w:val="18"/>
          <w:szCs w:val="18"/>
        </w:rPr>
        <w:t>0</w:t>
      </w:r>
      <w:r w:rsidR="00170610" w:rsidRPr="00320258">
        <w:rPr>
          <w:sz w:val="18"/>
          <w:szCs w:val="18"/>
        </w:rPr>
        <w:t xml:space="preserve"> lørdag 25</w:t>
      </w:r>
      <w:r w:rsidR="001431E3">
        <w:rPr>
          <w:sz w:val="18"/>
          <w:szCs w:val="18"/>
        </w:rPr>
        <w:t>. sept.</w:t>
      </w:r>
      <w:r w:rsidR="001431E3">
        <w:rPr>
          <w:sz w:val="18"/>
          <w:szCs w:val="18"/>
        </w:rPr>
        <w:tab/>
        <w:t>15.40</w:t>
      </w:r>
      <w:r w:rsidR="00574C32" w:rsidRPr="00320258">
        <w:rPr>
          <w:sz w:val="18"/>
          <w:szCs w:val="18"/>
        </w:rPr>
        <w:t xml:space="preserve"> lørdag</w:t>
      </w:r>
      <w:r w:rsidR="00170610" w:rsidRPr="00320258">
        <w:rPr>
          <w:sz w:val="18"/>
          <w:szCs w:val="18"/>
        </w:rPr>
        <w:t xml:space="preserve"> 25</w:t>
      </w:r>
      <w:r w:rsidRPr="00320258">
        <w:rPr>
          <w:sz w:val="18"/>
          <w:szCs w:val="18"/>
        </w:rPr>
        <w:t>. sept.</w:t>
      </w:r>
    </w:p>
    <w:p w14:paraId="2AA08064" w14:textId="0777B336" w:rsidR="00906369" w:rsidRPr="001F30CA" w:rsidRDefault="00906369" w:rsidP="00906369">
      <w:pPr>
        <w:rPr>
          <w:sz w:val="18"/>
          <w:szCs w:val="18"/>
        </w:rPr>
      </w:pPr>
      <w:r w:rsidRPr="00320258">
        <w:rPr>
          <w:sz w:val="18"/>
          <w:szCs w:val="18"/>
        </w:rPr>
        <w:t>SENIOR</w:t>
      </w:r>
      <w:r w:rsidR="00574C32" w:rsidRPr="00320258">
        <w:rPr>
          <w:sz w:val="18"/>
          <w:szCs w:val="18"/>
        </w:rPr>
        <w:t xml:space="preserve"> foreningshold</w:t>
      </w:r>
      <w:r w:rsidR="00574C32" w:rsidRPr="00320258">
        <w:rPr>
          <w:sz w:val="18"/>
          <w:szCs w:val="18"/>
        </w:rPr>
        <w:tab/>
      </w:r>
      <w:r w:rsidR="00574C32" w:rsidRPr="00320258">
        <w:rPr>
          <w:sz w:val="18"/>
          <w:szCs w:val="18"/>
        </w:rPr>
        <w:tab/>
      </w:r>
      <w:r w:rsidR="00574C32" w:rsidRPr="00320258">
        <w:rPr>
          <w:sz w:val="18"/>
          <w:szCs w:val="18"/>
        </w:rPr>
        <w:tab/>
      </w:r>
      <w:r w:rsidR="001431E3">
        <w:rPr>
          <w:sz w:val="18"/>
          <w:szCs w:val="18"/>
        </w:rPr>
        <w:t>15.0</w:t>
      </w:r>
      <w:r w:rsidRPr="00320258">
        <w:rPr>
          <w:sz w:val="18"/>
          <w:szCs w:val="18"/>
        </w:rPr>
        <w:t>0</w:t>
      </w:r>
      <w:r w:rsidR="00170610" w:rsidRPr="00320258">
        <w:rPr>
          <w:sz w:val="18"/>
          <w:szCs w:val="18"/>
        </w:rPr>
        <w:t xml:space="preserve"> lørdag 25</w:t>
      </w:r>
      <w:r w:rsidR="00574C32" w:rsidRPr="00320258">
        <w:rPr>
          <w:sz w:val="18"/>
          <w:szCs w:val="18"/>
        </w:rPr>
        <w:t xml:space="preserve">. sept </w:t>
      </w:r>
      <w:r w:rsidRPr="00320258">
        <w:rPr>
          <w:sz w:val="18"/>
          <w:szCs w:val="18"/>
        </w:rPr>
        <w:tab/>
      </w:r>
      <w:r w:rsidR="001431E3">
        <w:rPr>
          <w:sz w:val="18"/>
          <w:szCs w:val="18"/>
        </w:rPr>
        <w:t>10.2</w:t>
      </w:r>
      <w:r w:rsidR="00574C32" w:rsidRPr="00320258">
        <w:rPr>
          <w:sz w:val="18"/>
          <w:szCs w:val="18"/>
        </w:rPr>
        <w:t xml:space="preserve">0 søndag </w:t>
      </w:r>
      <w:r w:rsidR="00170610" w:rsidRPr="00320258">
        <w:rPr>
          <w:sz w:val="18"/>
          <w:szCs w:val="18"/>
        </w:rPr>
        <w:t>26</w:t>
      </w:r>
      <w:r w:rsidRPr="00320258">
        <w:rPr>
          <w:sz w:val="18"/>
          <w:szCs w:val="18"/>
        </w:rPr>
        <w:t>. sept.</w:t>
      </w:r>
    </w:p>
    <w:p w14:paraId="6A6A3AAB" w14:textId="77777777" w:rsidR="00906369" w:rsidRPr="001F30CA" w:rsidRDefault="00906369" w:rsidP="00906369">
      <w:pPr>
        <w:rPr>
          <w:sz w:val="18"/>
          <w:szCs w:val="18"/>
        </w:rPr>
      </w:pPr>
    </w:p>
    <w:p w14:paraId="085990C2" w14:textId="77777777" w:rsidR="00906369" w:rsidRPr="001F30CA" w:rsidRDefault="00906369" w:rsidP="00906369">
      <w:pPr>
        <w:rPr>
          <w:sz w:val="18"/>
          <w:szCs w:val="18"/>
        </w:rPr>
      </w:pPr>
      <w:r w:rsidRPr="001F30CA">
        <w:rPr>
          <w:sz w:val="18"/>
          <w:szCs w:val="18"/>
        </w:rPr>
        <w:t xml:space="preserve">Som en hjælp til planlægningen af foreningsholdskydninger, er der på forhånd reserveret bloktider til foreningshold. Landsdelene er ikke bundet af disse tider. </w:t>
      </w:r>
    </w:p>
    <w:p w14:paraId="2C6B2342" w14:textId="2F9A04AF" w:rsidR="006E02F8" w:rsidRPr="001F30CA" w:rsidRDefault="006E02F8" w:rsidP="00DF5987">
      <w:pPr>
        <w:rPr>
          <w:b/>
          <w:color w:val="000000"/>
          <w:sz w:val="18"/>
          <w:szCs w:val="18"/>
          <w:u w:val="single"/>
        </w:rPr>
      </w:pPr>
    </w:p>
    <w:p w14:paraId="42B26DCA" w14:textId="381C4F95" w:rsidR="006115EE" w:rsidRPr="001F30CA" w:rsidRDefault="006115EE" w:rsidP="00DF5987">
      <w:pPr>
        <w:rPr>
          <w:b/>
          <w:color w:val="000000"/>
          <w:sz w:val="18"/>
          <w:szCs w:val="18"/>
          <w:u w:val="single"/>
        </w:rPr>
      </w:pPr>
    </w:p>
    <w:p w14:paraId="3125DE0C" w14:textId="27937E11" w:rsidR="006115EE" w:rsidRPr="001F30CA" w:rsidRDefault="006115EE" w:rsidP="00DF5987">
      <w:pPr>
        <w:rPr>
          <w:b/>
          <w:color w:val="000000"/>
          <w:sz w:val="18"/>
          <w:szCs w:val="18"/>
          <w:u w:val="single"/>
        </w:rPr>
      </w:pPr>
    </w:p>
    <w:p w14:paraId="59309970" w14:textId="77777777" w:rsidR="00574C32" w:rsidRPr="001F30CA" w:rsidRDefault="00574C32" w:rsidP="00574C32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  <w:u w:val="single"/>
          <w:lang w:val="nb-NO"/>
        </w:rPr>
      </w:pPr>
      <w:r w:rsidRPr="001F30CA">
        <w:rPr>
          <w:b/>
          <w:color w:val="000000"/>
          <w:spacing w:val="-3"/>
          <w:sz w:val="18"/>
          <w:szCs w:val="18"/>
          <w:u w:val="single"/>
          <w:lang w:val="nb-NO"/>
        </w:rPr>
        <w:t>Finaleskydning foreningshold:</w:t>
      </w:r>
    </w:p>
    <w:p w14:paraId="387B4637" w14:textId="7D778468" w:rsidR="00574C32" w:rsidRPr="001F30CA" w:rsidRDefault="00574C32" w:rsidP="00574C3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  <w:lang w:val="nb-NO"/>
        </w:rPr>
      </w:pPr>
      <w:r w:rsidRPr="001F30CA">
        <w:rPr>
          <w:color w:val="000000"/>
          <w:spacing w:val="-3"/>
          <w:sz w:val="18"/>
          <w:szCs w:val="18"/>
          <w:lang w:val="nb-NO"/>
        </w:rPr>
        <w:t xml:space="preserve">De 4 bedste hold i hver række på 50 og 200m                                                                   </w:t>
      </w:r>
      <w:r w:rsidR="0088228E" w:rsidRPr="001F30CA">
        <w:rPr>
          <w:color w:val="000000"/>
          <w:spacing w:val="-3"/>
          <w:sz w:val="18"/>
          <w:szCs w:val="18"/>
          <w:lang w:val="nb-NO"/>
        </w:rPr>
        <w:t xml:space="preserve"> </w:t>
      </w:r>
      <w:r w:rsidRPr="001F30CA">
        <w:rPr>
          <w:color w:val="000000"/>
          <w:spacing w:val="-3"/>
          <w:sz w:val="18"/>
          <w:szCs w:val="18"/>
          <w:lang w:val="nb-NO"/>
        </w:rPr>
        <w:t xml:space="preserve">              </w:t>
      </w:r>
    </w:p>
    <w:p w14:paraId="3A519E5C" w14:textId="2D31973A" w:rsidR="00BF33A9" w:rsidRPr="001F30CA" w:rsidRDefault="00BF33A9" w:rsidP="00574C3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  <w:lang w:val="nb-NO"/>
        </w:rPr>
      </w:pPr>
      <w:r w:rsidRPr="001F30CA">
        <w:rPr>
          <w:color w:val="000000"/>
          <w:spacing w:val="-3"/>
          <w:sz w:val="18"/>
          <w:szCs w:val="18"/>
          <w:lang w:val="nb-NO"/>
        </w:rPr>
        <w:tab/>
        <w:t xml:space="preserve">                                                                              </w:t>
      </w:r>
      <w:r w:rsidRPr="001F30CA">
        <w:rPr>
          <w:b/>
          <w:spacing w:val="-2"/>
          <w:sz w:val="18"/>
          <w:szCs w:val="18"/>
          <w:u w:val="single"/>
        </w:rPr>
        <w:t xml:space="preserve">      </w:t>
      </w:r>
      <w:r w:rsidRPr="001F30CA">
        <w:rPr>
          <w:b/>
          <w:bCs/>
          <w:spacing w:val="-2"/>
          <w:sz w:val="18"/>
          <w:szCs w:val="18"/>
          <w:u w:val="single"/>
        </w:rPr>
        <w:t>50 meter</w:t>
      </w:r>
      <w:r w:rsidRPr="001F30CA">
        <w:rPr>
          <w:b/>
          <w:spacing w:val="-2"/>
          <w:sz w:val="18"/>
          <w:szCs w:val="18"/>
          <w:u w:val="single"/>
        </w:rPr>
        <w:t xml:space="preserve">                               </w:t>
      </w:r>
      <w:r w:rsidR="0088228E" w:rsidRPr="001F30CA">
        <w:rPr>
          <w:b/>
          <w:spacing w:val="-2"/>
          <w:sz w:val="18"/>
          <w:szCs w:val="18"/>
          <w:u w:val="single"/>
        </w:rPr>
        <w:t xml:space="preserve"> </w:t>
      </w:r>
      <w:r w:rsidRPr="001F30CA">
        <w:rPr>
          <w:b/>
          <w:bCs/>
          <w:spacing w:val="-2"/>
          <w:sz w:val="18"/>
          <w:szCs w:val="18"/>
          <w:u w:val="single"/>
        </w:rPr>
        <w:t>200 meter</w:t>
      </w:r>
      <w:r w:rsidRPr="001F30CA">
        <w:rPr>
          <w:b/>
          <w:spacing w:val="-2"/>
          <w:sz w:val="18"/>
          <w:szCs w:val="18"/>
        </w:rPr>
        <w:tab/>
      </w:r>
      <w:r w:rsidRPr="001F30CA">
        <w:rPr>
          <w:color w:val="000000"/>
          <w:spacing w:val="-3"/>
          <w:sz w:val="18"/>
          <w:szCs w:val="18"/>
          <w:lang w:val="nb-NO"/>
        </w:rPr>
        <w:t xml:space="preserve">  </w:t>
      </w:r>
    </w:p>
    <w:p w14:paraId="45C19DC6" w14:textId="77B75352" w:rsidR="00BF33A9" w:rsidRPr="001F30CA" w:rsidRDefault="00BF33A9" w:rsidP="00BF33A9">
      <w:pPr>
        <w:rPr>
          <w:sz w:val="18"/>
          <w:szCs w:val="18"/>
        </w:rPr>
      </w:pPr>
      <w:r w:rsidRPr="001F30CA">
        <w:rPr>
          <w:sz w:val="18"/>
          <w:szCs w:val="18"/>
        </w:rPr>
        <w:t>S</w:t>
      </w:r>
      <w:r w:rsidR="00365702" w:rsidRPr="001F30CA">
        <w:rPr>
          <w:sz w:val="18"/>
          <w:szCs w:val="18"/>
        </w:rPr>
        <w:t xml:space="preserve">TILLING </w:t>
      </w:r>
      <w:r w:rsidR="004E7669">
        <w:rPr>
          <w:sz w:val="18"/>
          <w:szCs w:val="18"/>
        </w:rPr>
        <w:tab/>
      </w:r>
      <w:r w:rsidR="00971037" w:rsidRPr="001F30CA">
        <w:rPr>
          <w:sz w:val="18"/>
          <w:szCs w:val="18"/>
        </w:rPr>
        <w:tab/>
      </w:r>
      <w:r w:rsidR="00971037" w:rsidRPr="001F30CA">
        <w:rPr>
          <w:sz w:val="18"/>
          <w:szCs w:val="18"/>
        </w:rPr>
        <w:tab/>
      </w:r>
      <w:r w:rsidR="00971037" w:rsidRPr="001F30CA">
        <w:rPr>
          <w:sz w:val="18"/>
          <w:szCs w:val="18"/>
        </w:rPr>
        <w:tab/>
        <w:t xml:space="preserve">  Kl.</w:t>
      </w:r>
      <w:r w:rsidR="00365702" w:rsidRPr="001F30CA">
        <w:rPr>
          <w:sz w:val="18"/>
          <w:szCs w:val="18"/>
        </w:rPr>
        <w:t>12.</w:t>
      </w:r>
      <w:r w:rsidR="001431E3">
        <w:rPr>
          <w:sz w:val="18"/>
          <w:szCs w:val="18"/>
        </w:rPr>
        <w:t>2</w:t>
      </w:r>
      <w:r w:rsidR="00365702" w:rsidRPr="001F30CA">
        <w:rPr>
          <w:sz w:val="18"/>
          <w:szCs w:val="18"/>
        </w:rPr>
        <w:t>0</w:t>
      </w:r>
      <w:r w:rsidR="004E7669">
        <w:rPr>
          <w:sz w:val="18"/>
          <w:szCs w:val="18"/>
        </w:rPr>
        <w:t xml:space="preserve"> søndag      </w:t>
      </w:r>
      <w:r w:rsidR="004E7669">
        <w:rPr>
          <w:sz w:val="18"/>
          <w:szCs w:val="18"/>
        </w:rPr>
        <w:tab/>
        <w:t xml:space="preserve">  </w:t>
      </w:r>
      <w:r w:rsidRPr="001F30CA">
        <w:rPr>
          <w:sz w:val="18"/>
          <w:szCs w:val="18"/>
        </w:rPr>
        <w:t xml:space="preserve"> </w:t>
      </w:r>
      <w:r w:rsidR="00971037" w:rsidRPr="001F30CA">
        <w:rPr>
          <w:sz w:val="18"/>
          <w:szCs w:val="18"/>
        </w:rPr>
        <w:t>Kl.</w:t>
      </w:r>
      <w:r w:rsidR="004E7669">
        <w:rPr>
          <w:sz w:val="18"/>
          <w:szCs w:val="18"/>
        </w:rPr>
        <w:t>15.0</w:t>
      </w:r>
      <w:r w:rsidR="00365702" w:rsidRPr="001F30CA">
        <w:rPr>
          <w:sz w:val="18"/>
          <w:szCs w:val="18"/>
        </w:rPr>
        <w:t>0</w:t>
      </w:r>
      <w:r w:rsidRPr="001F30CA">
        <w:rPr>
          <w:sz w:val="18"/>
          <w:szCs w:val="18"/>
        </w:rPr>
        <w:t xml:space="preserve"> </w:t>
      </w:r>
      <w:r w:rsidR="004E7669">
        <w:rPr>
          <w:sz w:val="18"/>
          <w:szCs w:val="18"/>
        </w:rPr>
        <w:t>lørdag</w:t>
      </w:r>
    </w:p>
    <w:p w14:paraId="2FCE8E65" w14:textId="7C010B78" w:rsidR="00BF33A9" w:rsidRPr="001F30CA" w:rsidRDefault="004E7669" w:rsidP="00BF33A9">
      <w:pPr>
        <w:rPr>
          <w:sz w:val="18"/>
          <w:szCs w:val="18"/>
        </w:rPr>
      </w:pPr>
      <w:r>
        <w:rPr>
          <w:sz w:val="18"/>
          <w:szCs w:val="18"/>
        </w:rPr>
        <w:t>ÅBEN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</w:t>
      </w:r>
      <w:r w:rsidR="00971037" w:rsidRPr="001F30CA">
        <w:rPr>
          <w:sz w:val="18"/>
          <w:szCs w:val="18"/>
        </w:rPr>
        <w:t xml:space="preserve"> Kl.</w:t>
      </w:r>
      <w:r w:rsidR="001431E3">
        <w:rPr>
          <w:sz w:val="18"/>
          <w:szCs w:val="18"/>
        </w:rPr>
        <w:t>16.20</w:t>
      </w:r>
      <w:r>
        <w:rPr>
          <w:sz w:val="18"/>
          <w:szCs w:val="18"/>
        </w:rPr>
        <w:t xml:space="preserve"> lørdag</w:t>
      </w:r>
      <w:r>
        <w:rPr>
          <w:sz w:val="18"/>
          <w:szCs w:val="18"/>
        </w:rPr>
        <w:tab/>
        <w:t xml:space="preserve">   Kl. 17.40 lørdag    </w:t>
      </w:r>
    </w:p>
    <w:p w14:paraId="6C416E5D" w14:textId="2A187DCC" w:rsidR="00574C32" w:rsidRPr="001F30CA" w:rsidRDefault="004E7669" w:rsidP="00574C32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  <w:u w:val="single"/>
          <w:lang w:val="nb-NO"/>
        </w:rPr>
      </w:pPr>
      <w:r>
        <w:rPr>
          <w:sz w:val="18"/>
          <w:szCs w:val="18"/>
        </w:rPr>
        <w:t xml:space="preserve">SENIO                                                                            </w:t>
      </w:r>
      <w:r w:rsidR="00365702" w:rsidRPr="001F30CA">
        <w:rPr>
          <w:sz w:val="18"/>
          <w:szCs w:val="18"/>
        </w:rPr>
        <w:t>K</w:t>
      </w:r>
      <w:r>
        <w:rPr>
          <w:sz w:val="18"/>
          <w:szCs w:val="18"/>
        </w:rPr>
        <w:t>l.17.00 lørdag</w:t>
      </w:r>
      <w:r w:rsidR="00971037" w:rsidRPr="001F30CA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</w:t>
      </w:r>
      <w:r w:rsidR="00971037" w:rsidRPr="001F30CA">
        <w:rPr>
          <w:sz w:val="18"/>
          <w:szCs w:val="18"/>
        </w:rPr>
        <w:t>Kl.</w:t>
      </w:r>
      <w:r>
        <w:rPr>
          <w:sz w:val="18"/>
          <w:szCs w:val="18"/>
        </w:rPr>
        <w:t>11.40 søndag</w:t>
      </w:r>
      <w:r w:rsidR="00971037" w:rsidRPr="001F30CA">
        <w:rPr>
          <w:sz w:val="18"/>
          <w:szCs w:val="18"/>
        </w:rPr>
        <w:tab/>
      </w:r>
      <w:r w:rsidR="00BF33A9" w:rsidRPr="001F30CA">
        <w:rPr>
          <w:sz w:val="18"/>
          <w:szCs w:val="18"/>
        </w:rPr>
        <w:tab/>
      </w:r>
      <w:r w:rsidR="00BF33A9" w:rsidRPr="001F30CA">
        <w:rPr>
          <w:sz w:val="18"/>
          <w:szCs w:val="18"/>
        </w:rPr>
        <w:tab/>
      </w:r>
    </w:p>
    <w:p w14:paraId="3FCBB91B" w14:textId="77777777" w:rsidR="00574C32" w:rsidRPr="001F30CA" w:rsidRDefault="00574C32" w:rsidP="00574C3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  <w:lang w:val="nb-NO"/>
        </w:rPr>
      </w:pPr>
    </w:p>
    <w:p w14:paraId="0589248B" w14:textId="77777777" w:rsidR="00574C32" w:rsidRPr="001F30CA" w:rsidRDefault="00574C32" w:rsidP="00574C3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1F30CA">
        <w:rPr>
          <w:color w:val="000000"/>
          <w:spacing w:val="-2"/>
          <w:sz w:val="18"/>
          <w:szCs w:val="18"/>
          <w:lang w:val="nb-NO"/>
        </w:rPr>
        <w:t xml:space="preserve">Hold med samme point sum, som nr. 4 deltager også i finalen. </w:t>
      </w:r>
      <w:r w:rsidRPr="001F30CA">
        <w:rPr>
          <w:color w:val="000000"/>
          <w:spacing w:val="-2"/>
          <w:sz w:val="18"/>
          <w:szCs w:val="18"/>
        </w:rPr>
        <w:t>Det er</w:t>
      </w:r>
      <w:r w:rsidRPr="001F30CA">
        <w:rPr>
          <w:b/>
          <w:color w:val="000000"/>
          <w:spacing w:val="-2"/>
          <w:sz w:val="18"/>
          <w:szCs w:val="18"/>
        </w:rPr>
        <w:t xml:space="preserve"> ikke</w:t>
      </w:r>
      <w:r w:rsidRPr="001F30CA">
        <w:rPr>
          <w:color w:val="000000"/>
          <w:spacing w:val="-2"/>
          <w:sz w:val="18"/>
          <w:szCs w:val="18"/>
        </w:rPr>
        <w:t xml:space="preserve"> tilladt at udskifte skytterne på holdet mellem hoved- og finaleskydningen.</w:t>
      </w:r>
    </w:p>
    <w:p w14:paraId="4ABC475B" w14:textId="0A728B8E" w:rsidR="00574C32" w:rsidRPr="001F30CA" w:rsidRDefault="00574C32" w:rsidP="00906369">
      <w:pPr>
        <w:tabs>
          <w:tab w:val="left" w:pos="-1152"/>
          <w:tab w:val="left" w:pos="0"/>
          <w:tab w:val="left" w:pos="288"/>
          <w:tab w:val="left" w:pos="9792"/>
        </w:tabs>
        <w:rPr>
          <w:sz w:val="18"/>
          <w:szCs w:val="18"/>
        </w:rPr>
      </w:pPr>
    </w:p>
    <w:p w14:paraId="67608287" w14:textId="7F3A95F0" w:rsidR="00574C32" w:rsidRPr="001F30CA" w:rsidRDefault="00574C32" w:rsidP="00906369">
      <w:pPr>
        <w:tabs>
          <w:tab w:val="left" w:pos="-1152"/>
          <w:tab w:val="left" w:pos="0"/>
          <w:tab w:val="left" w:pos="288"/>
          <w:tab w:val="left" w:pos="9792"/>
        </w:tabs>
        <w:rPr>
          <w:sz w:val="18"/>
          <w:szCs w:val="18"/>
        </w:rPr>
      </w:pPr>
    </w:p>
    <w:p w14:paraId="05972129" w14:textId="77777777" w:rsidR="000F796E" w:rsidRPr="001F30CA" w:rsidRDefault="000F796E" w:rsidP="00906369">
      <w:pPr>
        <w:tabs>
          <w:tab w:val="left" w:pos="-1152"/>
          <w:tab w:val="left" w:pos="0"/>
          <w:tab w:val="left" w:pos="288"/>
          <w:tab w:val="left" w:pos="9792"/>
        </w:tabs>
        <w:rPr>
          <w:sz w:val="18"/>
          <w:szCs w:val="18"/>
        </w:rPr>
      </w:pPr>
    </w:p>
    <w:p w14:paraId="365FA816" w14:textId="4A11A28B" w:rsidR="00F052ED" w:rsidRPr="001F30CA" w:rsidRDefault="00F052ED" w:rsidP="00F052ED">
      <w:pPr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Deltagelse Individuelt:</w:t>
      </w:r>
    </w:p>
    <w:p w14:paraId="21959227" w14:textId="77777777" w:rsidR="00350124" w:rsidRPr="001F30CA" w:rsidRDefault="00350124" w:rsidP="00F052ED">
      <w:pPr>
        <w:rPr>
          <w:b/>
          <w:color w:val="000000"/>
          <w:sz w:val="18"/>
          <w:szCs w:val="18"/>
          <w:u w:val="single"/>
        </w:rPr>
      </w:pPr>
    </w:p>
    <w:p w14:paraId="0EC0333B" w14:textId="77777777" w:rsidR="00F052ED" w:rsidRPr="001F30CA" w:rsidRDefault="00F052ED" w:rsidP="00F052ED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 xml:space="preserve">I de </w:t>
      </w:r>
      <w:r w:rsidRPr="001F30CA">
        <w:rPr>
          <w:b/>
          <w:color w:val="000000"/>
          <w:sz w:val="18"/>
          <w:szCs w:val="18"/>
        </w:rPr>
        <w:t>individuelle konkurrencer</w:t>
      </w:r>
      <w:r w:rsidRPr="001F30CA">
        <w:rPr>
          <w:color w:val="000000"/>
          <w:sz w:val="18"/>
          <w:szCs w:val="18"/>
        </w:rPr>
        <w:t xml:space="preserve"> er der fri tilmelding i alle klasser. I holdkonkurrencerne er resultatet fra hoved</w:t>
      </w:r>
      <w:r w:rsidRPr="001F30CA">
        <w:rPr>
          <w:color w:val="000000"/>
          <w:sz w:val="18"/>
          <w:szCs w:val="18"/>
        </w:rPr>
        <w:softHyphen/>
        <w:t>skyd</w:t>
      </w:r>
      <w:r w:rsidRPr="001F30CA">
        <w:rPr>
          <w:color w:val="000000"/>
          <w:sz w:val="18"/>
          <w:szCs w:val="18"/>
        </w:rPr>
        <w:softHyphen/>
        <w:t>ningen individuelt gældende til holdresultatet.</w:t>
      </w:r>
    </w:p>
    <w:p w14:paraId="7E7A0CBC" w14:textId="77777777" w:rsidR="00F052ED" w:rsidRPr="001F30CA" w:rsidRDefault="00F052ED" w:rsidP="00F052ED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For skytter, som udtages til Dan-Cup finalen på 300m, tæller resultatet herfra også som resultat til DM i 300m klasseprogram</w:t>
      </w:r>
    </w:p>
    <w:p w14:paraId="245C2EF1" w14:textId="77777777" w:rsidR="00574C32" w:rsidRPr="001F30CA" w:rsidRDefault="00574C32" w:rsidP="00906369">
      <w:pPr>
        <w:tabs>
          <w:tab w:val="left" w:pos="-1152"/>
          <w:tab w:val="left" w:pos="0"/>
          <w:tab w:val="left" w:pos="288"/>
          <w:tab w:val="left" w:pos="9792"/>
        </w:tabs>
        <w:rPr>
          <w:sz w:val="18"/>
          <w:szCs w:val="18"/>
        </w:rPr>
      </w:pPr>
    </w:p>
    <w:p w14:paraId="3CBB76A6" w14:textId="78463D99" w:rsidR="00906369" w:rsidRPr="001F30CA" w:rsidRDefault="00906369" w:rsidP="00DF5987">
      <w:pPr>
        <w:rPr>
          <w:b/>
          <w:color w:val="000000"/>
          <w:sz w:val="18"/>
          <w:szCs w:val="18"/>
          <w:u w:val="single"/>
        </w:rPr>
      </w:pPr>
    </w:p>
    <w:p w14:paraId="105E9EFD" w14:textId="77777777" w:rsidR="00906369" w:rsidRPr="001F30CA" w:rsidRDefault="00906369" w:rsidP="00906369">
      <w:pPr>
        <w:numPr>
          <w:ilvl w:val="12"/>
          <w:numId w:val="0"/>
        </w:numPr>
        <w:rPr>
          <w:rFonts w:cs="Arial"/>
          <w:color w:val="000000"/>
          <w:sz w:val="18"/>
          <w:szCs w:val="18"/>
          <w:u w:val="single"/>
        </w:rPr>
      </w:pPr>
      <w:r w:rsidRPr="001F30CA">
        <w:rPr>
          <w:rFonts w:cs="Arial"/>
          <w:b/>
          <w:color w:val="000000"/>
          <w:sz w:val="18"/>
          <w:szCs w:val="18"/>
          <w:u w:val="single"/>
        </w:rPr>
        <w:t>Hovedskydning:</w:t>
      </w:r>
    </w:p>
    <w:p w14:paraId="190602F0" w14:textId="77777777" w:rsidR="00906369" w:rsidRPr="001F30CA" w:rsidRDefault="00906369" w:rsidP="00906369">
      <w:pPr>
        <w:spacing w:line="240" w:lineRule="auto"/>
        <w:rPr>
          <w:b/>
          <w:sz w:val="18"/>
          <w:szCs w:val="18"/>
          <w:u w:val="single"/>
        </w:rPr>
      </w:pPr>
      <w:r w:rsidRPr="001F30CA">
        <w:rPr>
          <w:rFonts w:cs="Arial"/>
          <w:color w:val="000000"/>
          <w:sz w:val="18"/>
          <w:szCs w:val="18"/>
        </w:rPr>
        <w:t>Der er fri tilmelding til stævnet. Skydetider tildeles iht. bloktider af landsdelsforeningen. Såfremt der er ledige hovedskydningstider, kan disse tildeles under stævnet i Vingsted</w:t>
      </w:r>
    </w:p>
    <w:p w14:paraId="39B61A4F" w14:textId="2035B131" w:rsidR="00906369" w:rsidRPr="001F30CA" w:rsidRDefault="00906369" w:rsidP="00DF5987">
      <w:pPr>
        <w:rPr>
          <w:b/>
          <w:color w:val="000000"/>
          <w:sz w:val="18"/>
          <w:szCs w:val="18"/>
          <w:u w:val="single"/>
        </w:rPr>
      </w:pPr>
    </w:p>
    <w:p w14:paraId="46DB5774" w14:textId="77777777" w:rsidR="000F796E" w:rsidRPr="001F30CA" w:rsidRDefault="000F796E" w:rsidP="00DF5987">
      <w:pPr>
        <w:rPr>
          <w:b/>
          <w:color w:val="000000"/>
          <w:sz w:val="18"/>
          <w:szCs w:val="18"/>
          <w:u w:val="single"/>
        </w:rPr>
      </w:pPr>
    </w:p>
    <w:p w14:paraId="3C782AA4" w14:textId="4F5BCE87" w:rsidR="00E227F4" w:rsidRPr="001F30CA" w:rsidRDefault="00E227F4" w:rsidP="00E227F4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  <w:r w:rsidRPr="001F30CA">
        <w:rPr>
          <w:rFonts w:cs="Arial"/>
          <w:b/>
          <w:color w:val="000000"/>
          <w:sz w:val="18"/>
          <w:szCs w:val="18"/>
          <w:u w:val="single"/>
        </w:rPr>
        <w:t>Mesterskab 50 og 200m:</w:t>
      </w:r>
    </w:p>
    <w:p w14:paraId="69089E85" w14:textId="77777777" w:rsidR="00E227F4" w:rsidRPr="001F30CA" w:rsidRDefault="00E227F4" w:rsidP="00E227F4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 xml:space="preserve">Der er fri tilmelding til mesterskabsskydningen i de individuelle konkurrencer. Vejledende mesterskabskrav vil være opslået på banen. Tilmelding til mesterskab kan kun ske under stævnet i Vingsted. </w:t>
      </w:r>
    </w:p>
    <w:p w14:paraId="0AB63AAC" w14:textId="77777777" w:rsidR="00E227F4" w:rsidRPr="001F30CA" w:rsidRDefault="00E227F4" w:rsidP="00E227F4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0BF5909C" w14:textId="77777777" w:rsidR="00E227F4" w:rsidRPr="001F30CA" w:rsidRDefault="00E227F4" w:rsidP="00E227F4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1F30CA">
        <w:rPr>
          <w:rFonts w:ascii="Verdana" w:hAnsi="Verdana" w:cs="Arial"/>
          <w:bCs/>
          <w:color w:val="000000"/>
          <w:szCs w:val="18"/>
        </w:rPr>
        <w:t>Mesterskaber skydes sideløbende med hovedskydningerne.</w:t>
      </w:r>
    </w:p>
    <w:p w14:paraId="66B96605" w14:textId="77777777" w:rsidR="00E227F4" w:rsidRPr="001F30CA" w:rsidRDefault="00E227F4" w:rsidP="00E227F4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1F30CA">
        <w:rPr>
          <w:rFonts w:ascii="Verdana" w:hAnsi="Verdana" w:cs="Arial"/>
          <w:bCs/>
          <w:color w:val="000000"/>
          <w:szCs w:val="18"/>
        </w:rPr>
        <w:t>Senest skydetid er:</w:t>
      </w:r>
    </w:p>
    <w:p w14:paraId="718BB43E" w14:textId="71C72416" w:rsidR="00E227F4" w:rsidRPr="001F30CA" w:rsidRDefault="00E227F4" w:rsidP="00E227F4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/>
          <w:bCs/>
          <w:color w:val="000000"/>
          <w:szCs w:val="18"/>
          <w:u w:val="single"/>
        </w:rPr>
      </w:pPr>
      <w:r w:rsidRPr="001F30CA">
        <w:rPr>
          <w:rFonts w:ascii="Verdana" w:hAnsi="Verdana" w:cs="Arial"/>
          <w:bCs/>
          <w:color w:val="000000"/>
          <w:szCs w:val="18"/>
        </w:rPr>
        <w:tab/>
      </w:r>
      <w:r w:rsidRPr="001F30CA">
        <w:rPr>
          <w:rFonts w:ascii="Verdana" w:hAnsi="Verdana" w:cs="Arial"/>
          <w:bCs/>
          <w:color w:val="000000"/>
          <w:szCs w:val="18"/>
        </w:rPr>
        <w:tab/>
      </w:r>
      <w:r w:rsidRPr="001F30CA">
        <w:rPr>
          <w:rFonts w:ascii="Verdana" w:hAnsi="Verdana" w:cs="Arial"/>
          <w:bCs/>
          <w:color w:val="000000"/>
          <w:szCs w:val="18"/>
        </w:rPr>
        <w:tab/>
      </w:r>
      <w:r w:rsidRPr="001F30CA">
        <w:rPr>
          <w:rFonts w:ascii="Verdana" w:hAnsi="Verdana" w:cs="Arial"/>
          <w:b/>
          <w:bCs/>
          <w:color w:val="000000"/>
          <w:szCs w:val="18"/>
          <w:u w:val="single"/>
        </w:rPr>
        <w:t>50 meter</w:t>
      </w:r>
      <w:r w:rsidRPr="001F30CA">
        <w:rPr>
          <w:rFonts w:ascii="Verdana" w:hAnsi="Verdana" w:cs="Arial"/>
          <w:b/>
          <w:bCs/>
          <w:color w:val="000000"/>
          <w:szCs w:val="18"/>
          <w:u w:val="single"/>
        </w:rPr>
        <w:tab/>
      </w:r>
      <w:r w:rsidR="00971037" w:rsidRPr="001F30CA">
        <w:rPr>
          <w:rFonts w:ascii="Verdana" w:hAnsi="Verdana" w:cs="Arial"/>
          <w:b/>
          <w:bCs/>
          <w:color w:val="000000"/>
          <w:szCs w:val="18"/>
          <w:u w:val="single"/>
        </w:rPr>
        <w:t xml:space="preserve">        </w:t>
      </w:r>
      <w:r w:rsidR="00971037" w:rsidRPr="001F30CA">
        <w:rPr>
          <w:rFonts w:ascii="Verdana" w:hAnsi="Verdana" w:cs="Arial"/>
          <w:b/>
          <w:bCs/>
          <w:color w:val="000000"/>
          <w:szCs w:val="18"/>
          <w:u w:val="single"/>
        </w:rPr>
        <w:tab/>
        <w:t xml:space="preserve">     </w:t>
      </w:r>
      <w:r w:rsidRPr="001F30CA">
        <w:rPr>
          <w:rFonts w:ascii="Verdana" w:hAnsi="Verdana" w:cs="Arial"/>
          <w:b/>
          <w:bCs/>
          <w:color w:val="000000"/>
          <w:szCs w:val="18"/>
          <w:u w:val="single"/>
        </w:rPr>
        <w:t>200 meter</w:t>
      </w:r>
    </w:p>
    <w:p w14:paraId="178E93FB" w14:textId="6E1B53C4" w:rsidR="00E227F4" w:rsidRPr="00320258" w:rsidRDefault="00170610" w:rsidP="00E227F4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320258">
        <w:rPr>
          <w:rFonts w:ascii="Verdana" w:hAnsi="Verdana" w:cs="Arial"/>
          <w:bCs/>
          <w:color w:val="000000"/>
          <w:szCs w:val="18"/>
        </w:rPr>
        <w:t>Fredag den 24</w:t>
      </w:r>
      <w:r w:rsidR="00E227F4" w:rsidRPr="00320258">
        <w:rPr>
          <w:rFonts w:ascii="Verdana" w:hAnsi="Verdana" w:cs="Arial"/>
          <w:bCs/>
          <w:color w:val="000000"/>
          <w:szCs w:val="18"/>
        </w:rPr>
        <w:t>. september</w:t>
      </w:r>
      <w:r w:rsidR="00E227F4" w:rsidRPr="00320258">
        <w:rPr>
          <w:rFonts w:ascii="Verdana" w:hAnsi="Verdana" w:cs="Arial"/>
          <w:bCs/>
          <w:color w:val="000000"/>
          <w:szCs w:val="18"/>
        </w:rPr>
        <w:tab/>
      </w:r>
      <w:r w:rsidR="00E227F4" w:rsidRPr="00320258">
        <w:rPr>
          <w:rFonts w:ascii="Verdana" w:hAnsi="Verdana" w:cs="Arial"/>
          <w:bCs/>
          <w:color w:val="000000"/>
          <w:szCs w:val="18"/>
        </w:rPr>
        <w:tab/>
      </w:r>
      <w:r w:rsidR="00E227F4" w:rsidRPr="00320258">
        <w:rPr>
          <w:rFonts w:ascii="Verdana" w:hAnsi="Verdana" w:cs="Arial"/>
          <w:bCs/>
          <w:color w:val="000000"/>
          <w:szCs w:val="18"/>
        </w:rPr>
        <w:tab/>
      </w:r>
      <w:r w:rsidR="004E7669">
        <w:rPr>
          <w:rFonts w:ascii="Verdana" w:hAnsi="Verdana" w:cs="Arial"/>
          <w:bCs/>
          <w:color w:val="000000"/>
          <w:szCs w:val="18"/>
        </w:rPr>
        <w:t>Kl. 18.10</w:t>
      </w:r>
      <w:r w:rsidR="00E227F4" w:rsidRPr="00320258">
        <w:rPr>
          <w:rFonts w:ascii="Verdana" w:hAnsi="Verdana" w:cs="Arial"/>
          <w:bCs/>
          <w:color w:val="000000"/>
          <w:szCs w:val="18"/>
        </w:rPr>
        <w:t xml:space="preserve"> </w:t>
      </w:r>
      <w:r w:rsidR="00E227F4" w:rsidRPr="00320258">
        <w:rPr>
          <w:rFonts w:ascii="Verdana" w:hAnsi="Verdana" w:cs="Arial"/>
          <w:bCs/>
          <w:color w:val="000000"/>
          <w:szCs w:val="18"/>
        </w:rPr>
        <w:tab/>
        <w:t xml:space="preserve">  </w:t>
      </w:r>
      <w:r w:rsidR="00971037" w:rsidRPr="00320258">
        <w:rPr>
          <w:rFonts w:ascii="Verdana" w:hAnsi="Verdana" w:cs="Arial"/>
          <w:bCs/>
          <w:color w:val="000000"/>
          <w:szCs w:val="18"/>
        </w:rPr>
        <w:t xml:space="preserve">                         </w:t>
      </w:r>
    </w:p>
    <w:p w14:paraId="53CFB58F" w14:textId="1D3C138F" w:rsidR="00E227F4" w:rsidRPr="00320258" w:rsidRDefault="00170610" w:rsidP="00E227F4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320258">
        <w:rPr>
          <w:rFonts w:ascii="Verdana" w:hAnsi="Verdana" w:cs="Arial"/>
          <w:bCs/>
          <w:color w:val="000000"/>
          <w:szCs w:val="18"/>
        </w:rPr>
        <w:t>Lørdag den 25</w:t>
      </w:r>
      <w:r w:rsidR="00E227F4" w:rsidRPr="00320258">
        <w:rPr>
          <w:rFonts w:ascii="Verdana" w:hAnsi="Verdana" w:cs="Arial"/>
          <w:bCs/>
          <w:color w:val="000000"/>
          <w:szCs w:val="18"/>
        </w:rPr>
        <w:t>. september</w:t>
      </w:r>
      <w:r w:rsidR="00E227F4" w:rsidRPr="00320258">
        <w:rPr>
          <w:rFonts w:ascii="Verdana" w:hAnsi="Verdana" w:cs="Arial"/>
          <w:bCs/>
          <w:color w:val="000000"/>
          <w:szCs w:val="18"/>
        </w:rPr>
        <w:tab/>
      </w:r>
      <w:r w:rsidR="00E227F4" w:rsidRPr="00320258">
        <w:rPr>
          <w:rFonts w:ascii="Verdana" w:hAnsi="Verdana" w:cs="Arial"/>
          <w:bCs/>
          <w:color w:val="000000"/>
          <w:szCs w:val="18"/>
        </w:rPr>
        <w:tab/>
      </w:r>
      <w:r w:rsidR="00E227F4" w:rsidRPr="00320258">
        <w:rPr>
          <w:rFonts w:ascii="Verdana" w:hAnsi="Verdana" w:cs="Arial"/>
          <w:bCs/>
          <w:color w:val="000000"/>
          <w:szCs w:val="18"/>
        </w:rPr>
        <w:tab/>
      </w:r>
      <w:r w:rsidR="00365702" w:rsidRPr="00320258">
        <w:rPr>
          <w:rFonts w:ascii="Verdana" w:hAnsi="Verdana" w:cs="Arial"/>
          <w:bCs/>
          <w:color w:val="000000"/>
          <w:szCs w:val="18"/>
        </w:rPr>
        <w:t>Kl. 17.40</w:t>
      </w:r>
      <w:r w:rsidR="00E227F4" w:rsidRPr="00320258">
        <w:rPr>
          <w:rFonts w:ascii="Verdana" w:hAnsi="Verdana" w:cs="Arial"/>
          <w:bCs/>
          <w:color w:val="000000"/>
          <w:szCs w:val="18"/>
        </w:rPr>
        <w:tab/>
        <w:t xml:space="preserve">  </w:t>
      </w:r>
      <w:r w:rsidR="00971037" w:rsidRPr="00320258">
        <w:rPr>
          <w:rFonts w:ascii="Verdana" w:hAnsi="Verdana" w:cs="Arial"/>
          <w:bCs/>
          <w:color w:val="000000"/>
          <w:szCs w:val="18"/>
        </w:rPr>
        <w:t xml:space="preserve">                         </w:t>
      </w:r>
      <w:r w:rsidR="004E7669">
        <w:rPr>
          <w:rFonts w:ascii="Verdana" w:hAnsi="Verdana" w:cs="Arial"/>
          <w:bCs/>
          <w:color w:val="000000"/>
          <w:szCs w:val="18"/>
        </w:rPr>
        <w:t>Kl. 17.0</w:t>
      </w:r>
      <w:r w:rsidR="00365702" w:rsidRPr="00320258">
        <w:rPr>
          <w:rFonts w:ascii="Verdana" w:hAnsi="Verdana" w:cs="Arial"/>
          <w:bCs/>
          <w:color w:val="000000"/>
          <w:szCs w:val="18"/>
        </w:rPr>
        <w:t>0</w:t>
      </w:r>
    </w:p>
    <w:p w14:paraId="627523B0" w14:textId="693D1E35" w:rsidR="00E227F4" w:rsidRPr="001F30CA" w:rsidRDefault="00170610" w:rsidP="00E227F4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320258">
        <w:rPr>
          <w:rFonts w:ascii="Verdana" w:hAnsi="Verdana" w:cs="Arial"/>
          <w:bCs/>
          <w:color w:val="000000"/>
          <w:szCs w:val="18"/>
        </w:rPr>
        <w:t>Søndag den 26</w:t>
      </w:r>
      <w:r w:rsidR="00E227F4" w:rsidRPr="00320258">
        <w:rPr>
          <w:rFonts w:ascii="Verdana" w:hAnsi="Verdana" w:cs="Arial"/>
          <w:bCs/>
          <w:color w:val="000000"/>
          <w:szCs w:val="18"/>
        </w:rPr>
        <w:t>. september</w:t>
      </w:r>
      <w:r w:rsidR="00E227F4" w:rsidRPr="001F30CA">
        <w:rPr>
          <w:rFonts w:ascii="Verdana" w:hAnsi="Verdana" w:cs="Arial"/>
          <w:bCs/>
          <w:color w:val="000000"/>
          <w:szCs w:val="18"/>
        </w:rPr>
        <w:tab/>
      </w:r>
      <w:r w:rsidR="00E227F4" w:rsidRPr="001F30CA">
        <w:rPr>
          <w:rFonts w:ascii="Verdana" w:hAnsi="Verdana" w:cs="Arial"/>
          <w:bCs/>
          <w:color w:val="000000"/>
          <w:szCs w:val="18"/>
        </w:rPr>
        <w:tab/>
      </w:r>
      <w:r w:rsidR="00E227F4" w:rsidRPr="001F30CA">
        <w:rPr>
          <w:rFonts w:ascii="Verdana" w:hAnsi="Verdana" w:cs="Arial"/>
          <w:bCs/>
          <w:color w:val="000000"/>
          <w:szCs w:val="18"/>
        </w:rPr>
        <w:tab/>
      </w:r>
      <w:r w:rsidR="004E7669">
        <w:rPr>
          <w:rFonts w:ascii="Verdana" w:hAnsi="Verdana" w:cs="Arial"/>
          <w:bCs/>
          <w:color w:val="000000"/>
          <w:szCs w:val="18"/>
        </w:rPr>
        <w:t>Kl. 13.4</w:t>
      </w:r>
      <w:r w:rsidR="00365702" w:rsidRPr="001F30CA">
        <w:rPr>
          <w:rFonts w:ascii="Verdana" w:hAnsi="Verdana" w:cs="Arial"/>
          <w:bCs/>
          <w:color w:val="000000"/>
          <w:szCs w:val="18"/>
        </w:rPr>
        <w:t>0</w:t>
      </w:r>
      <w:r w:rsidR="00E227F4" w:rsidRPr="001F30CA">
        <w:rPr>
          <w:rFonts w:ascii="Verdana" w:hAnsi="Verdana" w:cs="Arial"/>
          <w:bCs/>
          <w:color w:val="000000"/>
          <w:szCs w:val="18"/>
        </w:rPr>
        <w:t xml:space="preserve"> </w:t>
      </w:r>
      <w:r w:rsidR="00E227F4" w:rsidRPr="001F30CA">
        <w:rPr>
          <w:rFonts w:ascii="Verdana" w:hAnsi="Verdana" w:cs="Arial"/>
          <w:bCs/>
          <w:color w:val="000000"/>
          <w:szCs w:val="18"/>
        </w:rPr>
        <w:tab/>
        <w:t xml:space="preserve">  </w:t>
      </w:r>
      <w:r w:rsidR="00971037" w:rsidRPr="001F30CA">
        <w:rPr>
          <w:rFonts w:ascii="Verdana" w:hAnsi="Verdana" w:cs="Arial"/>
          <w:bCs/>
          <w:color w:val="000000"/>
          <w:szCs w:val="18"/>
        </w:rPr>
        <w:t xml:space="preserve">                         </w:t>
      </w:r>
      <w:r w:rsidR="004E7669">
        <w:rPr>
          <w:rFonts w:ascii="Verdana" w:hAnsi="Verdana" w:cs="Arial"/>
          <w:bCs/>
          <w:color w:val="000000"/>
          <w:szCs w:val="18"/>
        </w:rPr>
        <w:t>Kl. 12.20</w:t>
      </w:r>
    </w:p>
    <w:p w14:paraId="1B922562" w14:textId="5FBF61C3" w:rsidR="00F052ED" w:rsidRPr="001F30CA" w:rsidRDefault="00F052ED" w:rsidP="00E227F4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</w:p>
    <w:p w14:paraId="4CB2B2C8" w14:textId="3E497AF2" w:rsidR="00A93928" w:rsidRPr="001F30CA" w:rsidRDefault="00A93928" w:rsidP="00906369">
      <w:pPr>
        <w:rPr>
          <w:b/>
          <w:color w:val="000000"/>
          <w:sz w:val="18"/>
          <w:szCs w:val="18"/>
          <w:u w:val="single"/>
        </w:rPr>
      </w:pPr>
    </w:p>
    <w:p w14:paraId="23FE64BE" w14:textId="565DECDE" w:rsidR="000F796E" w:rsidRPr="001F30CA" w:rsidRDefault="000F796E" w:rsidP="00906369">
      <w:pPr>
        <w:rPr>
          <w:b/>
          <w:color w:val="000000"/>
          <w:sz w:val="18"/>
          <w:szCs w:val="18"/>
          <w:u w:val="single"/>
        </w:rPr>
      </w:pPr>
    </w:p>
    <w:p w14:paraId="6C54E38D" w14:textId="1120CC8C" w:rsidR="000F796E" w:rsidRPr="001F30CA" w:rsidRDefault="000F796E" w:rsidP="00906369">
      <w:pPr>
        <w:rPr>
          <w:b/>
          <w:color w:val="000000"/>
          <w:sz w:val="18"/>
          <w:szCs w:val="18"/>
          <w:u w:val="single"/>
        </w:rPr>
      </w:pPr>
    </w:p>
    <w:p w14:paraId="3253CD09" w14:textId="1921614A" w:rsidR="000F796E" w:rsidRPr="001F30CA" w:rsidRDefault="000F796E" w:rsidP="00906369">
      <w:pPr>
        <w:rPr>
          <w:b/>
          <w:color w:val="000000"/>
          <w:sz w:val="18"/>
          <w:szCs w:val="18"/>
          <w:u w:val="single"/>
        </w:rPr>
      </w:pPr>
    </w:p>
    <w:p w14:paraId="309E0EDA" w14:textId="6D40F2B9" w:rsidR="009500BF" w:rsidRPr="001F30CA" w:rsidRDefault="009500BF" w:rsidP="00906369">
      <w:pPr>
        <w:rPr>
          <w:b/>
          <w:color w:val="000000"/>
          <w:sz w:val="18"/>
          <w:szCs w:val="18"/>
          <w:u w:val="single"/>
        </w:rPr>
      </w:pPr>
    </w:p>
    <w:p w14:paraId="6FAC879C" w14:textId="2798D901" w:rsidR="009500BF" w:rsidRPr="001F30CA" w:rsidRDefault="009500BF" w:rsidP="00906369">
      <w:pPr>
        <w:rPr>
          <w:b/>
          <w:color w:val="000000"/>
          <w:sz w:val="18"/>
          <w:szCs w:val="18"/>
          <w:u w:val="single"/>
        </w:rPr>
      </w:pPr>
    </w:p>
    <w:p w14:paraId="2DC9D461" w14:textId="77777777" w:rsidR="009500BF" w:rsidRPr="001F30CA" w:rsidRDefault="009500BF" w:rsidP="00906369">
      <w:pPr>
        <w:rPr>
          <w:b/>
          <w:color w:val="000000"/>
          <w:sz w:val="18"/>
          <w:szCs w:val="18"/>
          <w:u w:val="single"/>
        </w:rPr>
      </w:pPr>
    </w:p>
    <w:p w14:paraId="6F057A24" w14:textId="05ACABEF" w:rsidR="000F796E" w:rsidRPr="001F30CA" w:rsidRDefault="000F796E" w:rsidP="00906369">
      <w:pPr>
        <w:rPr>
          <w:b/>
          <w:color w:val="000000"/>
          <w:sz w:val="18"/>
          <w:szCs w:val="18"/>
          <w:u w:val="single"/>
        </w:rPr>
      </w:pPr>
    </w:p>
    <w:p w14:paraId="56EFED4B" w14:textId="77777777" w:rsidR="000F796E" w:rsidRPr="001F30CA" w:rsidRDefault="000F796E" w:rsidP="00906369">
      <w:pPr>
        <w:rPr>
          <w:b/>
          <w:color w:val="000000"/>
          <w:sz w:val="18"/>
          <w:szCs w:val="18"/>
          <w:u w:val="single"/>
        </w:rPr>
      </w:pPr>
    </w:p>
    <w:p w14:paraId="1CB34B70" w14:textId="77777777" w:rsidR="00A93928" w:rsidRPr="001F30CA" w:rsidRDefault="00A93928" w:rsidP="00906369">
      <w:pPr>
        <w:rPr>
          <w:b/>
          <w:color w:val="000000"/>
          <w:sz w:val="18"/>
          <w:szCs w:val="18"/>
          <w:u w:val="single"/>
        </w:rPr>
      </w:pPr>
    </w:p>
    <w:p w14:paraId="53FE0818" w14:textId="3DE1DBA0" w:rsidR="00906369" w:rsidRPr="001F30CA" w:rsidRDefault="00906369" w:rsidP="00906369">
      <w:pPr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Finaler</w:t>
      </w:r>
      <w:r w:rsidR="00E227F4" w:rsidRPr="001F30CA">
        <w:rPr>
          <w:b/>
          <w:color w:val="000000"/>
          <w:sz w:val="18"/>
          <w:szCs w:val="18"/>
          <w:u w:val="single"/>
        </w:rPr>
        <w:t xml:space="preserve"> på 50 og 200m – individuelt:</w:t>
      </w:r>
    </w:p>
    <w:p w14:paraId="7BCDED58" w14:textId="77777777" w:rsidR="00F052ED" w:rsidRPr="001F30CA" w:rsidRDefault="00E227F4" w:rsidP="00E227F4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Der afholdes en</w:t>
      </w:r>
      <w:r w:rsidRPr="001F30CA">
        <w:rPr>
          <w:rFonts w:cs="Arial"/>
          <w:b/>
          <w:color w:val="000000"/>
          <w:sz w:val="18"/>
          <w:szCs w:val="18"/>
        </w:rPr>
        <w:t xml:space="preserve"> finale om Danmarksmesterskabet</w:t>
      </w:r>
      <w:r w:rsidRPr="001F30CA">
        <w:rPr>
          <w:rFonts w:cs="Arial"/>
          <w:color w:val="000000"/>
          <w:sz w:val="18"/>
          <w:szCs w:val="18"/>
        </w:rPr>
        <w:t xml:space="preserve"> for klassegruppen </w:t>
      </w:r>
      <w:r w:rsidR="0088228E" w:rsidRPr="001F30CA">
        <w:rPr>
          <w:rFonts w:cs="Arial"/>
          <w:b/>
          <w:color w:val="000000"/>
          <w:sz w:val="18"/>
          <w:szCs w:val="18"/>
        </w:rPr>
        <w:t>Stilling</w:t>
      </w:r>
      <w:r w:rsidR="0088228E" w:rsidRPr="001F30CA">
        <w:rPr>
          <w:rFonts w:cs="Arial"/>
          <w:color w:val="000000"/>
          <w:sz w:val="18"/>
          <w:szCs w:val="18"/>
        </w:rPr>
        <w:t xml:space="preserve"> og </w:t>
      </w:r>
      <w:r w:rsidR="00F052ED" w:rsidRPr="001F30CA">
        <w:rPr>
          <w:rFonts w:cs="Arial"/>
          <w:color w:val="000000"/>
          <w:sz w:val="18"/>
          <w:szCs w:val="18"/>
        </w:rPr>
        <w:t xml:space="preserve">for </w:t>
      </w:r>
      <w:r w:rsidR="0088228E" w:rsidRPr="001F30CA">
        <w:rPr>
          <w:rFonts w:cs="Arial"/>
          <w:color w:val="000000"/>
          <w:sz w:val="18"/>
          <w:szCs w:val="18"/>
        </w:rPr>
        <w:t xml:space="preserve">klassegruppen </w:t>
      </w:r>
    </w:p>
    <w:p w14:paraId="25EC7B30" w14:textId="387B4F37" w:rsidR="00E227F4" w:rsidRPr="001F30CA" w:rsidRDefault="0088228E" w:rsidP="00E227F4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b/>
          <w:color w:val="000000"/>
          <w:sz w:val="18"/>
          <w:szCs w:val="18"/>
        </w:rPr>
        <w:t>Liggende</w:t>
      </w:r>
      <w:r w:rsidR="00F052ED" w:rsidRPr="001F30CA">
        <w:rPr>
          <w:rFonts w:cs="Arial"/>
          <w:color w:val="000000"/>
          <w:sz w:val="18"/>
          <w:szCs w:val="18"/>
        </w:rPr>
        <w:t xml:space="preserve"> (Åben/Senior)</w:t>
      </w:r>
    </w:p>
    <w:p w14:paraId="1D6370A1" w14:textId="080EF6EE" w:rsidR="0088228E" w:rsidRPr="001F30CA" w:rsidRDefault="0088228E" w:rsidP="00E227F4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05A19E11" w14:textId="6D8DE5A5" w:rsidR="0088228E" w:rsidRPr="001F30CA" w:rsidRDefault="0088228E" w:rsidP="0088228E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Alle i de nævnte grupper kvali</w:t>
      </w:r>
      <w:r w:rsidR="00A93928" w:rsidRPr="001F30CA">
        <w:rPr>
          <w:rFonts w:cs="Arial"/>
          <w:color w:val="000000"/>
          <w:sz w:val="18"/>
          <w:szCs w:val="18"/>
        </w:rPr>
        <w:t>ficerer sig til finalen hvis følgende</w:t>
      </w:r>
      <w:r w:rsidR="00F052ED" w:rsidRPr="001F30CA">
        <w:rPr>
          <w:rFonts w:cs="Arial"/>
          <w:color w:val="000000"/>
          <w:sz w:val="18"/>
          <w:szCs w:val="18"/>
        </w:rPr>
        <w:t xml:space="preserve"> </w:t>
      </w:r>
      <w:r w:rsidRPr="001F30CA">
        <w:rPr>
          <w:rFonts w:cs="Arial"/>
          <w:color w:val="000000"/>
          <w:sz w:val="18"/>
          <w:szCs w:val="18"/>
        </w:rPr>
        <w:t>krav er opfyldt</w:t>
      </w:r>
      <w:r w:rsidR="00A93928" w:rsidRPr="001F30CA">
        <w:rPr>
          <w:rFonts w:cs="Arial"/>
          <w:color w:val="000000"/>
          <w:sz w:val="18"/>
          <w:szCs w:val="18"/>
        </w:rPr>
        <w:t>:</w:t>
      </w:r>
    </w:p>
    <w:p w14:paraId="4123AA54" w14:textId="77777777" w:rsidR="0088228E" w:rsidRPr="001F30CA" w:rsidRDefault="0088228E" w:rsidP="00E227F4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0910633D" w14:textId="7E6944A6" w:rsidR="0088228E" w:rsidRPr="001F30CA" w:rsidRDefault="0088228E" w:rsidP="0088228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ind w:left="1955" w:firstLine="3261"/>
        <w:rPr>
          <w:rFonts w:ascii="Verdana" w:hAnsi="Verdana"/>
          <w:b/>
          <w:szCs w:val="18"/>
        </w:rPr>
      </w:pPr>
      <w:r w:rsidRPr="001F30CA">
        <w:rPr>
          <w:rFonts w:ascii="Verdana" w:hAnsi="Verdana" w:cs="Arial"/>
          <w:b/>
          <w:bCs/>
          <w:color w:val="000000"/>
          <w:szCs w:val="18"/>
          <w:u w:val="single"/>
        </w:rPr>
        <w:t>50 meter</w:t>
      </w:r>
      <w:r w:rsidRPr="001F30CA">
        <w:rPr>
          <w:rFonts w:ascii="Verdana" w:hAnsi="Verdana" w:cs="Arial"/>
          <w:b/>
          <w:bCs/>
          <w:color w:val="000000"/>
          <w:szCs w:val="18"/>
          <w:u w:val="single"/>
        </w:rPr>
        <w:tab/>
      </w:r>
      <w:r w:rsidR="00971037" w:rsidRPr="001F30CA">
        <w:rPr>
          <w:rFonts w:ascii="Verdana" w:hAnsi="Verdana" w:cs="Arial"/>
          <w:b/>
          <w:bCs/>
          <w:color w:val="000000"/>
          <w:szCs w:val="18"/>
          <w:u w:val="single"/>
        </w:rPr>
        <w:t xml:space="preserve">                        </w:t>
      </w:r>
      <w:r w:rsidRPr="001F30CA">
        <w:rPr>
          <w:rFonts w:ascii="Verdana" w:hAnsi="Verdana" w:cs="Arial"/>
          <w:b/>
          <w:bCs/>
          <w:color w:val="000000"/>
          <w:szCs w:val="18"/>
          <w:u w:val="single"/>
        </w:rPr>
        <w:t>200 meter</w:t>
      </w:r>
    </w:p>
    <w:p w14:paraId="4C456268" w14:textId="0A727331" w:rsidR="0088228E" w:rsidRPr="001F30CA" w:rsidRDefault="00906369" w:rsidP="0088228E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/>
          <w:bCs/>
          <w:color w:val="000000"/>
          <w:szCs w:val="18"/>
          <w:u w:val="single"/>
        </w:rPr>
      </w:pPr>
      <w:r w:rsidRPr="001F30CA">
        <w:rPr>
          <w:rFonts w:ascii="Verdana" w:hAnsi="Verdana"/>
          <w:b/>
          <w:szCs w:val="18"/>
        </w:rPr>
        <w:t>STILLING</w:t>
      </w:r>
      <w:r w:rsidRPr="001F30CA">
        <w:rPr>
          <w:rFonts w:ascii="Verdana" w:hAnsi="Verdana"/>
          <w:szCs w:val="18"/>
        </w:rPr>
        <w:t xml:space="preserve"> skal skyde </w:t>
      </w:r>
      <w:r w:rsidRPr="001F30CA">
        <w:rPr>
          <w:rFonts w:ascii="Verdana" w:hAnsi="Verdana"/>
          <w:b/>
          <w:szCs w:val="18"/>
        </w:rPr>
        <w:t>mesterskab senest</w:t>
      </w:r>
      <w:r w:rsidRPr="001F30CA">
        <w:rPr>
          <w:rFonts w:ascii="Verdana" w:hAnsi="Verdana"/>
          <w:szCs w:val="18"/>
        </w:rPr>
        <w:t xml:space="preserve">: </w:t>
      </w:r>
      <w:r w:rsidR="0088228E" w:rsidRPr="001F30CA">
        <w:rPr>
          <w:rFonts w:ascii="Verdana" w:hAnsi="Verdana"/>
          <w:szCs w:val="18"/>
        </w:rPr>
        <w:tab/>
      </w:r>
    </w:p>
    <w:p w14:paraId="3D159FBF" w14:textId="7EB6E89D" w:rsidR="00F052ED" w:rsidRPr="001F30CA" w:rsidRDefault="0088228E" w:rsidP="00906369">
      <w:pPr>
        <w:rPr>
          <w:b/>
          <w:sz w:val="18"/>
          <w:szCs w:val="18"/>
        </w:rPr>
      </w:pPr>
      <w:r w:rsidRPr="001F30CA">
        <w:rPr>
          <w:b/>
          <w:sz w:val="18"/>
          <w:szCs w:val="18"/>
        </w:rPr>
        <w:t>S</w:t>
      </w:r>
      <w:r w:rsidR="00906369" w:rsidRPr="001F30CA">
        <w:rPr>
          <w:b/>
          <w:sz w:val="18"/>
          <w:szCs w:val="18"/>
        </w:rPr>
        <w:t xml:space="preserve">øndag </w:t>
      </w:r>
      <w:r w:rsidRPr="001F30CA">
        <w:rPr>
          <w:b/>
          <w:sz w:val="18"/>
          <w:szCs w:val="18"/>
        </w:rPr>
        <w:tab/>
      </w:r>
      <w:r w:rsidRPr="001F30CA">
        <w:rPr>
          <w:b/>
          <w:sz w:val="18"/>
          <w:szCs w:val="18"/>
        </w:rPr>
        <w:tab/>
      </w:r>
      <w:r w:rsidRPr="001F30CA">
        <w:rPr>
          <w:b/>
          <w:sz w:val="18"/>
          <w:szCs w:val="18"/>
        </w:rPr>
        <w:tab/>
      </w:r>
      <w:r w:rsidRPr="001F30CA">
        <w:rPr>
          <w:b/>
          <w:sz w:val="18"/>
          <w:szCs w:val="18"/>
        </w:rPr>
        <w:tab/>
      </w:r>
      <w:r w:rsidR="004E7669">
        <w:rPr>
          <w:b/>
          <w:sz w:val="18"/>
          <w:szCs w:val="18"/>
        </w:rPr>
        <w:t>kl. 12.20</w:t>
      </w:r>
      <w:r w:rsidR="00906369" w:rsidRPr="001F30CA">
        <w:rPr>
          <w:b/>
          <w:sz w:val="18"/>
          <w:szCs w:val="18"/>
        </w:rPr>
        <w:t xml:space="preserve"> </w:t>
      </w:r>
      <w:r w:rsidRPr="001F30CA">
        <w:rPr>
          <w:b/>
          <w:sz w:val="18"/>
          <w:szCs w:val="18"/>
        </w:rPr>
        <w:t xml:space="preserve">        </w:t>
      </w:r>
      <w:r w:rsidR="00051B5F" w:rsidRPr="001F30CA">
        <w:rPr>
          <w:b/>
          <w:sz w:val="18"/>
          <w:szCs w:val="18"/>
        </w:rPr>
        <w:t xml:space="preserve">                       </w:t>
      </w:r>
      <w:r w:rsidR="004E7669">
        <w:rPr>
          <w:b/>
          <w:sz w:val="18"/>
          <w:szCs w:val="18"/>
        </w:rPr>
        <w:t>kl. 11.00</w:t>
      </w:r>
    </w:p>
    <w:p w14:paraId="6B88444E" w14:textId="2E106009" w:rsidR="0088228E" w:rsidRPr="001F30CA" w:rsidRDefault="0088228E" w:rsidP="00906369">
      <w:pPr>
        <w:rPr>
          <w:b/>
          <w:sz w:val="18"/>
          <w:szCs w:val="18"/>
        </w:rPr>
      </w:pPr>
      <w:r w:rsidRPr="001F30CA">
        <w:rPr>
          <w:b/>
          <w:sz w:val="18"/>
          <w:szCs w:val="18"/>
        </w:rPr>
        <w:t xml:space="preserve">  </w:t>
      </w:r>
    </w:p>
    <w:p w14:paraId="68EA7AC5" w14:textId="77777777" w:rsidR="00F052ED" w:rsidRPr="001F30CA" w:rsidRDefault="00F052ED" w:rsidP="00906369">
      <w:pPr>
        <w:rPr>
          <w:b/>
          <w:sz w:val="18"/>
          <w:szCs w:val="18"/>
        </w:rPr>
      </w:pPr>
      <w:r w:rsidRPr="001F30CA">
        <w:rPr>
          <w:b/>
          <w:sz w:val="18"/>
          <w:szCs w:val="18"/>
        </w:rPr>
        <w:t xml:space="preserve">Liggende </w:t>
      </w:r>
      <w:r w:rsidRPr="001F30CA">
        <w:rPr>
          <w:sz w:val="18"/>
          <w:szCs w:val="18"/>
        </w:rPr>
        <w:t>skal skyde</w:t>
      </w:r>
      <w:r w:rsidRPr="001F30CA">
        <w:rPr>
          <w:b/>
          <w:sz w:val="18"/>
          <w:szCs w:val="18"/>
        </w:rPr>
        <w:t xml:space="preserve"> mesterskab senest:</w:t>
      </w:r>
      <w:r w:rsidR="0088228E" w:rsidRPr="001F30CA">
        <w:rPr>
          <w:b/>
          <w:sz w:val="18"/>
          <w:szCs w:val="18"/>
        </w:rPr>
        <w:t xml:space="preserve">  </w:t>
      </w:r>
    </w:p>
    <w:p w14:paraId="4BAE48CF" w14:textId="2304C746" w:rsidR="00906369" w:rsidRPr="001F30CA" w:rsidRDefault="00F052ED" w:rsidP="00906369">
      <w:pPr>
        <w:rPr>
          <w:b/>
          <w:sz w:val="18"/>
          <w:szCs w:val="18"/>
        </w:rPr>
      </w:pPr>
      <w:r w:rsidRPr="001F30CA">
        <w:rPr>
          <w:b/>
          <w:sz w:val="18"/>
          <w:szCs w:val="18"/>
        </w:rPr>
        <w:t>Søndag</w:t>
      </w:r>
      <w:r w:rsidR="0088228E" w:rsidRPr="001F30CA">
        <w:rPr>
          <w:b/>
          <w:sz w:val="18"/>
          <w:szCs w:val="18"/>
        </w:rPr>
        <w:t xml:space="preserve">      </w:t>
      </w:r>
      <w:r w:rsidR="004E7669">
        <w:rPr>
          <w:b/>
          <w:sz w:val="18"/>
          <w:szCs w:val="18"/>
        </w:rPr>
        <w:tab/>
      </w:r>
      <w:r w:rsidR="004E7669">
        <w:rPr>
          <w:b/>
          <w:sz w:val="18"/>
          <w:szCs w:val="18"/>
        </w:rPr>
        <w:tab/>
      </w:r>
      <w:r w:rsidR="004E7669">
        <w:rPr>
          <w:b/>
          <w:sz w:val="18"/>
          <w:szCs w:val="18"/>
        </w:rPr>
        <w:tab/>
      </w:r>
      <w:r w:rsidR="004E7669">
        <w:rPr>
          <w:b/>
          <w:sz w:val="18"/>
          <w:szCs w:val="18"/>
        </w:rPr>
        <w:tab/>
        <w:t>kl. 13.00</w:t>
      </w:r>
      <w:r w:rsidRPr="001F30CA">
        <w:rPr>
          <w:b/>
          <w:sz w:val="18"/>
          <w:szCs w:val="18"/>
        </w:rPr>
        <w:t xml:space="preserve">        </w:t>
      </w:r>
      <w:r w:rsidR="00051B5F" w:rsidRPr="001F30CA">
        <w:rPr>
          <w:b/>
          <w:sz w:val="18"/>
          <w:szCs w:val="18"/>
        </w:rPr>
        <w:t xml:space="preserve">                       </w:t>
      </w:r>
      <w:r w:rsidR="004E7669">
        <w:rPr>
          <w:b/>
          <w:sz w:val="18"/>
          <w:szCs w:val="18"/>
        </w:rPr>
        <w:t xml:space="preserve"> kl. 11</w:t>
      </w:r>
      <w:r w:rsidRPr="001F30CA">
        <w:rPr>
          <w:b/>
          <w:sz w:val="18"/>
          <w:szCs w:val="18"/>
        </w:rPr>
        <w:t>.</w:t>
      </w:r>
      <w:r w:rsidR="004E7669">
        <w:rPr>
          <w:b/>
          <w:sz w:val="18"/>
          <w:szCs w:val="18"/>
        </w:rPr>
        <w:t>4</w:t>
      </w:r>
      <w:r w:rsidRPr="001F30CA">
        <w:rPr>
          <w:b/>
          <w:sz w:val="18"/>
          <w:szCs w:val="18"/>
        </w:rPr>
        <w:t>0</w:t>
      </w:r>
      <w:r w:rsidR="0088228E" w:rsidRPr="001F30CA">
        <w:rPr>
          <w:b/>
          <w:sz w:val="18"/>
          <w:szCs w:val="18"/>
        </w:rPr>
        <w:t xml:space="preserve">      </w:t>
      </w:r>
    </w:p>
    <w:p w14:paraId="4BFFDD57" w14:textId="77777777" w:rsidR="00906369" w:rsidRPr="001F30CA" w:rsidRDefault="00906369" w:rsidP="00906369">
      <w:pPr>
        <w:rPr>
          <w:b/>
          <w:sz w:val="18"/>
          <w:szCs w:val="18"/>
        </w:rPr>
      </w:pPr>
    </w:p>
    <w:p w14:paraId="76C35618" w14:textId="08B4419C" w:rsidR="00F052ED" w:rsidRPr="001F30CA" w:rsidRDefault="00971037" w:rsidP="00DF5987">
      <w:pPr>
        <w:rPr>
          <w:b/>
          <w:color w:val="000000"/>
          <w:sz w:val="18"/>
          <w:szCs w:val="18"/>
        </w:rPr>
      </w:pPr>
      <w:r w:rsidRPr="001F30CA">
        <w:rPr>
          <w:rFonts w:cs="Arial"/>
          <w:b/>
          <w:color w:val="000000"/>
          <w:sz w:val="18"/>
          <w:szCs w:val="18"/>
        </w:rPr>
        <w:t xml:space="preserve">Point krav </w:t>
      </w:r>
      <w:r w:rsidRPr="001F30CA">
        <w:rPr>
          <w:rFonts w:cs="Arial"/>
          <w:color w:val="000000"/>
          <w:sz w:val="18"/>
          <w:szCs w:val="18"/>
        </w:rPr>
        <w:t>– hoved- og mesterskab sammenlagt:</w:t>
      </w:r>
      <w:r w:rsidRPr="001F30CA">
        <w:rPr>
          <w:rFonts w:cs="Arial"/>
          <w:b/>
          <w:color w:val="000000"/>
          <w:sz w:val="18"/>
          <w:szCs w:val="18"/>
        </w:rPr>
        <w:t xml:space="preserve"> </w:t>
      </w:r>
      <w:r w:rsidR="00F052ED" w:rsidRPr="001F30CA">
        <w:rPr>
          <w:b/>
          <w:color w:val="000000"/>
          <w:sz w:val="18"/>
          <w:szCs w:val="18"/>
        </w:rPr>
        <w:tab/>
      </w:r>
      <w:r w:rsidR="00F052ED" w:rsidRPr="001F30CA">
        <w:rPr>
          <w:b/>
          <w:color w:val="000000"/>
          <w:sz w:val="18"/>
          <w:szCs w:val="18"/>
        </w:rPr>
        <w:tab/>
      </w:r>
    </w:p>
    <w:p w14:paraId="0816B4FC" w14:textId="19828B7C" w:rsidR="00F052ED" w:rsidRPr="001F30CA" w:rsidRDefault="00971037" w:rsidP="00F052ED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Stilling</w:t>
      </w:r>
      <w:r w:rsidR="00F052ED" w:rsidRPr="001F30CA">
        <w:rPr>
          <w:rFonts w:cs="Arial"/>
          <w:color w:val="000000"/>
          <w:sz w:val="18"/>
          <w:szCs w:val="18"/>
        </w:rPr>
        <w:tab/>
        <w:t xml:space="preserve">    </w:t>
      </w:r>
      <w:r w:rsidRPr="001F30CA">
        <w:rPr>
          <w:rFonts w:cs="Arial"/>
          <w:color w:val="000000"/>
          <w:sz w:val="18"/>
          <w:szCs w:val="18"/>
        </w:rPr>
        <w:tab/>
      </w:r>
      <w:r w:rsidRPr="001F30CA">
        <w:rPr>
          <w:rFonts w:cs="Arial"/>
          <w:color w:val="000000"/>
          <w:sz w:val="18"/>
          <w:szCs w:val="18"/>
        </w:rPr>
        <w:tab/>
      </w:r>
      <w:r w:rsidRPr="001F30CA">
        <w:rPr>
          <w:rFonts w:cs="Arial"/>
          <w:color w:val="000000"/>
          <w:sz w:val="18"/>
          <w:szCs w:val="18"/>
        </w:rPr>
        <w:tab/>
        <w:t xml:space="preserve">     393</w:t>
      </w:r>
      <w:r w:rsidR="00F052ED" w:rsidRPr="001F30CA">
        <w:rPr>
          <w:rFonts w:cs="Arial"/>
          <w:color w:val="000000"/>
          <w:sz w:val="18"/>
          <w:szCs w:val="18"/>
        </w:rPr>
        <w:t xml:space="preserve"> </w:t>
      </w:r>
      <w:r w:rsidRPr="001F30CA">
        <w:rPr>
          <w:rFonts w:cs="Arial"/>
          <w:color w:val="000000"/>
          <w:sz w:val="18"/>
          <w:szCs w:val="18"/>
        </w:rPr>
        <w:t xml:space="preserve">             </w:t>
      </w:r>
      <w:r w:rsidR="00051B5F" w:rsidRPr="001F30CA">
        <w:rPr>
          <w:rFonts w:cs="Arial"/>
          <w:color w:val="000000"/>
          <w:sz w:val="18"/>
          <w:szCs w:val="18"/>
        </w:rPr>
        <w:t xml:space="preserve">                         288</w:t>
      </w:r>
      <w:r w:rsidRPr="001F30CA">
        <w:rPr>
          <w:rFonts w:cs="Arial"/>
          <w:color w:val="000000"/>
          <w:sz w:val="18"/>
          <w:szCs w:val="18"/>
        </w:rPr>
        <w:t xml:space="preserve">  </w:t>
      </w:r>
    </w:p>
    <w:p w14:paraId="457427C0" w14:textId="178FB838" w:rsidR="006115EE" w:rsidRPr="001F30CA" w:rsidRDefault="00971037" w:rsidP="00906369">
      <w:pPr>
        <w:rPr>
          <w:rFonts w:cs="Arial"/>
          <w:color w:val="FF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Liggende</w:t>
      </w:r>
      <w:r w:rsidRPr="001F30CA">
        <w:rPr>
          <w:rFonts w:cs="Arial"/>
          <w:color w:val="000000"/>
          <w:sz w:val="18"/>
          <w:szCs w:val="18"/>
        </w:rPr>
        <w:tab/>
      </w:r>
      <w:r w:rsidRPr="001F30CA">
        <w:rPr>
          <w:rFonts w:cs="Arial"/>
          <w:color w:val="000000"/>
          <w:sz w:val="18"/>
          <w:szCs w:val="18"/>
        </w:rPr>
        <w:tab/>
      </w:r>
      <w:r w:rsidRPr="001F30CA">
        <w:rPr>
          <w:rFonts w:cs="Arial"/>
          <w:color w:val="000000"/>
          <w:sz w:val="18"/>
          <w:szCs w:val="18"/>
        </w:rPr>
        <w:tab/>
      </w:r>
      <w:r w:rsidRPr="001F30CA">
        <w:rPr>
          <w:rFonts w:cs="Arial"/>
          <w:color w:val="000000"/>
          <w:sz w:val="18"/>
          <w:szCs w:val="18"/>
        </w:rPr>
        <w:tab/>
        <w:t xml:space="preserve">     399</w:t>
      </w:r>
      <w:r w:rsidR="00051B5F" w:rsidRPr="001F30CA">
        <w:rPr>
          <w:rFonts w:cs="Arial"/>
          <w:color w:val="000000"/>
          <w:sz w:val="18"/>
          <w:szCs w:val="18"/>
        </w:rPr>
        <w:tab/>
        <w:t xml:space="preserve">                             297 </w:t>
      </w:r>
    </w:p>
    <w:p w14:paraId="493E42DF" w14:textId="60829E7D" w:rsidR="00192ACB" w:rsidRPr="001F30CA" w:rsidRDefault="00192ACB" w:rsidP="00906369">
      <w:pPr>
        <w:rPr>
          <w:color w:val="000000"/>
          <w:sz w:val="18"/>
          <w:szCs w:val="18"/>
        </w:rPr>
      </w:pPr>
    </w:p>
    <w:p w14:paraId="7A882CBD" w14:textId="68F88C2A" w:rsidR="00192ACB" w:rsidRPr="001F30CA" w:rsidRDefault="00192ACB" w:rsidP="00192ACB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  <w:u w:val="single"/>
          <w:lang w:val="nb-NO"/>
        </w:rPr>
      </w:pPr>
      <w:r w:rsidRPr="001F30CA">
        <w:rPr>
          <w:b/>
          <w:color w:val="000000"/>
          <w:spacing w:val="-3"/>
          <w:sz w:val="18"/>
          <w:szCs w:val="18"/>
          <w:u w:val="single"/>
          <w:lang w:val="nb-NO"/>
        </w:rPr>
        <w:t>Finaleskydning individuelt</w:t>
      </w:r>
      <w:r w:rsidRPr="001F30CA">
        <w:rPr>
          <w:color w:val="000000"/>
          <w:spacing w:val="-3"/>
          <w:sz w:val="18"/>
          <w:szCs w:val="18"/>
          <w:lang w:val="nb-NO"/>
        </w:rPr>
        <w:t xml:space="preserve">                                                                                </w:t>
      </w:r>
    </w:p>
    <w:p w14:paraId="55294CFD" w14:textId="77777777" w:rsidR="00192ACB" w:rsidRPr="001F30CA" w:rsidRDefault="00192ACB" w:rsidP="00192AC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  <w:lang w:val="nb-NO"/>
        </w:rPr>
      </w:pPr>
      <w:r w:rsidRPr="001F30CA">
        <w:rPr>
          <w:color w:val="000000"/>
          <w:spacing w:val="-3"/>
          <w:sz w:val="18"/>
          <w:szCs w:val="18"/>
          <w:lang w:val="nb-NO"/>
        </w:rPr>
        <w:tab/>
        <w:t xml:space="preserve">                                                                              </w:t>
      </w:r>
      <w:r w:rsidRPr="001F30CA">
        <w:rPr>
          <w:b/>
          <w:spacing w:val="-2"/>
          <w:sz w:val="18"/>
          <w:szCs w:val="18"/>
          <w:u w:val="single"/>
        </w:rPr>
        <w:t xml:space="preserve">      </w:t>
      </w:r>
      <w:r w:rsidRPr="001F30CA">
        <w:rPr>
          <w:b/>
          <w:bCs/>
          <w:spacing w:val="-2"/>
          <w:sz w:val="18"/>
          <w:szCs w:val="18"/>
          <w:u w:val="single"/>
        </w:rPr>
        <w:t>50 meter</w:t>
      </w:r>
      <w:r w:rsidRPr="001F30CA">
        <w:rPr>
          <w:b/>
          <w:spacing w:val="-2"/>
          <w:sz w:val="18"/>
          <w:szCs w:val="18"/>
          <w:u w:val="single"/>
        </w:rPr>
        <w:t xml:space="preserve">                                </w:t>
      </w:r>
      <w:r w:rsidRPr="001F30CA">
        <w:rPr>
          <w:b/>
          <w:bCs/>
          <w:spacing w:val="-2"/>
          <w:sz w:val="18"/>
          <w:szCs w:val="18"/>
          <w:u w:val="single"/>
        </w:rPr>
        <w:t>200 meter</w:t>
      </w:r>
      <w:r w:rsidRPr="001F30CA">
        <w:rPr>
          <w:b/>
          <w:spacing w:val="-2"/>
          <w:sz w:val="18"/>
          <w:szCs w:val="18"/>
        </w:rPr>
        <w:tab/>
      </w:r>
      <w:r w:rsidRPr="001F30CA">
        <w:rPr>
          <w:color w:val="000000"/>
          <w:spacing w:val="-3"/>
          <w:sz w:val="18"/>
          <w:szCs w:val="18"/>
          <w:lang w:val="nb-NO"/>
        </w:rPr>
        <w:t xml:space="preserve">  </w:t>
      </w:r>
    </w:p>
    <w:p w14:paraId="2C7B6957" w14:textId="27D9832A" w:rsidR="00192ACB" w:rsidRPr="001F30CA" w:rsidRDefault="004E7669" w:rsidP="00192ACB">
      <w:pPr>
        <w:rPr>
          <w:sz w:val="18"/>
          <w:szCs w:val="18"/>
        </w:rPr>
      </w:pPr>
      <w:r>
        <w:rPr>
          <w:sz w:val="18"/>
          <w:szCs w:val="18"/>
        </w:rPr>
        <w:t>STILLING søndag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Kl.14.2</w:t>
      </w:r>
      <w:r w:rsidR="00192ACB" w:rsidRPr="001F30CA">
        <w:rPr>
          <w:sz w:val="18"/>
          <w:szCs w:val="18"/>
        </w:rPr>
        <w:t xml:space="preserve">0        </w:t>
      </w:r>
      <w:r w:rsidR="00192ACB" w:rsidRPr="001F30CA">
        <w:rPr>
          <w:sz w:val="18"/>
          <w:szCs w:val="18"/>
        </w:rPr>
        <w:tab/>
      </w:r>
      <w:r>
        <w:rPr>
          <w:sz w:val="18"/>
          <w:szCs w:val="18"/>
        </w:rPr>
        <w:t xml:space="preserve">       Kl.13.00</w:t>
      </w:r>
      <w:r w:rsidR="00192ACB" w:rsidRPr="001F30CA">
        <w:rPr>
          <w:sz w:val="18"/>
          <w:szCs w:val="18"/>
        </w:rPr>
        <w:t xml:space="preserve"> </w:t>
      </w:r>
    </w:p>
    <w:p w14:paraId="158509DF" w14:textId="7FAFE3ED" w:rsidR="00192ACB" w:rsidRPr="001F30CA" w:rsidRDefault="004E7669" w:rsidP="00192ACB">
      <w:pPr>
        <w:rPr>
          <w:sz w:val="18"/>
          <w:szCs w:val="18"/>
        </w:rPr>
      </w:pPr>
      <w:r>
        <w:rPr>
          <w:sz w:val="18"/>
          <w:szCs w:val="18"/>
        </w:rPr>
        <w:t>Liggende søndag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Kl.15.00</w:t>
      </w:r>
      <w:r w:rsidR="00192ACB" w:rsidRPr="001F30CA">
        <w:rPr>
          <w:sz w:val="18"/>
          <w:szCs w:val="18"/>
        </w:rPr>
        <w:tab/>
      </w:r>
      <w:r w:rsidR="00192ACB" w:rsidRPr="001F30CA">
        <w:rPr>
          <w:sz w:val="18"/>
          <w:szCs w:val="18"/>
        </w:rPr>
        <w:tab/>
        <w:t xml:space="preserve">       Kl.1</w:t>
      </w:r>
      <w:r>
        <w:rPr>
          <w:sz w:val="18"/>
          <w:szCs w:val="18"/>
        </w:rPr>
        <w:t>3.4</w:t>
      </w:r>
      <w:bookmarkStart w:id="0" w:name="_GoBack"/>
      <w:bookmarkEnd w:id="0"/>
      <w:r w:rsidR="00192ACB" w:rsidRPr="001F30CA">
        <w:rPr>
          <w:sz w:val="18"/>
          <w:szCs w:val="18"/>
        </w:rPr>
        <w:t>0</w:t>
      </w:r>
    </w:p>
    <w:p w14:paraId="0E071A0C" w14:textId="171C5858" w:rsidR="00192ACB" w:rsidRPr="001F30CA" w:rsidRDefault="00192ACB" w:rsidP="00192ACB">
      <w:pPr>
        <w:rPr>
          <w:color w:val="000000"/>
          <w:sz w:val="18"/>
          <w:szCs w:val="18"/>
        </w:rPr>
      </w:pPr>
    </w:p>
    <w:p w14:paraId="52C730C8" w14:textId="77777777" w:rsidR="00192ACB" w:rsidRPr="001F30CA" w:rsidRDefault="00192ACB" w:rsidP="00906369">
      <w:pPr>
        <w:rPr>
          <w:color w:val="000000"/>
          <w:sz w:val="18"/>
          <w:szCs w:val="18"/>
        </w:rPr>
      </w:pPr>
    </w:p>
    <w:p w14:paraId="73D8F4A3" w14:textId="4DB2EBFD" w:rsidR="00971037" w:rsidRPr="001F30CA" w:rsidRDefault="00971037" w:rsidP="006115EE">
      <w:pPr>
        <w:rPr>
          <w:b/>
          <w:color w:val="000000"/>
          <w:sz w:val="18"/>
          <w:szCs w:val="18"/>
          <w:u w:val="single"/>
        </w:rPr>
      </w:pPr>
    </w:p>
    <w:p w14:paraId="5BE8F631" w14:textId="77777777" w:rsidR="00051B5F" w:rsidRPr="001F30CA" w:rsidRDefault="00051B5F" w:rsidP="00051B5F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Finaler er for de 10 bedst placerede skytter. Pointkravet kan nedsættes for at få minimum 8 skytter i finalen(jf. skyttebogen).</w:t>
      </w:r>
    </w:p>
    <w:p w14:paraId="497EB4A1" w14:textId="726AD35A" w:rsidR="00A93928" w:rsidRPr="001F30CA" w:rsidRDefault="00051B5F" w:rsidP="00051B5F">
      <w:pPr>
        <w:numPr>
          <w:ilvl w:val="12"/>
          <w:numId w:val="0"/>
        </w:numPr>
        <w:rPr>
          <w:rFonts w:cs="Arial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 xml:space="preserve">Finalen afholdes efter bestemmelserne </w:t>
      </w:r>
      <w:r w:rsidRPr="001F30CA">
        <w:rPr>
          <w:rFonts w:cs="Arial"/>
          <w:sz w:val="18"/>
          <w:szCs w:val="18"/>
        </w:rPr>
        <w:t>for Finaleskydning for klassegr</w:t>
      </w:r>
      <w:r w:rsidR="00A93928" w:rsidRPr="001F30CA">
        <w:rPr>
          <w:rFonts w:cs="Arial"/>
          <w:sz w:val="18"/>
          <w:szCs w:val="18"/>
        </w:rPr>
        <w:t>upp</w:t>
      </w:r>
      <w:r w:rsidR="00A02BB5" w:rsidRPr="001F30CA">
        <w:rPr>
          <w:rFonts w:cs="Arial"/>
          <w:sz w:val="18"/>
          <w:szCs w:val="18"/>
        </w:rPr>
        <w:t>erne Stilling og Liggende skytter</w:t>
      </w:r>
      <w:r w:rsidRPr="001F30CA">
        <w:rPr>
          <w:rFonts w:cs="Arial"/>
          <w:sz w:val="18"/>
          <w:szCs w:val="18"/>
        </w:rPr>
        <w:t xml:space="preserve"> </w:t>
      </w:r>
    </w:p>
    <w:p w14:paraId="6B1AEADF" w14:textId="691799CF" w:rsidR="00051B5F" w:rsidRPr="001F30CA" w:rsidRDefault="00051B5F" w:rsidP="00051B5F">
      <w:pPr>
        <w:numPr>
          <w:ilvl w:val="12"/>
          <w:numId w:val="0"/>
        </w:numPr>
        <w:rPr>
          <w:rFonts w:cs="Arial"/>
          <w:sz w:val="18"/>
          <w:szCs w:val="18"/>
        </w:rPr>
      </w:pPr>
      <w:r w:rsidRPr="001F30CA">
        <w:rPr>
          <w:rFonts w:cs="Arial"/>
          <w:sz w:val="18"/>
          <w:szCs w:val="18"/>
        </w:rPr>
        <w:t xml:space="preserve">som beskrevet </w:t>
      </w:r>
      <w:r w:rsidR="00A02BB5" w:rsidRPr="001F30CA">
        <w:rPr>
          <w:rFonts w:cs="Arial"/>
          <w:sz w:val="18"/>
          <w:szCs w:val="18"/>
        </w:rPr>
        <w:t>side 197</w:t>
      </w:r>
      <w:r w:rsidR="00D76CAF">
        <w:rPr>
          <w:rFonts w:cs="Arial"/>
          <w:sz w:val="18"/>
          <w:szCs w:val="18"/>
        </w:rPr>
        <w:t xml:space="preserve"> </w:t>
      </w:r>
      <w:r w:rsidRPr="001F30CA">
        <w:rPr>
          <w:rFonts w:cs="Arial"/>
          <w:sz w:val="18"/>
          <w:szCs w:val="18"/>
        </w:rPr>
        <w:t>i skyttebogen. Der anvendes 1/10 dels markering.</w:t>
      </w:r>
    </w:p>
    <w:p w14:paraId="100BBC4A" w14:textId="264CE620" w:rsidR="006115EE" w:rsidRPr="001F30CA" w:rsidRDefault="006115EE" w:rsidP="00906369">
      <w:pPr>
        <w:rPr>
          <w:color w:val="000000"/>
          <w:sz w:val="18"/>
          <w:szCs w:val="18"/>
        </w:rPr>
      </w:pPr>
    </w:p>
    <w:p w14:paraId="5952AF61" w14:textId="0F7EDEA7" w:rsidR="006115EE" w:rsidRPr="001F30CA" w:rsidRDefault="006115EE" w:rsidP="00906369">
      <w:pPr>
        <w:rPr>
          <w:b/>
          <w:color w:val="000000"/>
          <w:sz w:val="18"/>
          <w:szCs w:val="18"/>
          <w:u w:val="single"/>
        </w:rPr>
      </w:pPr>
    </w:p>
    <w:p w14:paraId="113075F3" w14:textId="77777777" w:rsidR="004278AF" w:rsidRPr="001F30CA" w:rsidRDefault="004278AF" w:rsidP="00906369">
      <w:pPr>
        <w:rPr>
          <w:b/>
          <w:color w:val="000000"/>
          <w:sz w:val="18"/>
          <w:szCs w:val="18"/>
          <w:u w:val="single"/>
        </w:rPr>
      </w:pPr>
    </w:p>
    <w:p w14:paraId="5EFB810C" w14:textId="77777777" w:rsidR="006115EE" w:rsidRPr="001F30CA" w:rsidRDefault="006115EE" w:rsidP="006115EE">
      <w:pPr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Særlige bemærkninger om deltagelse</w:t>
      </w:r>
    </w:p>
    <w:p w14:paraId="71928DFC" w14:textId="77777777" w:rsidR="006115EE" w:rsidRPr="001F30CA" w:rsidRDefault="006115EE" w:rsidP="006115EE">
      <w:pPr>
        <w:rPr>
          <w:b/>
          <w:color w:val="000000"/>
          <w:sz w:val="18"/>
          <w:szCs w:val="18"/>
          <w:u w:val="single"/>
        </w:rPr>
      </w:pPr>
    </w:p>
    <w:p w14:paraId="1E5DFA94" w14:textId="77777777" w:rsidR="006115EE" w:rsidRPr="001F30CA" w:rsidRDefault="006115EE" w:rsidP="006115EE">
      <w:pPr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Vedr. baner</w:t>
      </w:r>
    </w:p>
    <w:p w14:paraId="1662C753" w14:textId="6DB2116A" w:rsidR="006115EE" w:rsidRPr="001F30CA" w:rsidRDefault="006115EE" w:rsidP="006115EE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På alle distancer skydes der på elektronisk markeringsanlæg.</w:t>
      </w:r>
    </w:p>
    <w:p w14:paraId="4843B1A5" w14:textId="77777777" w:rsidR="004E589C" w:rsidRPr="001F30CA" w:rsidRDefault="004E589C" w:rsidP="004E589C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Der stilles</w:t>
      </w:r>
      <w:r w:rsidRPr="001F30CA">
        <w:rPr>
          <w:b/>
          <w:color w:val="000000"/>
          <w:sz w:val="18"/>
          <w:szCs w:val="18"/>
        </w:rPr>
        <w:t xml:space="preserve"> ikke</w:t>
      </w:r>
      <w:r w:rsidRPr="001F30CA">
        <w:rPr>
          <w:color w:val="000000"/>
          <w:sz w:val="18"/>
          <w:szCs w:val="18"/>
        </w:rPr>
        <w:t xml:space="preserve"> materiel til rådighed til benyttelse på banen grundet covid-19.</w:t>
      </w:r>
    </w:p>
    <w:p w14:paraId="6802EDF7" w14:textId="77777777" w:rsidR="004E589C" w:rsidRPr="001F30CA" w:rsidRDefault="004E589C" w:rsidP="004E589C">
      <w:pPr>
        <w:rPr>
          <w:b/>
          <w:color w:val="000000"/>
          <w:sz w:val="18"/>
          <w:szCs w:val="18"/>
        </w:rPr>
      </w:pPr>
      <w:r w:rsidRPr="001F30CA">
        <w:rPr>
          <w:b/>
          <w:color w:val="000000"/>
          <w:sz w:val="18"/>
          <w:szCs w:val="18"/>
        </w:rPr>
        <w:t>Skytterne skal selv have regelmenteret støtte/måtte med til eget brug</w:t>
      </w:r>
    </w:p>
    <w:p w14:paraId="0CD36D89" w14:textId="57DD9825" w:rsidR="00A02BB5" w:rsidRPr="001F30CA" w:rsidRDefault="006115EE" w:rsidP="006115EE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Instruktion vedrørende skydningens gennemførsel op</w:t>
      </w:r>
      <w:r w:rsidRPr="001F30CA">
        <w:rPr>
          <w:color w:val="000000"/>
          <w:sz w:val="18"/>
          <w:szCs w:val="18"/>
        </w:rPr>
        <w:softHyphen/>
        <w:t>lyses forinden skydeholdets begyndelse.</w:t>
      </w:r>
    </w:p>
    <w:p w14:paraId="2AA0E941" w14:textId="796E056F" w:rsidR="006115EE" w:rsidRPr="001F30CA" w:rsidRDefault="006115EE" w:rsidP="006115EE">
      <w:pPr>
        <w:rPr>
          <w:b/>
          <w:color w:val="000000"/>
          <w:sz w:val="18"/>
          <w:szCs w:val="18"/>
        </w:rPr>
      </w:pPr>
      <w:r w:rsidRPr="001F30CA">
        <w:rPr>
          <w:b/>
          <w:color w:val="000000"/>
          <w:sz w:val="18"/>
          <w:szCs w:val="18"/>
        </w:rPr>
        <w:t xml:space="preserve"> </w:t>
      </w:r>
    </w:p>
    <w:p w14:paraId="7A212226" w14:textId="77777777" w:rsidR="006115EE" w:rsidRPr="001F30CA" w:rsidRDefault="006115EE" w:rsidP="006115EE">
      <w:pPr>
        <w:rPr>
          <w:b/>
          <w:color w:val="000000"/>
          <w:sz w:val="18"/>
          <w:szCs w:val="18"/>
        </w:rPr>
      </w:pPr>
    </w:p>
    <w:p w14:paraId="64280D34" w14:textId="77777777" w:rsidR="006115EE" w:rsidRPr="001F30CA" w:rsidRDefault="006115EE" w:rsidP="006115EE">
      <w:pPr>
        <w:rPr>
          <w:b/>
          <w:sz w:val="18"/>
          <w:szCs w:val="18"/>
          <w:u w:val="single"/>
        </w:rPr>
      </w:pPr>
      <w:r w:rsidRPr="001F30CA">
        <w:rPr>
          <w:b/>
          <w:sz w:val="18"/>
          <w:szCs w:val="18"/>
          <w:u w:val="single"/>
        </w:rPr>
        <w:t>Klager over skud – Præcisering af regler ved skydning på elektronik.</w:t>
      </w:r>
    </w:p>
    <w:p w14:paraId="6F8F7867" w14:textId="77777777" w:rsidR="006115EE" w:rsidRPr="001F30CA" w:rsidRDefault="006115EE" w:rsidP="006115EE">
      <w:pPr>
        <w:rPr>
          <w:sz w:val="18"/>
          <w:szCs w:val="18"/>
        </w:rPr>
      </w:pPr>
      <w:r w:rsidRPr="001F30CA">
        <w:rPr>
          <w:sz w:val="18"/>
          <w:szCs w:val="18"/>
        </w:rPr>
        <w:t xml:space="preserve">Der køres med minimum 3mm fremtræk ved DM pr. skud. </w:t>
      </w:r>
    </w:p>
    <w:p w14:paraId="6E0AF290" w14:textId="0CDF37B6" w:rsidR="006115EE" w:rsidRPr="001F30CA" w:rsidRDefault="006115EE" w:rsidP="006115EE">
      <w:pPr>
        <w:rPr>
          <w:sz w:val="18"/>
          <w:szCs w:val="18"/>
        </w:rPr>
      </w:pPr>
      <w:r w:rsidRPr="001F30CA">
        <w:rPr>
          <w:sz w:val="18"/>
          <w:szCs w:val="18"/>
        </w:rPr>
        <w:t>Der kan ikke klages over skudværdi på 9 og der over.</w:t>
      </w:r>
    </w:p>
    <w:p w14:paraId="6A68EED2" w14:textId="77777777" w:rsidR="00A02BB5" w:rsidRPr="001F30CA" w:rsidRDefault="00A02BB5" w:rsidP="006115EE">
      <w:pPr>
        <w:rPr>
          <w:sz w:val="18"/>
          <w:szCs w:val="18"/>
        </w:rPr>
      </w:pPr>
    </w:p>
    <w:p w14:paraId="62977B85" w14:textId="4F873283" w:rsidR="006115EE" w:rsidRPr="001F30CA" w:rsidRDefault="006115EE" w:rsidP="006115EE">
      <w:pPr>
        <w:rPr>
          <w:sz w:val="18"/>
          <w:szCs w:val="18"/>
        </w:rPr>
      </w:pPr>
    </w:p>
    <w:p w14:paraId="3FEAD49F" w14:textId="77777777" w:rsidR="006115EE" w:rsidRPr="001F30CA" w:rsidRDefault="006115EE" w:rsidP="006115EE">
      <w:pPr>
        <w:spacing w:line="240" w:lineRule="auto"/>
        <w:rPr>
          <w:b/>
          <w:sz w:val="18"/>
          <w:szCs w:val="18"/>
          <w:u w:val="single"/>
        </w:rPr>
      </w:pPr>
      <w:r w:rsidRPr="001F30CA">
        <w:rPr>
          <w:b/>
          <w:sz w:val="18"/>
          <w:szCs w:val="18"/>
          <w:u w:val="single"/>
        </w:rPr>
        <w:t>Veteranborde</w:t>
      </w:r>
    </w:p>
    <w:p w14:paraId="2EEBAF81" w14:textId="77777777" w:rsidR="006115EE" w:rsidRPr="001F30CA" w:rsidRDefault="006115EE" w:rsidP="006115EE">
      <w:pPr>
        <w:spacing w:line="240" w:lineRule="auto"/>
        <w:rPr>
          <w:sz w:val="18"/>
          <w:szCs w:val="18"/>
        </w:rPr>
      </w:pPr>
      <w:r w:rsidRPr="001F30CA">
        <w:rPr>
          <w:sz w:val="18"/>
          <w:szCs w:val="18"/>
        </w:rPr>
        <w:t xml:space="preserve">Der er manuelt højde justerbare veteranborde på alle 50 og 200m baner. </w:t>
      </w:r>
    </w:p>
    <w:p w14:paraId="22B8B63E" w14:textId="77777777" w:rsidR="006115EE" w:rsidRPr="001F30CA" w:rsidRDefault="006115EE" w:rsidP="006115EE">
      <w:pPr>
        <w:spacing w:line="240" w:lineRule="auto"/>
        <w:rPr>
          <w:b/>
          <w:sz w:val="18"/>
          <w:szCs w:val="18"/>
        </w:rPr>
      </w:pPr>
      <w:r w:rsidRPr="001F30CA">
        <w:rPr>
          <w:sz w:val="18"/>
          <w:szCs w:val="18"/>
        </w:rPr>
        <w:t>På 300m findes der manuelt højde justerbare veteranborde på bane 1-15</w:t>
      </w:r>
      <w:r w:rsidRPr="001F30CA">
        <w:rPr>
          <w:b/>
          <w:sz w:val="18"/>
          <w:szCs w:val="18"/>
        </w:rPr>
        <w:t xml:space="preserve">.  </w:t>
      </w:r>
    </w:p>
    <w:p w14:paraId="23341BDA" w14:textId="77777777" w:rsidR="006115EE" w:rsidRPr="001F30CA" w:rsidRDefault="006115EE" w:rsidP="006115EE">
      <w:pPr>
        <w:spacing w:line="240" w:lineRule="auto"/>
        <w:rPr>
          <w:sz w:val="18"/>
          <w:szCs w:val="18"/>
        </w:rPr>
      </w:pPr>
      <w:r w:rsidRPr="001F30CA">
        <w:rPr>
          <w:sz w:val="18"/>
          <w:szCs w:val="18"/>
        </w:rPr>
        <w:t>Til de øvrige baner forefindes bordplader, ikke justerbare i højden.</w:t>
      </w:r>
    </w:p>
    <w:p w14:paraId="57EB568F" w14:textId="69F2F81E" w:rsidR="00F44841" w:rsidRPr="001F30CA" w:rsidRDefault="00F44841" w:rsidP="006115EE">
      <w:pPr>
        <w:rPr>
          <w:b/>
          <w:color w:val="000000"/>
          <w:sz w:val="18"/>
          <w:szCs w:val="18"/>
          <w:u w:val="single"/>
        </w:rPr>
      </w:pPr>
    </w:p>
    <w:p w14:paraId="0E0980CD" w14:textId="022BEDBC" w:rsidR="00F44841" w:rsidRDefault="00F44841" w:rsidP="006115EE">
      <w:pPr>
        <w:rPr>
          <w:b/>
          <w:color w:val="000000"/>
          <w:sz w:val="18"/>
          <w:szCs w:val="18"/>
          <w:u w:val="single"/>
        </w:rPr>
      </w:pPr>
    </w:p>
    <w:p w14:paraId="6A4BF639" w14:textId="12A55CBC" w:rsidR="00D76CAF" w:rsidRDefault="00D76CAF" w:rsidP="006115EE">
      <w:pPr>
        <w:rPr>
          <w:b/>
          <w:color w:val="000000"/>
          <w:sz w:val="18"/>
          <w:szCs w:val="18"/>
          <w:u w:val="single"/>
        </w:rPr>
      </w:pPr>
    </w:p>
    <w:p w14:paraId="6CE3427B" w14:textId="46494E94" w:rsidR="00320258" w:rsidRDefault="00320258" w:rsidP="006115EE">
      <w:pPr>
        <w:rPr>
          <w:b/>
          <w:color w:val="000000"/>
          <w:sz w:val="18"/>
          <w:szCs w:val="18"/>
          <w:u w:val="single"/>
        </w:rPr>
      </w:pPr>
    </w:p>
    <w:p w14:paraId="05585691" w14:textId="39047315" w:rsidR="00320258" w:rsidRDefault="00320258" w:rsidP="006115EE">
      <w:pPr>
        <w:rPr>
          <w:b/>
          <w:color w:val="000000"/>
          <w:sz w:val="18"/>
          <w:szCs w:val="18"/>
          <w:u w:val="single"/>
        </w:rPr>
      </w:pPr>
    </w:p>
    <w:p w14:paraId="7ABFC86A" w14:textId="77777777" w:rsidR="00320258" w:rsidRDefault="00320258" w:rsidP="006115EE">
      <w:pPr>
        <w:rPr>
          <w:b/>
          <w:color w:val="000000"/>
          <w:sz w:val="18"/>
          <w:szCs w:val="18"/>
          <w:u w:val="single"/>
        </w:rPr>
      </w:pPr>
    </w:p>
    <w:p w14:paraId="46E7B921" w14:textId="77777777" w:rsidR="00D76CAF" w:rsidRPr="001F30CA" w:rsidRDefault="00D76CAF" w:rsidP="006115EE">
      <w:pPr>
        <w:rPr>
          <w:b/>
          <w:color w:val="000000"/>
          <w:sz w:val="18"/>
          <w:szCs w:val="18"/>
          <w:u w:val="single"/>
        </w:rPr>
      </w:pPr>
    </w:p>
    <w:p w14:paraId="14314462" w14:textId="77777777" w:rsidR="006115EE" w:rsidRPr="001F30CA" w:rsidRDefault="006115EE" w:rsidP="006115EE">
      <w:pPr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Klassificering:</w:t>
      </w:r>
    </w:p>
    <w:p w14:paraId="4119241D" w14:textId="64597DED" w:rsidR="006115EE" w:rsidRPr="001F30CA" w:rsidRDefault="006115EE" w:rsidP="006115EE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 xml:space="preserve">Der gøres opmærksom på, at det er </w:t>
      </w:r>
      <w:r w:rsidR="00A02BB5" w:rsidRPr="001F30CA">
        <w:rPr>
          <w:color w:val="000000"/>
          <w:sz w:val="18"/>
          <w:szCs w:val="18"/>
        </w:rPr>
        <w:t>Stilling-, Åben- og Senior skytternes</w:t>
      </w:r>
      <w:r w:rsidRPr="001F30CA">
        <w:rPr>
          <w:color w:val="000000"/>
          <w:sz w:val="18"/>
          <w:szCs w:val="18"/>
        </w:rPr>
        <w:t xml:space="preserve"> </w:t>
      </w:r>
      <w:r w:rsidRPr="00320258">
        <w:rPr>
          <w:b/>
          <w:color w:val="000000"/>
          <w:sz w:val="18"/>
          <w:szCs w:val="18"/>
        </w:rPr>
        <w:t xml:space="preserve">klassificering den </w:t>
      </w:r>
      <w:r w:rsidR="00170610" w:rsidRPr="00320258">
        <w:rPr>
          <w:b/>
          <w:color w:val="000000"/>
          <w:sz w:val="18"/>
          <w:szCs w:val="18"/>
        </w:rPr>
        <w:t>13</w:t>
      </w:r>
      <w:r w:rsidRPr="00320258">
        <w:rPr>
          <w:b/>
          <w:color w:val="000000"/>
          <w:sz w:val="18"/>
          <w:szCs w:val="18"/>
        </w:rPr>
        <w:t>. september</w:t>
      </w:r>
      <w:r w:rsidRPr="00320258">
        <w:rPr>
          <w:color w:val="000000"/>
          <w:sz w:val="18"/>
          <w:szCs w:val="18"/>
        </w:rPr>
        <w:t>, der er gæld</w:t>
      </w:r>
      <w:r w:rsidRPr="00320258">
        <w:rPr>
          <w:color w:val="000000"/>
          <w:sz w:val="18"/>
          <w:szCs w:val="18"/>
        </w:rPr>
        <w:softHyphen/>
        <w:t>ende til såvel de individuelle som til holdkonkurrencerne. Stikprøvevis</w:t>
      </w:r>
      <w:r w:rsidRPr="001F30CA">
        <w:rPr>
          <w:color w:val="000000"/>
          <w:sz w:val="18"/>
          <w:szCs w:val="18"/>
        </w:rPr>
        <w:t xml:space="preserve"> klassificeringskontrol vil forekomme, og som minimum vil alle medaljedeltageres klassificering blive kontrolleret.</w:t>
      </w:r>
    </w:p>
    <w:p w14:paraId="7C8B556E" w14:textId="77777777" w:rsidR="006115EE" w:rsidRPr="001F30CA" w:rsidRDefault="006115EE" w:rsidP="006115EE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6"/>
          <w:szCs w:val="16"/>
        </w:rPr>
      </w:pPr>
    </w:p>
    <w:p w14:paraId="2BEE741A" w14:textId="77777777" w:rsidR="006115EE" w:rsidRPr="001F30CA" w:rsidRDefault="006115EE" w:rsidP="006115EE">
      <w:pPr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Øvrige bestemmelser</w:t>
      </w:r>
    </w:p>
    <w:p w14:paraId="75E8E621" w14:textId="77777777" w:rsidR="006115EE" w:rsidRPr="001F30CA" w:rsidRDefault="006115EE" w:rsidP="006115EE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Øvrige bestemmelser fremgår Kap 4 ”konkurrencebestemmelser for baneskydning, riffel”.</w:t>
      </w:r>
    </w:p>
    <w:p w14:paraId="02D17448" w14:textId="77777777" w:rsidR="006115EE" w:rsidRPr="001F30CA" w:rsidRDefault="006115EE" w:rsidP="006115EE">
      <w:pPr>
        <w:rPr>
          <w:color w:val="000000"/>
          <w:sz w:val="18"/>
          <w:szCs w:val="18"/>
        </w:rPr>
      </w:pPr>
    </w:p>
    <w:p w14:paraId="75B9C170" w14:textId="77777777" w:rsidR="004E589C" w:rsidRPr="001F30CA" w:rsidRDefault="004E589C" w:rsidP="004E589C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Våbenkontrol i 200m huset udgår i år grundet covid-19.</w:t>
      </w:r>
    </w:p>
    <w:p w14:paraId="723EDCBF" w14:textId="77777777" w:rsidR="004E589C" w:rsidRPr="001F30CA" w:rsidRDefault="004E589C" w:rsidP="004E589C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Der foretages stikprøvekontrol ved alle skydehold. Stikprøvekontrol kan forekommer før under og efter skydning.</w:t>
      </w:r>
    </w:p>
    <w:p w14:paraId="38669E09" w14:textId="06B88F6D" w:rsidR="006115EE" w:rsidRPr="001F30CA" w:rsidRDefault="006115EE" w:rsidP="006115EE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 xml:space="preserve"> </w:t>
      </w:r>
    </w:p>
    <w:p w14:paraId="2CAF0CC1" w14:textId="77777777" w:rsidR="006115EE" w:rsidRPr="001F30CA" w:rsidRDefault="006115EE" w:rsidP="006115EE">
      <w:pPr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Protester:</w:t>
      </w:r>
    </w:p>
    <w:p w14:paraId="52891297" w14:textId="77777777" w:rsidR="006115EE" w:rsidRPr="001F30CA" w:rsidRDefault="006115EE" w:rsidP="006115EE">
      <w:pPr>
        <w:rPr>
          <w:sz w:val="18"/>
          <w:szCs w:val="18"/>
        </w:rPr>
      </w:pPr>
      <w:r w:rsidRPr="001F30CA">
        <w:rPr>
          <w:sz w:val="18"/>
          <w:szCs w:val="18"/>
        </w:rPr>
        <w:t xml:space="preserve">Protester afgøres i henhold til skyttebogens kap.12, dog således, at protest mod et fejlregistreret resultat (ikke skivebedømmelse) kun er gældende, dersom skytten/holdlederen fremfører denne inden 48 timer efter resultatet er offentliggjort på hjemmesiden </w:t>
      </w:r>
      <w:hyperlink r:id="rId13" w:history="1">
        <w:r w:rsidRPr="001F30CA">
          <w:rPr>
            <w:rStyle w:val="Hyperlink"/>
          </w:rPr>
          <w:t>www.dgi.dk/skydning</w:t>
        </w:r>
      </w:hyperlink>
      <w:r w:rsidRPr="001F30CA">
        <w:rPr>
          <w:sz w:val="18"/>
          <w:szCs w:val="18"/>
        </w:rPr>
        <w:t xml:space="preserve"> Der sendes besked til landsdelene via mail om tidspunkt for offentliggørelse af resultatet på hjemmesiden.</w:t>
      </w:r>
    </w:p>
    <w:p w14:paraId="6F9B19D2" w14:textId="77777777" w:rsidR="006115EE" w:rsidRPr="001F30CA" w:rsidRDefault="006115EE" w:rsidP="006115EE">
      <w:pPr>
        <w:rPr>
          <w:color w:val="000000"/>
          <w:sz w:val="18"/>
          <w:szCs w:val="18"/>
        </w:rPr>
      </w:pPr>
    </w:p>
    <w:p w14:paraId="3E471E15" w14:textId="77777777" w:rsidR="001758A4" w:rsidRPr="001F30CA" w:rsidRDefault="001758A4" w:rsidP="005F14F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color w:val="000000"/>
          <w:spacing w:val="-3"/>
          <w:sz w:val="18"/>
          <w:szCs w:val="18"/>
          <w:u w:val="single"/>
        </w:rPr>
      </w:pPr>
      <w:r w:rsidRPr="001F30CA">
        <w:rPr>
          <w:b/>
          <w:color w:val="000000"/>
          <w:spacing w:val="-3"/>
          <w:sz w:val="18"/>
          <w:szCs w:val="18"/>
          <w:u w:val="single"/>
        </w:rPr>
        <w:t>Indskud:</w:t>
      </w:r>
    </w:p>
    <w:p w14:paraId="4959D7E8" w14:textId="77777777" w:rsidR="001758A4" w:rsidRPr="001F30CA" w:rsidRDefault="001758A4" w:rsidP="00505BED">
      <w:pPr>
        <w:tabs>
          <w:tab w:val="left" w:pos="-1152"/>
          <w:tab w:val="left" w:pos="0"/>
          <w:tab w:val="left" w:pos="5103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1F30CA">
        <w:rPr>
          <w:color w:val="000000"/>
          <w:spacing w:val="-2"/>
          <w:sz w:val="18"/>
          <w:szCs w:val="18"/>
        </w:rPr>
        <w:t xml:space="preserve">For hvert klasseprogram: </w:t>
      </w:r>
    </w:p>
    <w:p w14:paraId="16BCB5AD" w14:textId="5B7EF646" w:rsidR="001758A4" w:rsidRPr="00DA5AB5" w:rsidRDefault="00DE1DDE" w:rsidP="00505BED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spacing w:val="-2"/>
          <w:sz w:val="18"/>
          <w:szCs w:val="18"/>
        </w:rPr>
      </w:pPr>
      <w:r w:rsidRPr="00DA5AB5">
        <w:rPr>
          <w:spacing w:val="-2"/>
          <w:sz w:val="18"/>
          <w:szCs w:val="18"/>
        </w:rPr>
        <w:t xml:space="preserve">Hovedskydning: </w:t>
      </w:r>
      <w:r w:rsidRPr="00DA5AB5">
        <w:rPr>
          <w:spacing w:val="-2"/>
          <w:sz w:val="18"/>
          <w:szCs w:val="18"/>
        </w:rPr>
        <w:tab/>
      </w:r>
      <w:r w:rsidR="00F8049E" w:rsidRPr="00DA5AB5">
        <w:rPr>
          <w:spacing w:val="-2"/>
          <w:sz w:val="18"/>
          <w:szCs w:val="18"/>
        </w:rPr>
        <w:t>VOKSEN/SENIOR/ÅBEN</w:t>
      </w:r>
      <w:r w:rsidR="001758A4" w:rsidRPr="00DA5AB5">
        <w:rPr>
          <w:spacing w:val="-2"/>
          <w:sz w:val="18"/>
          <w:szCs w:val="18"/>
        </w:rPr>
        <w:tab/>
      </w:r>
      <w:r w:rsidR="00350124" w:rsidRPr="00DA5AB5">
        <w:rPr>
          <w:spacing w:val="-2"/>
          <w:sz w:val="18"/>
          <w:szCs w:val="18"/>
        </w:rPr>
        <w:t>90</w:t>
      </w:r>
      <w:r w:rsidR="001758A4" w:rsidRPr="00DA5AB5">
        <w:rPr>
          <w:spacing w:val="-2"/>
          <w:sz w:val="18"/>
          <w:szCs w:val="18"/>
        </w:rPr>
        <w:t xml:space="preserve"> kr.</w:t>
      </w:r>
    </w:p>
    <w:p w14:paraId="6D27C23E" w14:textId="5A301EF7" w:rsidR="001758A4" w:rsidRPr="00DA5AB5" w:rsidRDefault="001758A4" w:rsidP="00505BED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spacing w:val="-2"/>
          <w:sz w:val="18"/>
          <w:szCs w:val="18"/>
        </w:rPr>
      </w:pPr>
      <w:r w:rsidRPr="00DA5AB5">
        <w:rPr>
          <w:spacing w:val="-2"/>
          <w:sz w:val="18"/>
          <w:szCs w:val="18"/>
        </w:rPr>
        <w:t>Mesterskab:</w:t>
      </w:r>
      <w:r w:rsidRPr="00DA5AB5">
        <w:rPr>
          <w:spacing w:val="-2"/>
          <w:sz w:val="18"/>
          <w:szCs w:val="18"/>
        </w:rPr>
        <w:tab/>
        <w:t>Alle</w:t>
      </w:r>
      <w:r w:rsidRPr="00DA5AB5">
        <w:rPr>
          <w:spacing w:val="-2"/>
          <w:sz w:val="18"/>
          <w:szCs w:val="18"/>
        </w:rPr>
        <w:tab/>
      </w:r>
      <w:r w:rsidR="00350124" w:rsidRPr="00DA5AB5">
        <w:rPr>
          <w:spacing w:val="-2"/>
          <w:sz w:val="18"/>
          <w:szCs w:val="18"/>
        </w:rPr>
        <w:t>50</w:t>
      </w:r>
      <w:r w:rsidRPr="00DA5AB5">
        <w:rPr>
          <w:spacing w:val="-2"/>
          <w:sz w:val="18"/>
          <w:szCs w:val="18"/>
        </w:rPr>
        <w:t xml:space="preserve"> kr.</w:t>
      </w:r>
      <w:r w:rsidR="00C135F2" w:rsidRPr="00DA5AB5">
        <w:rPr>
          <w:spacing w:val="-2"/>
          <w:sz w:val="18"/>
          <w:szCs w:val="18"/>
        </w:rPr>
        <w:t xml:space="preserve">  </w:t>
      </w:r>
      <w:r w:rsidR="00C135F2" w:rsidRPr="00DA5AB5">
        <w:rPr>
          <w:color w:val="FF0000"/>
          <w:spacing w:val="-2"/>
          <w:sz w:val="18"/>
          <w:szCs w:val="18"/>
        </w:rPr>
        <w:t xml:space="preserve"> </w:t>
      </w:r>
    </w:p>
    <w:p w14:paraId="4143DC0B" w14:textId="3FF70E6C" w:rsidR="00E8121F" w:rsidRPr="001F30CA" w:rsidRDefault="00505BED" w:rsidP="00505BED">
      <w:pPr>
        <w:tabs>
          <w:tab w:val="left" w:pos="-1152"/>
          <w:tab w:val="left" w:pos="0"/>
          <w:tab w:val="left" w:pos="2268"/>
          <w:tab w:val="left" w:pos="5103"/>
          <w:tab w:val="left" w:pos="5245"/>
          <w:tab w:val="left" w:pos="9792"/>
        </w:tabs>
        <w:spacing w:line="240" w:lineRule="auto"/>
        <w:rPr>
          <w:b/>
          <w:color w:val="000000"/>
          <w:spacing w:val="-2"/>
          <w:sz w:val="18"/>
          <w:szCs w:val="18"/>
        </w:rPr>
      </w:pPr>
      <w:r w:rsidRPr="00DA5AB5">
        <w:rPr>
          <w:color w:val="000000"/>
          <w:spacing w:val="-2"/>
          <w:sz w:val="18"/>
          <w:szCs w:val="18"/>
        </w:rPr>
        <w:t>1 skydning*</w:t>
      </w:r>
      <w:r w:rsidRPr="00DA5AB5">
        <w:rPr>
          <w:color w:val="000000"/>
          <w:spacing w:val="-2"/>
          <w:sz w:val="18"/>
          <w:szCs w:val="18"/>
        </w:rPr>
        <w:tab/>
        <w:t xml:space="preserve">300m </w:t>
      </w:r>
      <w:r w:rsidR="00350124" w:rsidRPr="00DA5AB5">
        <w:rPr>
          <w:color w:val="000000"/>
          <w:spacing w:val="-2"/>
          <w:sz w:val="18"/>
          <w:szCs w:val="18"/>
        </w:rPr>
        <w:t xml:space="preserve">                                   120</w:t>
      </w:r>
      <w:r w:rsidR="00CF16A1" w:rsidRPr="00DA5AB5">
        <w:rPr>
          <w:color w:val="000000"/>
          <w:spacing w:val="-2"/>
          <w:sz w:val="18"/>
          <w:szCs w:val="18"/>
        </w:rPr>
        <w:t xml:space="preserve"> kr.</w:t>
      </w:r>
    </w:p>
    <w:p w14:paraId="31BDD4C0" w14:textId="77777777" w:rsidR="001758A4" w:rsidRPr="001F30CA" w:rsidRDefault="001758A4" w:rsidP="00505BED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</w:p>
    <w:p w14:paraId="6BE01524" w14:textId="0663F6E9" w:rsidR="00CF16A1" w:rsidRPr="001F30CA" w:rsidRDefault="001758A4" w:rsidP="00CF16A1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1F30CA">
        <w:rPr>
          <w:b/>
          <w:color w:val="000000"/>
          <w:spacing w:val="-2"/>
          <w:sz w:val="18"/>
          <w:szCs w:val="18"/>
        </w:rPr>
        <w:t>*</w:t>
      </w:r>
      <w:r w:rsidR="00D63ADE" w:rsidRPr="001F30CA">
        <w:rPr>
          <w:color w:val="000000"/>
          <w:spacing w:val="-2"/>
          <w:sz w:val="18"/>
          <w:szCs w:val="18"/>
        </w:rPr>
        <w:t xml:space="preserve"> </w:t>
      </w:r>
      <w:r w:rsidRPr="001F30CA">
        <w:rPr>
          <w:color w:val="000000"/>
          <w:spacing w:val="-2"/>
          <w:sz w:val="18"/>
          <w:szCs w:val="18"/>
        </w:rPr>
        <w:t>discipliner uden separat mesterskabsskyd</w:t>
      </w:r>
      <w:r w:rsidR="00CF16A1" w:rsidRPr="001F30CA">
        <w:rPr>
          <w:color w:val="000000"/>
          <w:spacing w:val="-2"/>
          <w:sz w:val="18"/>
          <w:szCs w:val="18"/>
        </w:rPr>
        <w:t>ning.</w:t>
      </w:r>
    </w:p>
    <w:p w14:paraId="04D37BE5" w14:textId="78C86E26" w:rsidR="001758A4" w:rsidRPr="001F30CA" w:rsidRDefault="001758A4" w:rsidP="00CF16A1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1F30CA">
        <w:rPr>
          <w:color w:val="000000"/>
          <w:spacing w:val="-2"/>
          <w:sz w:val="18"/>
          <w:szCs w:val="18"/>
        </w:rPr>
        <w:t>Indskuddene vil blive opkrævet via landsdelene</w:t>
      </w:r>
      <w:r w:rsidR="006C3A60" w:rsidRPr="001F30CA">
        <w:rPr>
          <w:color w:val="000000"/>
          <w:spacing w:val="-2"/>
          <w:sz w:val="18"/>
          <w:szCs w:val="18"/>
        </w:rPr>
        <w:t>.</w:t>
      </w:r>
    </w:p>
    <w:p w14:paraId="2331523E" w14:textId="77777777" w:rsidR="009E4F1E" w:rsidRPr="001F30CA" w:rsidRDefault="009E4F1E" w:rsidP="009E4F1E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</w:rPr>
      </w:pPr>
      <w:r w:rsidRPr="001F30CA">
        <w:rPr>
          <w:color w:val="000000"/>
          <w:spacing w:val="-3"/>
          <w:sz w:val="18"/>
          <w:szCs w:val="18"/>
        </w:rPr>
        <w:t xml:space="preserve">Indskud opkræves for mesterskabsskydning anvendt fra finale </w:t>
      </w:r>
    </w:p>
    <w:p w14:paraId="4044BCF5" w14:textId="0F2A527C" w:rsidR="001758A4" w:rsidRPr="001F30CA" w:rsidRDefault="009E4F1E" w:rsidP="005F14F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1F30CA">
        <w:rPr>
          <w:color w:val="000000"/>
          <w:spacing w:val="-2"/>
          <w:sz w:val="18"/>
          <w:szCs w:val="18"/>
        </w:rPr>
        <w:t>Finaleskydninger er gratis.</w:t>
      </w:r>
    </w:p>
    <w:p w14:paraId="514606FE" w14:textId="77777777" w:rsidR="006115EE" w:rsidRPr="001F30CA" w:rsidRDefault="006115EE" w:rsidP="005F14F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color w:val="000000"/>
          <w:spacing w:val="-3"/>
          <w:sz w:val="18"/>
          <w:szCs w:val="18"/>
        </w:rPr>
      </w:pPr>
    </w:p>
    <w:p w14:paraId="16F07B3E" w14:textId="77777777" w:rsidR="006115EE" w:rsidRPr="001F30CA" w:rsidRDefault="006115EE" w:rsidP="006115EE">
      <w:pPr>
        <w:rPr>
          <w:rFonts w:cs="Arial"/>
          <w:b/>
          <w:color w:val="000000"/>
          <w:sz w:val="18"/>
          <w:szCs w:val="18"/>
          <w:u w:val="single"/>
        </w:rPr>
      </w:pPr>
      <w:r w:rsidRPr="001F30CA">
        <w:rPr>
          <w:rFonts w:cs="Arial"/>
          <w:b/>
          <w:color w:val="000000"/>
          <w:sz w:val="18"/>
          <w:szCs w:val="18"/>
          <w:u w:val="single"/>
        </w:rPr>
        <w:t>Præmier:</w:t>
      </w:r>
    </w:p>
    <w:p w14:paraId="41B5414F" w14:textId="77777777" w:rsidR="006115EE" w:rsidRPr="001F30CA" w:rsidRDefault="006115EE" w:rsidP="006115EE">
      <w:p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Der uddeles ikke hovedskydningspræmie.</w:t>
      </w:r>
    </w:p>
    <w:p w14:paraId="61974ECF" w14:textId="1F4ECA86" w:rsidR="006115EE" w:rsidRPr="00DA5AB5" w:rsidRDefault="006115EE" w:rsidP="006115EE">
      <w:pPr>
        <w:rPr>
          <w:rFonts w:cs="Arial"/>
          <w:color w:val="000000"/>
          <w:sz w:val="18"/>
          <w:szCs w:val="18"/>
        </w:rPr>
      </w:pPr>
      <w:r w:rsidRPr="00DA5AB5">
        <w:rPr>
          <w:rFonts w:cs="Arial"/>
          <w:color w:val="000000"/>
          <w:sz w:val="18"/>
          <w:szCs w:val="18"/>
        </w:rPr>
        <w:t>Øvrige præmie</w:t>
      </w:r>
      <w:r w:rsidR="00170610" w:rsidRPr="00DA5AB5">
        <w:rPr>
          <w:rFonts w:cs="Arial"/>
          <w:color w:val="000000"/>
          <w:sz w:val="18"/>
          <w:szCs w:val="18"/>
        </w:rPr>
        <w:t>r i henhold til Skyttebogen 2020/2021</w:t>
      </w:r>
      <w:r w:rsidRPr="00DA5AB5">
        <w:rPr>
          <w:rFonts w:cs="Arial"/>
          <w:color w:val="000000"/>
          <w:sz w:val="18"/>
          <w:szCs w:val="18"/>
        </w:rPr>
        <w:t xml:space="preserve">. </w:t>
      </w:r>
    </w:p>
    <w:p w14:paraId="7A2335CD" w14:textId="0F7AC1D1" w:rsidR="00D76CAF" w:rsidRPr="00DA5AB5" w:rsidRDefault="00D76CAF" w:rsidP="00D76CAF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2"/>
          <w:sz w:val="18"/>
          <w:szCs w:val="18"/>
        </w:rPr>
      </w:pPr>
      <w:r w:rsidRPr="00DA5AB5">
        <w:rPr>
          <w:b/>
          <w:color w:val="000000"/>
          <w:spacing w:val="-2"/>
          <w:sz w:val="18"/>
          <w:szCs w:val="18"/>
        </w:rPr>
        <w:t>Der er kun præmieoverrækkelse i de individuelle finaler</w:t>
      </w:r>
      <w:r w:rsidR="003F5338" w:rsidRPr="00DA5AB5">
        <w:rPr>
          <w:b/>
          <w:color w:val="000000"/>
          <w:spacing w:val="-2"/>
          <w:sz w:val="18"/>
          <w:szCs w:val="18"/>
        </w:rPr>
        <w:t xml:space="preserve"> </w:t>
      </w:r>
    </w:p>
    <w:p w14:paraId="4B27CB39" w14:textId="33D3FE52" w:rsidR="00251C98" w:rsidRPr="001F30CA" w:rsidRDefault="00D76CAF" w:rsidP="00D76CAF">
      <w:pPr>
        <w:rPr>
          <w:color w:val="000000"/>
          <w:sz w:val="18"/>
          <w:szCs w:val="18"/>
        </w:rPr>
      </w:pPr>
      <w:r w:rsidRPr="00DA5AB5">
        <w:rPr>
          <w:b/>
          <w:color w:val="000000"/>
          <w:spacing w:val="-2"/>
          <w:sz w:val="18"/>
          <w:szCs w:val="18"/>
        </w:rPr>
        <w:t>Der er ingen individuelle eller hold præmieoverrækkelse på riffel  - Præmier eftersendes</w:t>
      </w:r>
    </w:p>
    <w:p w14:paraId="50AC2C63" w14:textId="77777777" w:rsidR="00251C98" w:rsidRPr="001F30CA" w:rsidRDefault="00251C98" w:rsidP="00251C98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2"/>
          <w:sz w:val="18"/>
          <w:szCs w:val="18"/>
        </w:rPr>
      </w:pPr>
    </w:p>
    <w:p w14:paraId="24D0CD69" w14:textId="77777777" w:rsidR="00251C98" w:rsidRPr="001F30CA" w:rsidRDefault="00251C98" w:rsidP="00251C98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Stævnekontor:</w:t>
      </w:r>
    </w:p>
    <w:p w14:paraId="7964EE76" w14:textId="13499313" w:rsidR="00251C98" w:rsidRPr="001F30CA" w:rsidRDefault="00251C98" w:rsidP="00251C98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 xml:space="preserve">Stævnekontor kan kontaktes under stævnet på  40 30 42 22. </w:t>
      </w:r>
    </w:p>
    <w:p w14:paraId="5E49C05D" w14:textId="77777777" w:rsidR="00887754" w:rsidRPr="001F30CA" w:rsidRDefault="00887754" w:rsidP="00251C98">
      <w:pPr>
        <w:rPr>
          <w:sz w:val="18"/>
          <w:szCs w:val="18"/>
        </w:rPr>
      </w:pPr>
    </w:p>
    <w:p w14:paraId="7B0B6F65" w14:textId="77777777" w:rsidR="00650909" w:rsidRPr="001F30CA" w:rsidRDefault="00650909" w:rsidP="00650909">
      <w:pPr>
        <w:spacing w:line="240" w:lineRule="auto"/>
        <w:rPr>
          <w:b/>
          <w:spacing w:val="-3"/>
          <w:sz w:val="18"/>
          <w:szCs w:val="18"/>
          <w:u w:val="single"/>
        </w:rPr>
      </w:pPr>
    </w:p>
    <w:p w14:paraId="5F92D7B2" w14:textId="00BD7EBD" w:rsidR="00650909" w:rsidRPr="001F30CA" w:rsidRDefault="00650909" w:rsidP="00650909">
      <w:pPr>
        <w:spacing w:line="240" w:lineRule="auto"/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Våbenopbevaring</w:t>
      </w:r>
    </w:p>
    <w:p w14:paraId="1F699F08" w14:textId="77777777" w:rsidR="00650909" w:rsidRPr="001F30CA" w:rsidRDefault="00650909" w:rsidP="00650909">
      <w:pPr>
        <w:spacing w:line="240" w:lineRule="auto"/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Der er mulighed for at opbevare våben for natten i boksen ved 200m banen.</w:t>
      </w:r>
    </w:p>
    <w:p w14:paraId="3206C7CE" w14:textId="77777777" w:rsidR="00650909" w:rsidRPr="001F30CA" w:rsidRDefault="00650909" w:rsidP="00650909">
      <w:pPr>
        <w:spacing w:line="240" w:lineRule="auto"/>
        <w:rPr>
          <w:b/>
          <w:color w:val="000000"/>
          <w:sz w:val="18"/>
          <w:szCs w:val="18"/>
        </w:rPr>
      </w:pPr>
    </w:p>
    <w:p w14:paraId="492BF1C4" w14:textId="77777777" w:rsidR="00650909" w:rsidRPr="001F30CA" w:rsidRDefault="00650909" w:rsidP="00650909">
      <w:pPr>
        <w:spacing w:line="240" w:lineRule="auto"/>
        <w:rPr>
          <w:b/>
          <w:color w:val="000000"/>
          <w:sz w:val="18"/>
          <w:szCs w:val="18"/>
        </w:rPr>
      </w:pPr>
      <w:r w:rsidRPr="001F30CA">
        <w:rPr>
          <w:b/>
          <w:color w:val="000000"/>
          <w:sz w:val="18"/>
          <w:szCs w:val="18"/>
        </w:rPr>
        <w:t>Der er kun åben for ind og udlevering i nedenstående tidsrum:</w:t>
      </w:r>
    </w:p>
    <w:p w14:paraId="35E6D46E" w14:textId="0B76F6B9" w:rsidR="00650909" w:rsidRPr="00DA5AB5" w:rsidRDefault="00451D4B" w:rsidP="0065090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spacing w:val="-2"/>
          <w:sz w:val="18"/>
          <w:szCs w:val="18"/>
        </w:rPr>
      </w:pPr>
      <w:r w:rsidRPr="00DA5AB5">
        <w:rPr>
          <w:spacing w:val="-2"/>
          <w:sz w:val="18"/>
          <w:szCs w:val="18"/>
        </w:rPr>
        <w:t>Fredag d. 2</w:t>
      </w:r>
      <w:r w:rsidR="00170610" w:rsidRPr="00DA5AB5">
        <w:rPr>
          <w:spacing w:val="-2"/>
          <w:sz w:val="18"/>
          <w:szCs w:val="18"/>
        </w:rPr>
        <w:t>4. september 2021</w:t>
      </w:r>
      <w:r w:rsidR="00650909" w:rsidRPr="00DA5AB5">
        <w:rPr>
          <w:spacing w:val="-2"/>
          <w:sz w:val="18"/>
          <w:szCs w:val="18"/>
        </w:rPr>
        <w:t xml:space="preserve"> – kl. 18.00-</w:t>
      </w:r>
      <w:r w:rsidR="00492D6A" w:rsidRPr="00DA5AB5">
        <w:rPr>
          <w:spacing w:val="-2"/>
          <w:sz w:val="18"/>
          <w:szCs w:val="18"/>
        </w:rPr>
        <w:t>19.00</w:t>
      </w:r>
    </w:p>
    <w:p w14:paraId="73704CD6" w14:textId="02F635B0" w:rsidR="00650909" w:rsidRPr="00DA5AB5" w:rsidRDefault="00650909" w:rsidP="0065090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spacing w:val="-2"/>
          <w:sz w:val="18"/>
          <w:szCs w:val="18"/>
        </w:rPr>
      </w:pPr>
      <w:r w:rsidRPr="00DA5AB5">
        <w:rPr>
          <w:spacing w:val="-2"/>
          <w:sz w:val="18"/>
          <w:szCs w:val="18"/>
        </w:rPr>
        <w:t>Lørdag d. 2</w:t>
      </w:r>
      <w:r w:rsidR="00170610" w:rsidRPr="00DA5AB5">
        <w:rPr>
          <w:spacing w:val="-2"/>
          <w:sz w:val="18"/>
          <w:szCs w:val="18"/>
        </w:rPr>
        <w:t>5. september 2021</w:t>
      </w:r>
      <w:r w:rsidR="00832234" w:rsidRPr="00DA5AB5">
        <w:rPr>
          <w:spacing w:val="-2"/>
          <w:sz w:val="18"/>
          <w:szCs w:val="18"/>
        </w:rPr>
        <w:t xml:space="preserve"> – kl. 0</w:t>
      </w:r>
      <w:r w:rsidR="008C51C8" w:rsidRPr="00DA5AB5">
        <w:rPr>
          <w:spacing w:val="-2"/>
          <w:sz w:val="18"/>
          <w:szCs w:val="18"/>
        </w:rPr>
        <w:t>8</w:t>
      </w:r>
      <w:r w:rsidR="00832234" w:rsidRPr="00DA5AB5">
        <w:rPr>
          <w:spacing w:val="-2"/>
          <w:sz w:val="18"/>
          <w:szCs w:val="18"/>
        </w:rPr>
        <w:t>.</w:t>
      </w:r>
      <w:r w:rsidR="008C51C8" w:rsidRPr="00DA5AB5">
        <w:rPr>
          <w:spacing w:val="-2"/>
          <w:sz w:val="18"/>
          <w:szCs w:val="18"/>
        </w:rPr>
        <w:t>15</w:t>
      </w:r>
      <w:r w:rsidR="00832234" w:rsidRPr="00DA5AB5">
        <w:rPr>
          <w:spacing w:val="-2"/>
          <w:sz w:val="18"/>
          <w:szCs w:val="18"/>
        </w:rPr>
        <w:t>-</w:t>
      </w:r>
      <w:r w:rsidR="00492D6A" w:rsidRPr="00DA5AB5">
        <w:rPr>
          <w:spacing w:val="-2"/>
          <w:sz w:val="18"/>
          <w:szCs w:val="18"/>
        </w:rPr>
        <w:t>18.45</w:t>
      </w:r>
      <w:r w:rsidR="00C135F2" w:rsidRPr="00DA5AB5">
        <w:rPr>
          <w:spacing w:val="-2"/>
          <w:sz w:val="18"/>
          <w:szCs w:val="18"/>
        </w:rPr>
        <w:t xml:space="preserve"> </w:t>
      </w:r>
    </w:p>
    <w:p w14:paraId="36409585" w14:textId="339ED047" w:rsidR="00650909" w:rsidRPr="001F30CA" w:rsidRDefault="00650909" w:rsidP="00650909">
      <w:pPr>
        <w:tabs>
          <w:tab w:val="left" w:pos="-1152"/>
          <w:tab w:val="left" w:pos="0"/>
          <w:tab w:val="left" w:pos="288"/>
          <w:tab w:val="left" w:pos="5245"/>
          <w:tab w:val="left" w:pos="9792"/>
        </w:tabs>
        <w:spacing w:line="240" w:lineRule="auto"/>
        <w:rPr>
          <w:spacing w:val="-2"/>
          <w:sz w:val="18"/>
          <w:szCs w:val="18"/>
        </w:rPr>
      </w:pPr>
      <w:r w:rsidRPr="00DA5AB5">
        <w:rPr>
          <w:spacing w:val="-2"/>
          <w:sz w:val="18"/>
          <w:szCs w:val="18"/>
        </w:rPr>
        <w:t>Sø</w:t>
      </w:r>
      <w:r w:rsidR="00DA5AB5" w:rsidRPr="00DA5AB5">
        <w:rPr>
          <w:spacing w:val="-2"/>
          <w:sz w:val="18"/>
          <w:szCs w:val="18"/>
        </w:rPr>
        <w:t xml:space="preserve">ndag </w:t>
      </w:r>
      <w:r w:rsidRPr="00DA5AB5">
        <w:rPr>
          <w:spacing w:val="-2"/>
          <w:sz w:val="18"/>
          <w:szCs w:val="18"/>
        </w:rPr>
        <w:t>d.</w:t>
      </w:r>
      <w:r w:rsidR="00DA5AB5" w:rsidRPr="00DA5AB5">
        <w:rPr>
          <w:spacing w:val="-2"/>
          <w:sz w:val="18"/>
          <w:szCs w:val="18"/>
        </w:rPr>
        <w:t xml:space="preserve"> </w:t>
      </w:r>
      <w:r w:rsidR="00451D4B" w:rsidRPr="00DA5AB5">
        <w:rPr>
          <w:spacing w:val="-2"/>
          <w:sz w:val="18"/>
          <w:szCs w:val="18"/>
        </w:rPr>
        <w:t>2</w:t>
      </w:r>
      <w:r w:rsidR="00170610" w:rsidRPr="00DA5AB5">
        <w:rPr>
          <w:spacing w:val="-2"/>
          <w:sz w:val="18"/>
          <w:szCs w:val="18"/>
        </w:rPr>
        <w:t>6. september 2021</w:t>
      </w:r>
      <w:r w:rsidR="00832234" w:rsidRPr="00DA5AB5">
        <w:rPr>
          <w:spacing w:val="-2"/>
          <w:sz w:val="18"/>
          <w:szCs w:val="18"/>
        </w:rPr>
        <w:t xml:space="preserve"> </w:t>
      </w:r>
      <w:r w:rsidR="008C51C8" w:rsidRPr="00DA5AB5">
        <w:rPr>
          <w:spacing w:val="-2"/>
          <w:sz w:val="18"/>
          <w:szCs w:val="18"/>
        </w:rPr>
        <w:t>– kl.</w:t>
      </w:r>
      <w:r w:rsidR="008C51C8" w:rsidRPr="001F30CA">
        <w:rPr>
          <w:spacing w:val="-2"/>
          <w:sz w:val="18"/>
          <w:szCs w:val="18"/>
        </w:rPr>
        <w:t xml:space="preserve"> 08.1</w:t>
      </w:r>
      <w:r w:rsidR="00832234" w:rsidRPr="001F30CA">
        <w:rPr>
          <w:spacing w:val="-2"/>
          <w:sz w:val="18"/>
          <w:szCs w:val="18"/>
        </w:rPr>
        <w:t>5-</w:t>
      </w:r>
      <w:r w:rsidRPr="001F30CA">
        <w:rPr>
          <w:spacing w:val="-2"/>
          <w:sz w:val="18"/>
          <w:szCs w:val="18"/>
        </w:rPr>
        <w:t>1</w:t>
      </w:r>
      <w:r w:rsidR="00492D6A" w:rsidRPr="001F30CA">
        <w:rPr>
          <w:spacing w:val="-2"/>
          <w:sz w:val="18"/>
          <w:szCs w:val="18"/>
        </w:rPr>
        <w:t>6.00</w:t>
      </w:r>
    </w:p>
    <w:p w14:paraId="54D2B413" w14:textId="77777777" w:rsidR="008F745E" w:rsidRPr="001F30CA" w:rsidRDefault="008F745E" w:rsidP="008F745E">
      <w:pPr>
        <w:rPr>
          <w:color w:val="1F497D"/>
        </w:rPr>
      </w:pPr>
    </w:p>
    <w:p w14:paraId="17AD8A53" w14:textId="77777777" w:rsidR="00650909" w:rsidRPr="001F30CA" w:rsidRDefault="00650909" w:rsidP="00650909">
      <w:pPr>
        <w:tabs>
          <w:tab w:val="left" w:pos="-1152"/>
          <w:tab w:val="left" w:pos="0"/>
          <w:tab w:val="left" w:pos="288"/>
          <w:tab w:val="left" w:pos="5245"/>
          <w:tab w:val="left" w:pos="9792"/>
        </w:tabs>
        <w:spacing w:line="240" w:lineRule="auto"/>
        <w:rPr>
          <w:spacing w:val="-2"/>
          <w:sz w:val="18"/>
          <w:szCs w:val="18"/>
        </w:rPr>
      </w:pPr>
    </w:p>
    <w:p w14:paraId="521BB489" w14:textId="77777777" w:rsidR="00650909" w:rsidRPr="001F30CA" w:rsidRDefault="00650909" w:rsidP="00650909">
      <w:pPr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Våben og bundstykke</w:t>
      </w:r>
    </w:p>
    <w:p w14:paraId="0BE9D26D" w14:textId="77777777" w:rsidR="00650909" w:rsidRPr="001F30CA" w:rsidRDefault="00650909" w:rsidP="00650909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 xml:space="preserve">Ingen våben må efterlades med bundstykke. </w:t>
      </w:r>
    </w:p>
    <w:p w14:paraId="243A4D3B" w14:textId="77777777" w:rsidR="00650909" w:rsidRPr="001F30CA" w:rsidRDefault="00650909" w:rsidP="00650909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 xml:space="preserve">Ingen våben må efterlades. </w:t>
      </w:r>
    </w:p>
    <w:p w14:paraId="6BB19BA9" w14:textId="77777777" w:rsidR="00650909" w:rsidRPr="001F30CA" w:rsidRDefault="00650909" w:rsidP="00650909">
      <w:pPr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Våben skal være under opsyn af voksne.</w:t>
      </w:r>
    </w:p>
    <w:p w14:paraId="77A0433A" w14:textId="77777777" w:rsidR="00650909" w:rsidRPr="001F30CA" w:rsidRDefault="00650909" w:rsidP="00650909">
      <w:pPr>
        <w:rPr>
          <w:color w:val="000000"/>
          <w:sz w:val="18"/>
          <w:szCs w:val="18"/>
        </w:rPr>
      </w:pPr>
    </w:p>
    <w:p w14:paraId="0F654671" w14:textId="77777777" w:rsidR="0042422E" w:rsidRPr="001F30CA" w:rsidRDefault="0042422E" w:rsidP="0065090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2"/>
          <w:sz w:val="18"/>
          <w:szCs w:val="18"/>
          <w:u w:val="single"/>
        </w:rPr>
      </w:pPr>
    </w:p>
    <w:p w14:paraId="6AD8BD2D" w14:textId="26567816" w:rsidR="00650909" w:rsidRPr="001F30CA" w:rsidRDefault="00650909" w:rsidP="0065090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2"/>
          <w:sz w:val="20"/>
          <w:szCs w:val="20"/>
          <w:u w:val="single"/>
        </w:rPr>
      </w:pPr>
      <w:r w:rsidRPr="001F30CA">
        <w:rPr>
          <w:b/>
          <w:spacing w:val="-2"/>
          <w:sz w:val="18"/>
          <w:szCs w:val="18"/>
          <w:u w:val="single"/>
        </w:rPr>
        <w:t>Øvrig information</w:t>
      </w:r>
      <w:r w:rsidRPr="001F30CA">
        <w:rPr>
          <w:b/>
          <w:spacing w:val="-2"/>
          <w:sz w:val="20"/>
          <w:szCs w:val="20"/>
          <w:u w:val="single"/>
        </w:rPr>
        <w:t>:</w:t>
      </w:r>
    </w:p>
    <w:p w14:paraId="17DE59EA" w14:textId="0D5C095A" w:rsidR="00650909" w:rsidRPr="001F30CA" w:rsidRDefault="00650909" w:rsidP="0065090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spacing w:val="-2"/>
          <w:sz w:val="18"/>
          <w:szCs w:val="18"/>
        </w:rPr>
      </w:pPr>
      <w:r w:rsidRPr="001F30CA">
        <w:rPr>
          <w:spacing w:val="-2"/>
          <w:sz w:val="18"/>
          <w:szCs w:val="18"/>
        </w:rPr>
        <w:t>DGI medarbejdere vil under stævnet tage billeder i stævneområdet, som senere vil kunne blive brugt på hjemmesider, brochure, Facebook</w:t>
      </w:r>
      <w:r w:rsidR="00DE1DDE" w:rsidRPr="001F30CA">
        <w:rPr>
          <w:spacing w:val="-2"/>
          <w:sz w:val="18"/>
          <w:szCs w:val="18"/>
        </w:rPr>
        <w:t>, digitale platforme</w:t>
      </w:r>
      <w:r w:rsidRPr="001F30CA">
        <w:rPr>
          <w:spacing w:val="-2"/>
          <w:sz w:val="18"/>
          <w:szCs w:val="18"/>
        </w:rPr>
        <w:t xml:space="preserve"> og andet materiale publiceret af DGI.</w:t>
      </w:r>
    </w:p>
    <w:p w14:paraId="482C3582" w14:textId="77777777" w:rsidR="00650909" w:rsidRPr="001F30CA" w:rsidRDefault="00650909" w:rsidP="0065090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spacing w:val="-2"/>
          <w:sz w:val="18"/>
          <w:szCs w:val="18"/>
        </w:rPr>
      </w:pPr>
    </w:p>
    <w:p w14:paraId="16061279" w14:textId="77777777" w:rsidR="00650909" w:rsidRPr="001F30CA" w:rsidRDefault="00650909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23A138C4" w14:textId="132FF8B4" w:rsidR="00650909" w:rsidRPr="001F30CA" w:rsidRDefault="00650909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5A6D572C" w14:textId="77777777" w:rsidR="000F796E" w:rsidRPr="001F30CA" w:rsidRDefault="000F796E" w:rsidP="002A24A2">
      <w:pPr>
        <w:rPr>
          <w:rFonts w:cs="Arial"/>
          <w:b/>
          <w:color w:val="000000"/>
          <w:sz w:val="18"/>
          <w:szCs w:val="18"/>
          <w:u w:val="single"/>
        </w:rPr>
      </w:pPr>
    </w:p>
    <w:p w14:paraId="343DB770" w14:textId="2E0A4106" w:rsidR="002A24A2" w:rsidRPr="001F30CA" w:rsidRDefault="002A24A2" w:rsidP="002A24A2">
      <w:pPr>
        <w:rPr>
          <w:rFonts w:cs="Arial"/>
          <w:b/>
          <w:color w:val="000000"/>
          <w:sz w:val="18"/>
          <w:szCs w:val="18"/>
          <w:u w:val="single"/>
        </w:rPr>
      </w:pPr>
      <w:r w:rsidRPr="001F30CA">
        <w:rPr>
          <w:rFonts w:cs="Arial"/>
          <w:b/>
          <w:color w:val="000000"/>
          <w:sz w:val="18"/>
          <w:szCs w:val="18"/>
          <w:u w:val="single"/>
        </w:rPr>
        <w:t>Tilmelding - vedrørende skydetider og hold:</w:t>
      </w:r>
    </w:p>
    <w:p w14:paraId="3EB3246C" w14:textId="77777777" w:rsidR="002A24A2" w:rsidRPr="001F30CA" w:rsidRDefault="002A24A2" w:rsidP="002A24A2">
      <w:pPr>
        <w:rPr>
          <w:rFonts w:cs="Arial"/>
          <w:b/>
          <w:color w:val="000000"/>
          <w:sz w:val="18"/>
          <w:szCs w:val="18"/>
          <w:u w:val="single"/>
        </w:rPr>
      </w:pPr>
    </w:p>
    <w:p w14:paraId="798909D0" w14:textId="0D959D1D" w:rsidR="002A24A2" w:rsidRPr="001F30CA" w:rsidRDefault="002A24A2" w:rsidP="002A24A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 xml:space="preserve">Tilmeldingsfrister ifm. Skydetider, bloktider, overnatning og fællesmiddag fremgår af særskilt </w:t>
      </w:r>
    </w:p>
    <w:p w14:paraId="194A74D0" w14:textId="53018B30" w:rsidR="002A24A2" w:rsidRPr="001F30CA" w:rsidRDefault="002A24A2" w:rsidP="002A24A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1F30CA">
        <w:rPr>
          <w:sz w:val="18"/>
          <w:szCs w:val="18"/>
        </w:rPr>
        <w:t>TIDSPLAN</w:t>
      </w:r>
      <w:r w:rsidRPr="001F30CA">
        <w:rPr>
          <w:color w:val="000000"/>
          <w:sz w:val="18"/>
          <w:szCs w:val="18"/>
        </w:rPr>
        <w:t xml:space="preserve"> tilsendt landsdelsforeningerne.</w:t>
      </w:r>
    </w:p>
    <w:p w14:paraId="587019F7" w14:textId="77777777" w:rsidR="002A24A2" w:rsidRPr="001F30CA" w:rsidRDefault="002A24A2" w:rsidP="002A24A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</w:p>
    <w:p w14:paraId="5FA100BB" w14:textId="579FCB2C" w:rsidR="002A24A2" w:rsidRPr="001F30CA" w:rsidRDefault="002A24A2" w:rsidP="002A24A2">
      <w:pPr>
        <w:tabs>
          <w:tab w:val="left" w:pos="-1152"/>
        </w:tabs>
        <w:ind w:right="-1"/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Skydetilmeldli</w:t>
      </w:r>
      <w:r w:rsidR="00170610">
        <w:rPr>
          <w:color w:val="000000"/>
          <w:sz w:val="18"/>
          <w:szCs w:val="18"/>
        </w:rPr>
        <w:t xml:space="preserve">ng.dk bliver åbent </w:t>
      </w:r>
      <w:r w:rsidR="00170610" w:rsidRPr="00D76CAF">
        <w:rPr>
          <w:color w:val="000000"/>
          <w:sz w:val="18"/>
          <w:szCs w:val="18"/>
        </w:rPr>
        <w:t>ultimo uge 3</w:t>
      </w:r>
      <w:r w:rsidR="00D76CAF" w:rsidRPr="00D76CAF">
        <w:rPr>
          <w:color w:val="000000"/>
          <w:sz w:val="18"/>
          <w:szCs w:val="18"/>
        </w:rPr>
        <w:t>3</w:t>
      </w:r>
      <w:r w:rsidRPr="001F30CA">
        <w:rPr>
          <w:color w:val="000000"/>
          <w:sz w:val="18"/>
          <w:szCs w:val="18"/>
        </w:rPr>
        <w:t xml:space="preserve"> for tilmelding </w:t>
      </w:r>
      <w:r w:rsidRPr="001F30CA">
        <w:rPr>
          <w:b/>
          <w:color w:val="000000"/>
          <w:sz w:val="18"/>
          <w:szCs w:val="18"/>
        </w:rPr>
        <w:t>på landsdelsniveau.</w:t>
      </w:r>
      <w:r w:rsidRPr="001F30CA">
        <w:rPr>
          <w:color w:val="000000"/>
          <w:sz w:val="18"/>
          <w:szCs w:val="18"/>
        </w:rPr>
        <w:t xml:space="preserve"> </w:t>
      </w:r>
    </w:p>
    <w:p w14:paraId="3EA5E445" w14:textId="77777777" w:rsidR="002A24A2" w:rsidRPr="001F30CA" w:rsidRDefault="002A24A2" w:rsidP="002A24A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</w:p>
    <w:p w14:paraId="7D32F8D7" w14:textId="77777777" w:rsidR="002A24A2" w:rsidRPr="001F30CA" w:rsidRDefault="002A24A2" w:rsidP="002A24A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</w:p>
    <w:p w14:paraId="27813EC7" w14:textId="77777777" w:rsidR="002A24A2" w:rsidRPr="001F30CA" w:rsidRDefault="002A24A2" w:rsidP="002A24A2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  <w:r w:rsidRPr="001F30CA">
        <w:rPr>
          <w:b/>
          <w:color w:val="000000"/>
          <w:sz w:val="18"/>
          <w:szCs w:val="18"/>
          <w:u w:val="single"/>
        </w:rPr>
        <w:t>Skydetider</w:t>
      </w:r>
    </w:p>
    <w:p w14:paraId="245216B6" w14:textId="77777777" w:rsidR="002A24A2" w:rsidRPr="001F30CA" w:rsidRDefault="002A24A2" w:rsidP="002A24A2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</w:p>
    <w:p w14:paraId="7C3E035A" w14:textId="77777777" w:rsidR="002A24A2" w:rsidRPr="001F30CA" w:rsidRDefault="002A24A2" w:rsidP="002A24A2">
      <w:pPr>
        <w:tabs>
          <w:tab w:val="left" w:pos="-1152"/>
        </w:tabs>
        <w:ind w:right="-1"/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 xml:space="preserve">Landsdelsforeningerne tildeler foreningerne skydetider i forhold til de bloktider, som på forhånd er tildelt landsdelsforeningen. </w:t>
      </w:r>
    </w:p>
    <w:p w14:paraId="72139F95" w14:textId="77777777" w:rsidR="002A24A2" w:rsidRPr="001F30CA" w:rsidRDefault="002A24A2" w:rsidP="002A24A2">
      <w:pPr>
        <w:tabs>
          <w:tab w:val="left" w:pos="-1152"/>
        </w:tabs>
        <w:ind w:right="-1"/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Skydetider derud over kan ikke forventes imødekommet på forhånd.</w:t>
      </w:r>
    </w:p>
    <w:p w14:paraId="75DE1C20" w14:textId="77777777" w:rsidR="002A24A2" w:rsidRPr="001F30CA" w:rsidRDefault="002A24A2" w:rsidP="002A24A2">
      <w:pPr>
        <w:tabs>
          <w:tab w:val="left" w:pos="-1152"/>
        </w:tabs>
        <w:ind w:right="-1"/>
        <w:rPr>
          <w:color w:val="000000"/>
          <w:sz w:val="18"/>
          <w:szCs w:val="18"/>
        </w:rPr>
      </w:pPr>
    </w:p>
    <w:p w14:paraId="64E9E159" w14:textId="77777777" w:rsidR="002A24A2" w:rsidRPr="001F30CA" w:rsidRDefault="002A24A2" w:rsidP="002A24A2">
      <w:pPr>
        <w:ind w:right="-1"/>
        <w:rPr>
          <w:color w:val="000000"/>
          <w:sz w:val="18"/>
          <w:szCs w:val="18"/>
        </w:rPr>
      </w:pPr>
      <w:r w:rsidRPr="001F30CA">
        <w:rPr>
          <w:color w:val="000000"/>
          <w:sz w:val="18"/>
          <w:szCs w:val="18"/>
        </w:rPr>
        <w:t>Landsdelsforeningerne sørger for udsendelse af tildelte skydetider og banenumre til deltagerne foreninger.</w:t>
      </w:r>
    </w:p>
    <w:p w14:paraId="7B76F88F" w14:textId="77777777" w:rsidR="002A24A2" w:rsidRPr="001F30CA" w:rsidRDefault="002A24A2" w:rsidP="002A24A2">
      <w:p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Skydetider baseret på tilmeldingerne ved tilmeldingsfristens afslutning kan følges på</w:t>
      </w:r>
    </w:p>
    <w:p w14:paraId="1E2A6F00" w14:textId="77777777" w:rsidR="002A24A2" w:rsidRPr="001F30CA" w:rsidRDefault="004E7669" w:rsidP="002A24A2">
      <w:pPr>
        <w:rPr>
          <w:rFonts w:cs="Arial"/>
          <w:sz w:val="18"/>
          <w:szCs w:val="18"/>
        </w:rPr>
      </w:pPr>
      <w:hyperlink r:id="rId14" w:history="1">
        <w:r w:rsidR="002A24A2" w:rsidRPr="001F30CA">
          <w:rPr>
            <w:rStyle w:val="Hyperlink"/>
            <w:rFonts w:cs="Arial"/>
            <w:sz w:val="18"/>
            <w:szCs w:val="18"/>
          </w:rPr>
          <w:t>http://skydetilmelding.dgi.dk/</w:t>
        </w:r>
      </w:hyperlink>
    </w:p>
    <w:p w14:paraId="5CF11FF3" w14:textId="77777777" w:rsidR="002A24A2" w:rsidRPr="001F30CA" w:rsidRDefault="002A24A2" w:rsidP="002A24A2">
      <w:pPr>
        <w:rPr>
          <w:rFonts w:cs="Arial"/>
          <w:color w:val="000000"/>
          <w:sz w:val="18"/>
          <w:szCs w:val="18"/>
        </w:rPr>
      </w:pPr>
    </w:p>
    <w:p w14:paraId="29639C06" w14:textId="77777777" w:rsidR="002A24A2" w:rsidRPr="001F30CA" w:rsidRDefault="002A24A2" w:rsidP="002A24A2">
      <w:pPr>
        <w:rPr>
          <w:rFonts w:cs="Arial"/>
          <w:color w:val="000000"/>
          <w:sz w:val="18"/>
          <w:szCs w:val="18"/>
        </w:rPr>
      </w:pPr>
    </w:p>
    <w:p w14:paraId="6D65577C" w14:textId="77777777" w:rsidR="002A24A2" w:rsidRPr="001F30CA" w:rsidRDefault="002A24A2" w:rsidP="002A24A2">
      <w:pPr>
        <w:rPr>
          <w:rFonts w:cs="Arial"/>
          <w:b/>
          <w:color w:val="000000"/>
          <w:sz w:val="18"/>
          <w:szCs w:val="18"/>
          <w:u w:val="single"/>
        </w:rPr>
      </w:pPr>
      <w:r w:rsidRPr="001F30CA">
        <w:rPr>
          <w:rFonts w:cs="Arial"/>
          <w:b/>
          <w:color w:val="000000"/>
          <w:sz w:val="18"/>
          <w:szCs w:val="18"/>
          <w:u w:val="single"/>
        </w:rPr>
        <w:t>Hold tilmeldinger</w:t>
      </w:r>
    </w:p>
    <w:p w14:paraId="63DA30EC" w14:textId="77777777" w:rsidR="002A24A2" w:rsidRPr="001F30CA" w:rsidRDefault="002A24A2" w:rsidP="002A24A2">
      <w:pPr>
        <w:rPr>
          <w:rFonts w:cs="Arial"/>
          <w:b/>
          <w:color w:val="000000"/>
          <w:sz w:val="18"/>
          <w:szCs w:val="18"/>
          <w:u w:val="single"/>
        </w:rPr>
      </w:pPr>
    </w:p>
    <w:p w14:paraId="4493B7C2" w14:textId="77777777" w:rsidR="002A24A2" w:rsidRPr="001F30CA" w:rsidRDefault="002A24A2" w:rsidP="002A24A2">
      <w:pPr>
        <w:rPr>
          <w:rFonts w:cs="Arial"/>
          <w:b/>
          <w:color w:val="000000"/>
          <w:sz w:val="18"/>
          <w:szCs w:val="18"/>
        </w:rPr>
      </w:pPr>
      <w:r w:rsidRPr="001F30CA">
        <w:rPr>
          <w:rFonts w:cs="Arial"/>
          <w:b/>
          <w:color w:val="000000"/>
          <w:sz w:val="18"/>
          <w:szCs w:val="18"/>
        </w:rPr>
        <w:t>Foreningshold</w:t>
      </w:r>
    </w:p>
    <w:p w14:paraId="71FD6823" w14:textId="77777777" w:rsidR="002A24A2" w:rsidRPr="001F30CA" w:rsidRDefault="002A24A2" w:rsidP="002A24A2">
      <w:pPr>
        <w:rPr>
          <w:rStyle w:val="Hyperlink"/>
          <w:rFonts w:cs="Arial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 xml:space="preserve">Landsdelenes tilmelding til </w:t>
      </w:r>
      <w:r w:rsidRPr="001F30CA">
        <w:rPr>
          <w:rFonts w:cs="Arial"/>
          <w:b/>
          <w:color w:val="000000"/>
          <w:sz w:val="18"/>
          <w:szCs w:val="18"/>
        </w:rPr>
        <w:t>foreningshold</w:t>
      </w:r>
      <w:r w:rsidRPr="001F30CA">
        <w:rPr>
          <w:rFonts w:cs="Arial"/>
          <w:color w:val="000000"/>
          <w:sz w:val="18"/>
          <w:szCs w:val="18"/>
        </w:rPr>
        <w:t xml:space="preserve"> kan registreres ved tilmeldingen på </w:t>
      </w:r>
      <w:hyperlink r:id="rId15" w:history="1">
        <w:r w:rsidRPr="001F30CA">
          <w:rPr>
            <w:rStyle w:val="Hyperlink"/>
            <w:rFonts w:cs="Arial"/>
            <w:sz w:val="18"/>
            <w:szCs w:val="18"/>
          </w:rPr>
          <w:t>http://skydetilmelding.dgi.dk/</w:t>
        </w:r>
      </w:hyperlink>
    </w:p>
    <w:p w14:paraId="2190FEAD" w14:textId="77777777" w:rsidR="002A24A2" w:rsidRPr="001F30CA" w:rsidRDefault="002A24A2" w:rsidP="002A24A2">
      <w:pPr>
        <w:rPr>
          <w:rFonts w:cs="Arial"/>
          <w:color w:val="000000"/>
          <w:sz w:val="18"/>
          <w:szCs w:val="18"/>
        </w:rPr>
      </w:pPr>
    </w:p>
    <w:p w14:paraId="52870558" w14:textId="77777777" w:rsidR="002A24A2" w:rsidRPr="001F30CA" w:rsidRDefault="002A24A2" w:rsidP="002A24A2">
      <w:pPr>
        <w:rPr>
          <w:rStyle w:val="Hyperlink"/>
          <w:rFonts w:cs="Arial"/>
          <w:sz w:val="18"/>
          <w:szCs w:val="18"/>
          <w:u w:val="none"/>
        </w:rPr>
      </w:pPr>
      <w:r w:rsidRPr="001F30CA">
        <w:rPr>
          <w:rStyle w:val="Hyperlink"/>
          <w:rFonts w:cs="Arial"/>
          <w:color w:val="auto"/>
          <w:sz w:val="18"/>
          <w:szCs w:val="18"/>
          <w:u w:val="none"/>
        </w:rPr>
        <w:t>(DGI Skydning opfordre LDF til at foreningshold registres ved tilmelding på Skydetilmeldingen)</w:t>
      </w:r>
    </w:p>
    <w:p w14:paraId="20E4DA49" w14:textId="77777777" w:rsidR="002A24A2" w:rsidRPr="001F30CA" w:rsidRDefault="002A24A2" w:rsidP="002A24A2">
      <w:pPr>
        <w:rPr>
          <w:rStyle w:val="Hyperlink"/>
          <w:rFonts w:cs="Arial"/>
          <w:sz w:val="18"/>
          <w:szCs w:val="18"/>
          <w:u w:val="none"/>
        </w:rPr>
      </w:pPr>
    </w:p>
    <w:p w14:paraId="0696E9C8" w14:textId="77777777" w:rsidR="002A24A2" w:rsidRPr="001F30CA" w:rsidRDefault="002A24A2" w:rsidP="002A24A2">
      <w:pPr>
        <w:rPr>
          <w:rFonts w:cs="Arial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Landsdelenes</w:t>
      </w:r>
      <w:r w:rsidRPr="001F30CA">
        <w:rPr>
          <w:rFonts w:cs="Arial"/>
          <w:sz w:val="18"/>
          <w:szCs w:val="18"/>
        </w:rPr>
        <w:t xml:space="preserve"> tilmelding af </w:t>
      </w:r>
      <w:r w:rsidRPr="001F30CA">
        <w:rPr>
          <w:rFonts w:cs="Arial"/>
          <w:b/>
          <w:sz w:val="18"/>
          <w:szCs w:val="18"/>
        </w:rPr>
        <w:t>foreningshold</w:t>
      </w:r>
      <w:r w:rsidRPr="001F30CA">
        <w:rPr>
          <w:rFonts w:cs="Arial"/>
          <w:sz w:val="18"/>
          <w:szCs w:val="18"/>
        </w:rPr>
        <w:t xml:space="preserve">, </w:t>
      </w:r>
      <w:r w:rsidRPr="001F30CA">
        <w:rPr>
          <w:rFonts w:cs="Arial"/>
          <w:sz w:val="18"/>
          <w:szCs w:val="18"/>
          <w:u w:val="single"/>
        </w:rPr>
        <w:t>skal</w:t>
      </w:r>
      <w:r w:rsidRPr="001F30CA">
        <w:rPr>
          <w:rFonts w:cs="Arial"/>
          <w:sz w:val="18"/>
          <w:szCs w:val="18"/>
        </w:rPr>
        <w:t xml:space="preserve"> desforuden være skriftlig og</w:t>
      </w:r>
    </w:p>
    <w:p w14:paraId="6693472A" w14:textId="77777777" w:rsidR="002A24A2" w:rsidRPr="001F30CA" w:rsidRDefault="002A24A2" w:rsidP="002A24A2">
      <w:pPr>
        <w:spacing w:line="276" w:lineRule="auto"/>
        <w:rPr>
          <w:rStyle w:val="Hyperlink"/>
          <w:sz w:val="18"/>
          <w:szCs w:val="18"/>
        </w:rPr>
      </w:pPr>
      <w:r w:rsidRPr="001F30CA">
        <w:rPr>
          <w:rFonts w:cs="Arial"/>
          <w:sz w:val="18"/>
          <w:szCs w:val="18"/>
        </w:rPr>
        <w:t xml:space="preserve">skytter på foreningshold </w:t>
      </w:r>
      <w:r w:rsidRPr="001F30CA">
        <w:rPr>
          <w:rFonts w:cs="Arial"/>
          <w:sz w:val="18"/>
          <w:szCs w:val="18"/>
          <w:u w:val="single"/>
        </w:rPr>
        <w:t>skal</w:t>
      </w:r>
      <w:r w:rsidRPr="001F30CA">
        <w:rPr>
          <w:rFonts w:cs="Arial"/>
          <w:b/>
          <w:sz w:val="18"/>
          <w:szCs w:val="18"/>
        </w:rPr>
        <w:t xml:space="preserve"> </w:t>
      </w:r>
      <w:r w:rsidRPr="001F30CA">
        <w:rPr>
          <w:rFonts w:cs="Arial"/>
          <w:sz w:val="18"/>
          <w:szCs w:val="18"/>
        </w:rPr>
        <w:t xml:space="preserve">forinden være tilmeldt på </w:t>
      </w:r>
      <w:r w:rsidRPr="001F30CA">
        <w:rPr>
          <w:rFonts w:cs="Arial"/>
          <w:color w:val="000000"/>
          <w:sz w:val="18"/>
          <w:szCs w:val="18"/>
        </w:rPr>
        <w:t xml:space="preserve"> </w:t>
      </w:r>
      <w:hyperlink r:id="rId16" w:history="1">
        <w:r w:rsidRPr="001F30CA">
          <w:rPr>
            <w:rStyle w:val="Hyperlink"/>
            <w:rFonts w:cs="Arial"/>
            <w:sz w:val="18"/>
            <w:szCs w:val="18"/>
          </w:rPr>
          <w:t>http://skydetilmelding.dgi.dk/</w:t>
        </w:r>
      </w:hyperlink>
    </w:p>
    <w:p w14:paraId="3B1E0839" w14:textId="77777777" w:rsidR="002A24A2" w:rsidRPr="001F30CA" w:rsidRDefault="002A24A2" w:rsidP="002A24A2">
      <w:pPr>
        <w:rPr>
          <w:rStyle w:val="Hyperlink"/>
          <w:rFonts w:cs="Arial"/>
          <w:sz w:val="18"/>
          <w:szCs w:val="18"/>
        </w:rPr>
      </w:pPr>
    </w:p>
    <w:p w14:paraId="0A2E571D" w14:textId="77777777" w:rsidR="002A24A2" w:rsidRPr="001F30CA" w:rsidRDefault="002A24A2" w:rsidP="002A24A2">
      <w:pPr>
        <w:rPr>
          <w:rFonts w:cs="Arial"/>
          <w:b/>
          <w:color w:val="000000"/>
          <w:sz w:val="18"/>
          <w:szCs w:val="18"/>
        </w:rPr>
      </w:pPr>
      <w:r w:rsidRPr="001F30CA">
        <w:rPr>
          <w:rFonts w:cs="Arial"/>
          <w:b/>
          <w:color w:val="000000"/>
          <w:sz w:val="18"/>
          <w:szCs w:val="18"/>
        </w:rPr>
        <w:t>Landsdelshold</w:t>
      </w:r>
    </w:p>
    <w:p w14:paraId="2ED0B64C" w14:textId="77777777" w:rsidR="002A24A2" w:rsidRPr="001F30CA" w:rsidRDefault="002A24A2" w:rsidP="002A24A2">
      <w:pPr>
        <w:rPr>
          <w:rFonts w:cs="Arial"/>
          <w:b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Landsdelenes</w:t>
      </w:r>
      <w:r w:rsidRPr="001F30CA">
        <w:rPr>
          <w:rFonts w:cs="Arial"/>
          <w:sz w:val="18"/>
          <w:szCs w:val="18"/>
        </w:rPr>
        <w:t xml:space="preserve"> tilmelding til </w:t>
      </w:r>
      <w:r w:rsidRPr="001F30CA">
        <w:rPr>
          <w:rFonts w:cs="Arial"/>
          <w:b/>
          <w:sz w:val="18"/>
          <w:szCs w:val="18"/>
        </w:rPr>
        <w:t>Landsdelshold</w:t>
      </w:r>
      <w:r w:rsidRPr="001F30CA">
        <w:rPr>
          <w:rFonts w:cs="Arial"/>
          <w:sz w:val="18"/>
          <w:szCs w:val="18"/>
        </w:rPr>
        <w:t xml:space="preserve"> </w:t>
      </w:r>
      <w:r w:rsidRPr="001F30CA">
        <w:rPr>
          <w:rFonts w:cs="Arial"/>
          <w:sz w:val="18"/>
          <w:szCs w:val="18"/>
          <w:u w:val="single"/>
        </w:rPr>
        <w:t>skal</w:t>
      </w:r>
      <w:r w:rsidRPr="001F30CA">
        <w:rPr>
          <w:rFonts w:cs="Arial"/>
          <w:sz w:val="18"/>
          <w:szCs w:val="18"/>
        </w:rPr>
        <w:t xml:space="preserve"> være skriftlig.</w:t>
      </w:r>
    </w:p>
    <w:p w14:paraId="17EE5562" w14:textId="77777777" w:rsidR="002A24A2" w:rsidRPr="001F30CA" w:rsidRDefault="002A24A2" w:rsidP="002A24A2">
      <w:pPr>
        <w:rPr>
          <w:rFonts w:cs="Arial"/>
          <w:b/>
          <w:sz w:val="18"/>
          <w:szCs w:val="18"/>
        </w:rPr>
      </w:pPr>
    </w:p>
    <w:p w14:paraId="2D4E46ED" w14:textId="77777777" w:rsidR="002A24A2" w:rsidRPr="001F30CA" w:rsidRDefault="002A24A2" w:rsidP="002A24A2">
      <w:pPr>
        <w:rPr>
          <w:rFonts w:cs="Arial"/>
          <w:b/>
          <w:sz w:val="18"/>
          <w:szCs w:val="18"/>
        </w:rPr>
      </w:pPr>
      <w:r w:rsidRPr="001F30CA">
        <w:rPr>
          <w:rFonts w:cs="Arial"/>
          <w:b/>
          <w:sz w:val="18"/>
          <w:szCs w:val="18"/>
        </w:rPr>
        <w:t>Indsendelse af holdskemaer</w:t>
      </w:r>
    </w:p>
    <w:p w14:paraId="2F03C006" w14:textId="77777777" w:rsidR="002A24A2" w:rsidRPr="001F30CA" w:rsidRDefault="002A24A2" w:rsidP="002A24A2">
      <w:pPr>
        <w:spacing w:line="276" w:lineRule="auto"/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 xml:space="preserve">Holdtilmeldingsskemaerne sendes til DGI Skydning, så sent som muligt for at undgå for mange rettelser. </w:t>
      </w:r>
    </w:p>
    <w:p w14:paraId="3DEA7C6C" w14:textId="4EFC1FAB" w:rsidR="002A24A2" w:rsidRPr="001F30CA" w:rsidRDefault="002A24A2" w:rsidP="002A24A2">
      <w:pPr>
        <w:spacing w:line="276" w:lineRule="auto"/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 xml:space="preserve">Holdskemaerne skal være DGI skydning i hænde pr. mail </w:t>
      </w:r>
      <w:r w:rsidR="00170610">
        <w:rPr>
          <w:rFonts w:cs="Arial"/>
          <w:b/>
          <w:color w:val="000000"/>
          <w:sz w:val="18"/>
          <w:szCs w:val="18"/>
        </w:rPr>
        <w:t xml:space="preserve">senest fredag </w:t>
      </w:r>
      <w:r w:rsidR="00170610" w:rsidRPr="00DA5AB5">
        <w:rPr>
          <w:rFonts w:cs="Arial"/>
          <w:b/>
          <w:color w:val="000000"/>
          <w:sz w:val="18"/>
          <w:szCs w:val="18"/>
        </w:rPr>
        <w:t>d. 24</w:t>
      </w:r>
      <w:r w:rsidRPr="00DA5AB5">
        <w:rPr>
          <w:rFonts w:cs="Arial"/>
          <w:b/>
          <w:color w:val="000000"/>
          <w:sz w:val="18"/>
          <w:szCs w:val="18"/>
        </w:rPr>
        <w:t>. september</w:t>
      </w:r>
      <w:r w:rsidRPr="001F30CA">
        <w:rPr>
          <w:rFonts w:cs="Arial"/>
          <w:b/>
          <w:color w:val="000000"/>
          <w:sz w:val="18"/>
          <w:szCs w:val="18"/>
        </w:rPr>
        <w:t xml:space="preserve"> kl. 08.00 </w:t>
      </w:r>
      <w:r w:rsidRPr="001F30CA">
        <w:rPr>
          <w:rFonts w:cs="Arial"/>
          <w:color w:val="000000"/>
          <w:sz w:val="18"/>
          <w:szCs w:val="18"/>
        </w:rPr>
        <w:t xml:space="preserve">og skal sendes til: </w:t>
      </w:r>
      <w:hyperlink r:id="rId17" w:history="1">
        <w:r w:rsidRPr="001F30CA">
          <w:rPr>
            <w:rStyle w:val="Hyperlink"/>
            <w:rFonts w:cs="Arial"/>
            <w:b/>
            <w:sz w:val="18"/>
            <w:szCs w:val="18"/>
          </w:rPr>
          <w:t>dm@dgi.dk</w:t>
        </w:r>
      </w:hyperlink>
      <w:r w:rsidRPr="001F30CA">
        <w:rPr>
          <w:rFonts w:cs="Arial"/>
          <w:color w:val="000000"/>
          <w:sz w:val="18"/>
          <w:szCs w:val="18"/>
        </w:rPr>
        <w:t xml:space="preserve"> </w:t>
      </w:r>
    </w:p>
    <w:p w14:paraId="67B417B2" w14:textId="77777777" w:rsidR="002A24A2" w:rsidRPr="001F30CA" w:rsidRDefault="002A24A2" w:rsidP="002A24A2">
      <w:pPr>
        <w:spacing w:line="276" w:lineRule="auto"/>
        <w:rPr>
          <w:rFonts w:cs="Arial"/>
          <w:color w:val="000000"/>
          <w:sz w:val="18"/>
          <w:szCs w:val="18"/>
        </w:rPr>
      </w:pPr>
    </w:p>
    <w:p w14:paraId="02FDE70D" w14:textId="77777777" w:rsidR="002A24A2" w:rsidRPr="001F30CA" w:rsidRDefault="002A24A2" w:rsidP="002A24A2">
      <w:pPr>
        <w:spacing w:line="276" w:lineRule="auto"/>
        <w:rPr>
          <w:rFonts w:cs="Arial"/>
          <w:sz w:val="18"/>
          <w:szCs w:val="18"/>
          <w:u w:val="single"/>
        </w:rPr>
      </w:pPr>
      <w:r w:rsidRPr="001F30CA">
        <w:rPr>
          <w:rFonts w:cs="Arial"/>
          <w:color w:val="000000"/>
          <w:sz w:val="18"/>
          <w:szCs w:val="18"/>
        </w:rPr>
        <w:t>OBS – Husk skytter som er på hold skal være</w:t>
      </w:r>
      <w:r w:rsidRPr="001F30CA">
        <w:rPr>
          <w:rFonts w:cs="Arial"/>
          <w:sz w:val="18"/>
          <w:szCs w:val="18"/>
          <w:u w:val="single"/>
        </w:rPr>
        <w:t xml:space="preserve"> tilmeldt individuelt forinden</w:t>
      </w:r>
    </w:p>
    <w:p w14:paraId="619599F7" w14:textId="77777777" w:rsidR="002A24A2" w:rsidRPr="001F30CA" w:rsidRDefault="002A24A2" w:rsidP="002A24A2">
      <w:pPr>
        <w:rPr>
          <w:rFonts w:cs="Arial"/>
          <w:b/>
          <w:sz w:val="18"/>
          <w:szCs w:val="18"/>
        </w:rPr>
      </w:pPr>
    </w:p>
    <w:p w14:paraId="43407412" w14:textId="77777777" w:rsidR="002A24A2" w:rsidRPr="001F30CA" w:rsidRDefault="002A24A2" w:rsidP="002A24A2">
      <w:pPr>
        <w:rPr>
          <w:rFonts w:cs="Arial"/>
          <w:b/>
          <w:sz w:val="18"/>
          <w:szCs w:val="18"/>
        </w:rPr>
      </w:pPr>
    </w:p>
    <w:p w14:paraId="1AB1B121" w14:textId="77777777" w:rsidR="002A24A2" w:rsidRPr="001F30CA" w:rsidRDefault="002A24A2" w:rsidP="002A24A2">
      <w:pPr>
        <w:rPr>
          <w:rFonts w:cs="Arial"/>
          <w:b/>
          <w:sz w:val="18"/>
          <w:szCs w:val="18"/>
        </w:rPr>
      </w:pPr>
      <w:r w:rsidRPr="001F30CA">
        <w:rPr>
          <w:rFonts w:cs="Arial"/>
          <w:b/>
          <w:sz w:val="18"/>
          <w:szCs w:val="18"/>
        </w:rPr>
        <w:t>Holdskemaer</w:t>
      </w:r>
    </w:p>
    <w:p w14:paraId="2DE5099E" w14:textId="77777777" w:rsidR="002A24A2" w:rsidRPr="001F30CA" w:rsidRDefault="002A24A2" w:rsidP="002A24A2">
      <w:pPr>
        <w:rPr>
          <w:rFonts w:cs="Arial"/>
          <w:b/>
          <w:sz w:val="18"/>
          <w:szCs w:val="18"/>
        </w:rPr>
      </w:pPr>
    </w:p>
    <w:p w14:paraId="46AEC8F1" w14:textId="77777777" w:rsidR="002A24A2" w:rsidRPr="001F30CA" w:rsidRDefault="002A24A2" w:rsidP="002A24A2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De udsendte skemaer for tilmelding af landsdelshold og foreningshold skal anvendes.</w:t>
      </w:r>
    </w:p>
    <w:p w14:paraId="3A5F9786" w14:textId="77777777" w:rsidR="002A24A2" w:rsidRPr="001F30CA" w:rsidRDefault="002A24A2" w:rsidP="002A24A2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Til hjælp for stilling af hold henvises til reglerne i skyttebogen</w:t>
      </w:r>
    </w:p>
    <w:p w14:paraId="0044BE95" w14:textId="77777777" w:rsidR="002A24A2" w:rsidRPr="001F30CA" w:rsidRDefault="002A24A2" w:rsidP="002A24A2">
      <w:pPr>
        <w:rPr>
          <w:rFonts w:cs="Arial"/>
          <w:b/>
          <w:sz w:val="18"/>
          <w:szCs w:val="18"/>
        </w:rPr>
      </w:pPr>
    </w:p>
    <w:p w14:paraId="685017DE" w14:textId="77777777" w:rsidR="002A24A2" w:rsidRPr="001F30CA" w:rsidRDefault="002A24A2" w:rsidP="002A24A2">
      <w:p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(der tages forbehold for fejl i skemaerne, regler i skyttebogen er de gældende).</w:t>
      </w:r>
    </w:p>
    <w:p w14:paraId="63B09343" w14:textId="77777777" w:rsidR="002A24A2" w:rsidRPr="001F30CA" w:rsidRDefault="002A24A2" w:rsidP="002A24A2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6752B29B" w14:textId="596EAD47" w:rsidR="00650909" w:rsidRPr="001F30CA" w:rsidRDefault="00650909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05FA52D1" w14:textId="12EAA47A" w:rsidR="002A24A2" w:rsidRPr="001F30CA" w:rsidRDefault="002A24A2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6A5A3539" w14:textId="648029EF" w:rsidR="004278AF" w:rsidRPr="001F30CA" w:rsidRDefault="004278AF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21D134A2" w14:textId="6DD14807" w:rsidR="004278AF" w:rsidRPr="001F30CA" w:rsidRDefault="004278AF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10C52503" w14:textId="2C9422A3" w:rsidR="001F30CA" w:rsidRPr="001F30CA" w:rsidRDefault="001F30CA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4A01A0C1" w14:textId="69A53441" w:rsidR="001F30CA" w:rsidRPr="001F30CA" w:rsidRDefault="001F30CA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01D2820D" w14:textId="012AFA47" w:rsidR="001F30CA" w:rsidRDefault="001F30CA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68D02DE9" w14:textId="3180417D" w:rsidR="00DA5AB5" w:rsidRDefault="00DA5AB5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205D23A4" w14:textId="18556794" w:rsidR="00DA5AB5" w:rsidRDefault="00DA5AB5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1F7345E0" w14:textId="77777777" w:rsidR="00DA5AB5" w:rsidRPr="001F30CA" w:rsidRDefault="00DA5AB5" w:rsidP="00887754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spacing w:val="-3"/>
          <w:sz w:val="18"/>
          <w:szCs w:val="18"/>
          <w:u w:val="single"/>
        </w:rPr>
      </w:pPr>
    </w:p>
    <w:p w14:paraId="30F38BE1" w14:textId="5C84DE93" w:rsidR="002B1644" w:rsidRPr="00D76CAF" w:rsidRDefault="002B1644" w:rsidP="002B1644">
      <w:pPr>
        <w:rPr>
          <w:rFonts w:cs="Arial"/>
          <w:sz w:val="20"/>
          <w:szCs w:val="20"/>
        </w:rPr>
      </w:pPr>
      <w:r w:rsidRPr="001F30CA">
        <w:rPr>
          <w:rFonts w:cs="Arial"/>
          <w:b/>
          <w:sz w:val="20"/>
          <w:szCs w:val="20"/>
          <w:u w:val="single"/>
        </w:rPr>
        <w:t>Overnatning og fællesmiddag:</w:t>
      </w:r>
      <w:r w:rsidR="00D76CAF">
        <w:rPr>
          <w:rFonts w:cs="Arial"/>
          <w:sz w:val="20"/>
          <w:szCs w:val="20"/>
        </w:rPr>
        <w:t xml:space="preserve"> </w:t>
      </w:r>
    </w:p>
    <w:p w14:paraId="0A4A050B" w14:textId="77777777" w:rsidR="002B1644" w:rsidRPr="001F30CA" w:rsidRDefault="002B1644" w:rsidP="002B1644">
      <w:pPr>
        <w:rPr>
          <w:rFonts w:cs="Arial"/>
          <w:b/>
          <w:sz w:val="18"/>
          <w:szCs w:val="18"/>
          <w:u w:val="single"/>
        </w:rPr>
      </w:pPr>
    </w:p>
    <w:p w14:paraId="7E617F61" w14:textId="5C10E77D" w:rsidR="009500BF" w:rsidRPr="001F30CA" w:rsidRDefault="009500BF" w:rsidP="009500BF">
      <w:p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Overnatning/fællesmiddag, u</w:t>
      </w:r>
      <w:r w:rsidR="004E589C" w:rsidRPr="001F30CA">
        <w:rPr>
          <w:rFonts w:cs="Arial"/>
          <w:color w:val="000000"/>
          <w:sz w:val="18"/>
          <w:szCs w:val="18"/>
        </w:rPr>
        <w:t>dbydes ikke</w:t>
      </w:r>
      <w:r w:rsidRPr="001F30CA">
        <w:rPr>
          <w:rFonts w:cs="Arial"/>
          <w:color w:val="000000"/>
          <w:sz w:val="18"/>
          <w:szCs w:val="18"/>
        </w:rPr>
        <w:t xml:space="preserve"> via DGI Skydning</w:t>
      </w:r>
    </w:p>
    <w:p w14:paraId="7D60A8FE" w14:textId="77777777" w:rsidR="009500BF" w:rsidRPr="001F30CA" w:rsidRDefault="009500BF" w:rsidP="009500BF">
      <w:pPr>
        <w:rPr>
          <w:rFonts w:cs="Arial"/>
          <w:color w:val="000000"/>
          <w:sz w:val="18"/>
          <w:szCs w:val="18"/>
        </w:rPr>
      </w:pPr>
    </w:p>
    <w:p w14:paraId="004002C0" w14:textId="77777777" w:rsidR="009500BF" w:rsidRPr="001F30CA" w:rsidRDefault="009500BF" w:rsidP="009500BF">
      <w:p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Ønskes overnatning/forplejning skal deltagerne selv tage direkte kontakt til udbyder for evt. aftale om overnatning og forplejning.</w:t>
      </w:r>
    </w:p>
    <w:p w14:paraId="32B63793" w14:textId="77777777" w:rsidR="009500BF" w:rsidRPr="001F30CA" w:rsidRDefault="009500BF" w:rsidP="009500BF">
      <w:pPr>
        <w:rPr>
          <w:rFonts w:cs="Arial"/>
          <w:color w:val="000000"/>
          <w:sz w:val="18"/>
          <w:szCs w:val="18"/>
        </w:rPr>
      </w:pPr>
    </w:p>
    <w:p w14:paraId="6AE99A06" w14:textId="77777777" w:rsidR="004E589C" w:rsidRPr="001F30CA" w:rsidRDefault="004E589C" w:rsidP="009500BF">
      <w:pPr>
        <w:rPr>
          <w:rFonts w:cs="Arial"/>
          <w:b/>
          <w:color w:val="000000"/>
          <w:sz w:val="18"/>
          <w:szCs w:val="18"/>
        </w:rPr>
      </w:pPr>
    </w:p>
    <w:p w14:paraId="5B6C0501" w14:textId="77777777" w:rsidR="009500BF" w:rsidRPr="001F30CA" w:rsidRDefault="009500BF" w:rsidP="009500BF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</w:rPr>
      </w:pPr>
    </w:p>
    <w:p w14:paraId="5A08CBE2" w14:textId="31A76F0D" w:rsidR="009500BF" w:rsidRPr="001F30CA" w:rsidRDefault="009500BF" w:rsidP="009500BF">
      <w:p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Forespørgsler om overnatning kan rettes til f.eks.</w:t>
      </w:r>
    </w:p>
    <w:p w14:paraId="1E8272BF" w14:textId="77777777" w:rsidR="009500BF" w:rsidRPr="001F30CA" w:rsidRDefault="009500BF" w:rsidP="009500BF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 xml:space="preserve">Camping - </w:t>
      </w:r>
      <w:hyperlink r:id="rId18" w:history="1">
        <w:r w:rsidRPr="001F30CA">
          <w:rPr>
            <w:rStyle w:val="Hyperlink"/>
            <w:rFonts w:cs="Arial"/>
            <w:sz w:val="18"/>
            <w:szCs w:val="18"/>
          </w:rPr>
          <w:t>www.</w:t>
        </w:r>
        <w:r w:rsidRPr="001F30CA">
          <w:rPr>
            <w:rStyle w:val="Hyperlink"/>
            <w:rFonts w:cs="Arial"/>
            <w:color w:val="0000FF"/>
            <w:sz w:val="18"/>
            <w:szCs w:val="18"/>
          </w:rPr>
          <w:t>skyttebutik</w:t>
        </w:r>
        <w:r w:rsidRPr="001F30CA">
          <w:rPr>
            <w:rStyle w:val="Hyperlink"/>
            <w:rFonts w:cs="Arial"/>
            <w:sz w:val="18"/>
            <w:szCs w:val="18"/>
          </w:rPr>
          <w:t>.dk</w:t>
        </w:r>
      </w:hyperlink>
      <w:r w:rsidRPr="001F30CA">
        <w:rPr>
          <w:rFonts w:cs="Arial"/>
          <w:color w:val="000000"/>
          <w:sz w:val="18"/>
          <w:szCs w:val="18"/>
        </w:rPr>
        <w:t>.</w:t>
      </w:r>
    </w:p>
    <w:p w14:paraId="0D78D478" w14:textId="77777777" w:rsidR="009500BF" w:rsidRPr="001F30CA" w:rsidRDefault="009500BF" w:rsidP="009500BF">
      <w:p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 xml:space="preserve">Hotel Bredehus </w:t>
      </w:r>
    </w:p>
    <w:p w14:paraId="6F7BB337" w14:textId="77777777" w:rsidR="009500BF" w:rsidRPr="001F30CA" w:rsidRDefault="009500BF" w:rsidP="009500BF">
      <w:pPr>
        <w:rPr>
          <w:rFonts w:cs="Arial"/>
          <w:color w:val="0000FF" w:themeColor="hyperlink"/>
          <w:sz w:val="18"/>
          <w:szCs w:val="18"/>
          <w:u w:val="single"/>
        </w:rPr>
      </w:pPr>
      <w:r w:rsidRPr="001F30CA">
        <w:rPr>
          <w:rFonts w:cs="Arial"/>
          <w:color w:val="000000"/>
          <w:sz w:val="18"/>
          <w:szCs w:val="18"/>
        </w:rPr>
        <w:t xml:space="preserve">Danhostel Vejle – Skibets Vandrehjem - </w:t>
      </w:r>
      <w:hyperlink r:id="rId19" w:history="1">
        <w:r w:rsidRPr="001F30CA">
          <w:rPr>
            <w:rStyle w:val="Hyperlink"/>
            <w:rFonts w:cs="Arial"/>
            <w:sz w:val="18"/>
            <w:szCs w:val="18"/>
          </w:rPr>
          <w:t>www.vejle-danhostel.dk</w:t>
        </w:r>
      </w:hyperlink>
    </w:p>
    <w:p w14:paraId="77974AF3" w14:textId="77777777" w:rsidR="009500BF" w:rsidRPr="001F30CA" w:rsidRDefault="009500BF" w:rsidP="009500BF">
      <w:pPr>
        <w:rPr>
          <w:rFonts w:cs="Arial"/>
          <w:b/>
          <w:color w:val="000000"/>
          <w:sz w:val="18"/>
          <w:szCs w:val="18"/>
        </w:rPr>
      </w:pPr>
    </w:p>
    <w:p w14:paraId="022343CB" w14:textId="77777777" w:rsidR="009500BF" w:rsidRPr="001F30CA" w:rsidRDefault="009500BF" w:rsidP="009500BF">
      <w:pPr>
        <w:rPr>
          <w:rFonts w:cs="Arial"/>
          <w:color w:val="000000"/>
          <w:sz w:val="18"/>
          <w:szCs w:val="18"/>
        </w:rPr>
      </w:pPr>
    </w:p>
    <w:p w14:paraId="7E770092" w14:textId="77777777" w:rsidR="00D86330" w:rsidRPr="001F30CA" w:rsidRDefault="00D86330" w:rsidP="002B1644">
      <w:pPr>
        <w:rPr>
          <w:rFonts w:eastAsia="Verdana,Arial" w:cs="Verdana,Arial"/>
          <w:b/>
          <w:bCs/>
          <w:sz w:val="18"/>
          <w:szCs w:val="18"/>
        </w:rPr>
      </w:pPr>
    </w:p>
    <w:p w14:paraId="332A0853" w14:textId="77777777" w:rsidR="004E019D" w:rsidRPr="001F30CA" w:rsidRDefault="004E019D" w:rsidP="00A27729">
      <w:pPr>
        <w:rPr>
          <w:rFonts w:cs="Arial"/>
          <w:color w:val="000000"/>
          <w:sz w:val="18"/>
          <w:szCs w:val="18"/>
        </w:rPr>
      </w:pPr>
    </w:p>
    <w:p w14:paraId="77DAD921" w14:textId="77777777" w:rsidR="00A27729" w:rsidRPr="001F30CA" w:rsidRDefault="00A27729" w:rsidP="00A27729">
      <w:pPr>
        <w:rPr>
          <w:rFonts w:cs="Arial"/>
          <w:color w:val="000000"/>
          <w:sz w:val="18"/>
          <w:szCs w:val="18"/>
        </w:rPr>
      </w:pPr>
      <w:r w:rsidRPr="001F30CA">
        <w:rPr>
          <w:rFonts w:cs="Arial"/>
          <w:color w:val="000000"/>
          <w:sz w:val="18"/>
          <w:szCs w:val="18"/>
        </w:rPr>
        <w:t>Med venlig hilsen</w:t>
      </w:r>
    </w:p>
    <w:p w14:paraId="28798A0A" w14:textId="72370B20" w:rsidR="002A24A2" w:rsidRDefault="00170610" w:rsidP="002A24A2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20"/>
          <w:szCs w:val="20"/>
          <w:u w:val="single"/>
        </w:rPr>
      </w:pPr>
      <w:r w:rsidRPr="00DA5AB5">
        <w:rPr>
          <w:color w:val="000000"/>
          <w:sz w:val="20"/>
          <w:szCs w:val="20"/>
        </w:rPr>
        <w:t>Stævneledelsen 2021</w:t>
      </w:r>
    </w:p>
    <w:sectPr w:rsidR="002A24A2" w:rsidSect="001A2C7E">
      <w:headerReference w:type="default" r:id="rId20"/>
      <w:footerReference w:type="default" r:id="rId21"/>
      <w:headerReference w:type="first" r:id="rId22"/>
      <w:footerReference w:type="first" r:id="rId23"/>
      <w:pgSz w:w="11906" w:h="16838" w:code="9"/>
      <w:pgMar w:top="1985" w:right="849" w:bottom="1440" w:left="1077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17B021" w14:textId="77777777" w:rsidR="002B1644" w:rsidRDefault="002B1644" w:rsidP="009E4B94">
      <w:pPr>
        <w:spacing w:line="240" w:lineRule="auto"/>
      </w:pPr>
      <w:r>
        <w:separator/>
      </w:r>
    </w:p>
  </w:endnote>
  <w:endnote w:type="continuationSeparator" w:id="0">
    <w:p w14:paraId="202884CC" w14:textId="77777777" w:rsidR="002B1644" w:rsidRDefault="002B1644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,Aria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4" w14:textId="77331D65" w:rsidR="002B1644" w:rsidRPr="00681D83" w:rsidRDefault="002B1644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4E7669">
      <w:rPr>
        <w:rStyle w:val="Sidetal"/>
        <w:noProof/>
      </w:rPr>
      <w:t>5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6" w14:textId="0D167ED7" w:rsidR="002B1644" w:rsidRDefault="002B1644" w:rsidP="00F331F3">
    <w:pPr>
      <w:pStyle w:val="Template-Adresse"/>
    </w:pPr>
    <w:r>
      <w:rPr>
        <w:b/>
      </w:rPr>
      <w:t xml:space="preserve">     </w:t>
    </w: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7182</w:t>
    </w:r>
    <w:r w:rsidRPr="00F331F3">
      <w:t xml:space="preserve"> </w:t>
    </w:r>
    <w:r>
      <w:t xml:space="preserve">Bredsten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3D316F" w14:textId="77777777" w:rsidR="002B1644" w:rsidRDefault="002B1644" w:rsidP="009E4B94">
      <w:pPr>
        <w:spacing w:line="240" w:lineRule="auto"/>
      </w:pPr>
      <w:r>
        <w:separator/>
      </w:r>
    </w:p>
  </w:footnote>
  <w:footnote w:type="continuationSeparator" w:id="0">
    <w:p w14:paraId="7054D4CB" w14:textId="77777777" w:rsidR="002B1644" w:rsidRDefault="002B1644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2" w14:textId="77777777" w:rsidR="002B1644" w:rsidRPr="004D42F2" w:rsidRDefault="002B1644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3360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7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9264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BEC68B5" id="Rectangle 2" o:spid="_x0000_s1026" style="position:absolute;margin-left:410.85pt;margin-top:0;width:462.05pt;height:42.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5" w14:textId="77777777" w:rsidR="002B1644" w:rsidRDefault="002B1644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0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3120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1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4AC7B09" id="Rectangle 9" o:spid="_x0000_s1026" style="position:absolute;margin-left:410.85pt;margin-top:0;width:462.05pt;height:42.5pt;z-index:25165516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AEE4663"/>
    <w:multiLevelType w:val="hybridMultilevel"/>
    <w:tmpl w:val="DC74DDF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0E6A1F"/>
    <w:multiLevelType w:val="hybridMultilevel"/>
    <w:tmpl w:val="E0CED26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attachedTemplate r:id="rId1"/>
  <w:defaultTabStop w:val="1304"/>
  <w:autoHyphenation/>
  <w:hyphenationZone w:val="425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E1"/>
    <w:rsid w:val="00000E0B"/>
    <w:rsid w:val="0000290D"/>
    <w:rsid w:val="00004865"/>
    <w:rsid w:val="00007FE1"/>
    <w:rsid w:val="00021379"/>
    <w:rsid w:val="00023959"/>
    <w:rsid w:val="00050D97"/>
    <w:rsid w:val="00051B5F"/>
    <w:rsid w:val="00052C78"/>
    <w:rsid w:val="000630F8"/>
    <w:rsid w:val="00094ABD"/>
    <w:rsid w:val="000A6F77"/>
    <w:rsid w:val="000B319E"/>
    <w:rsid w:val="000C1274"/>
    <w:rsid w:val="000C3E00"/>
    <w:rsid w:val="000C408F"/>
    <w:rsid w:val="000C7F9F"/>
    <w:rsid w:val="000D5BB4"/>
    <w:rsid w:val="000E58C7"/>
    <w:rsid w:val="000F3FC6"/>
    <w:rsid w:val="000F796E"/>
    <w:rsid w:val="00100A8E"/>
    <w:rsid w:val="001174E6"/>
    <w:rsid w:val="001251F0"/>
    <w:rsid w:val="00132095"/>
    <w:rsid w:val="0013244F"/>
    <w:rsid w:val="001425D5"/>
    <w:rsid w:val="001431E3"/>
    <w:rsid w:val="0014683A"/>
    <w:rsid w:val="00150993"/>
    <w:rsid w:val="00160952"/>
    <w:rsid w:val="00167FE8"/>
    <w:rsid w:val="00170610"/>
    <w:rsid w:val="001715A0"/>
    <w:rsid w:val="001758A4"/>
    <w:rsid w:val="00182651"/>
    <w:rsid w:val="00186867"/>
    <w:rsid w:val="00192ACB"/>
    <w:rsid w:val="00195E9D"/>
    <w:rsid w:val="001A2C7E"/>
    <w:rsid w:val="001A3822"/>
    <w:rsid w:val="001B33AF"/>
    <w:rsid w:val="001D4F96"/>
    <w:rsid w:val="001E410E"/>
    <w:rsid w:val="001E5E7A"/>
    <w:rsid w:val="001F30CA"/>
    <w:rsid w:val="002043F8"/>
    <w:rsid w:val="002147AB"/>
    <w:rsid w:val="00244D70"/>
    <w:rsid w:val="00251C98"/>
    <w:rsid w:val="00255C64"/>
    <w:rsid w:val="002577D8"/>
    <w:rsid w:val="00263DA9"/>
    <w:rsid w:val="0026420A"/>
    <w:rsid w:val="002725FB"/>
    <w:rsid w:val="00276461"/>
    <w:rsid w:val="002834DE"/>
    <w:rsid w:val="002933A7"/>
    <w:rsid w:val="00293D49"/>
    <w:rsid w:val="002A24A2"/>
    <w:rsid w:val="002B1644"/>
    <w:rsid w:val="002B7321"/>
    <w:rsid w:val="002D102A"/>
    <w:rsid w:val="002E4AC9"/>
    <w:rsid w:val="002E74A4"/>
    <w:rsid w:val="002F3AFF"/>
    <w:rsid w:val="002F5AEA"/>
    <w:rsid w:val="00320258"/>
    <w:rsid w:val="003306EA"/>
    <w:rsid w:val="00334A9A"/>
    <w:rsid w:val="003373EC"/>
    <w:rsid w:val="0034690E"/>
    <w:rsid w:val="00350124"/>
    <w:rsid w:val="00364B2B"/>
    <w:rsid w:val="00365702"/>
    <w:rsid w:val="00381305"/>
    <w:rsid w:val="003B35B0"/>
    <w:rsid w:val="003B48F2"/>
    <w:rsid w:val="003B4D7B"/>
    <w:rsid w:val="003B6D80"/>
    <w:rsid w:val="003C02EC"/>
    <w:rsid w:val="003C4F9F"/>
    <w:rsid w:val="003C60F1"/>
    <w:rsid w:val="003D1D4D"/>
    <w:rsid w:val="003E4DEE"/>
    <w:rsid w:val="003E6E8F"/>
    <w:rsid w:val="003F5338"/>
    <w:rsid w:val="00406187"/>
    <w:rsid w:val="004241EA"/>
    <w:rsid w:val="0042422E"/>
    <w:rsid w:val="00424709"/>
    <w:rsid w:val="00424EE6"/>
    <w:rsid w:val="004278AF"/>
    <w:rsid w:val="00451D4B"/>
    <w:rsid w:val="00477BD6"/>
    <w:rsid w:val="004821FD"/>
    <w:rsid w:val="004859BD"/>
    <w:rsid w:val="00485D66"/>
    <w:rsid w:val="00492D6A"/>
    <w:rsid w:val="004A2674"/>
    <w:rsid w:val="004B7690"/>
    <w:rsid w:val="004C01B2"/>
    <w:rsid w:val="004D42F2"/>
    <w:rsid w:val="004E019D"/>
    <w:rsid w:val="004E589C"/>
    <w:rsid w:val="004E5ACB"/>
    <w:rsid w:val="004E7669"/>
    <w:rsid w:val="004F2E07"/>
    <w:rsid w:val="00505BED"/>
    <w:rsid w:val="00550C02"/>
    <w:rsid w:val="0055493E"/>
    <w:rsid w:val="00564E96"/>
    <w:rsid w:val="00572F98"/>
    <w:rsid w:val="00574C32"/>
    <w:rsid w:val="00582FC4"/>
    <w:rsid w:val="0058344A"/>
    <w:rsid w:val="005A0292"/>
    <w:rsid w:val="005A28D4"/>
    <w:rsid w:val="005C5F97"/>
    <w:rsid w:val="005D0E26"/>
    <w:rsid w:val="005D2B6A"/>
    <w:rsid w:val="005E392E"/>
    <w:rsid w:val="005F14F4"/>
    <w:rsid w:val="005F1580"/>
    <w:rsid w:val="005F3ED8"/>
    <w:rsid w:val="005F7107"/>
    <w:rsid w:val="005F7F5F"/>
    <w:rsid w:val="00604A08"/>
    <w:rsid w:val="00606385"/>
    <w:rsid w:val="006115EE"/>
    <w:rsid w:val="006261B4"/>
    <w:rsid w:val="00630F96"/>
    <w:rsid w:val="00634727"/>
    <w:rsid w:val="00635A54"/>
    <w:rsid w:val="00650909"/>
    <w:rsid w:val="00650C92"/>
    <w:rsid w:val="0065484C"/>
    <w:rsid w:val="00655B49"/>
    <w:rsid w:val="006753F4"/>
    <w:rsid w:val="00681D83"/>
    <w:rsid w:val="00685DE6"/>
    <w:rsid w:val="006900C2"/>
    <w:rsid w:val="006A4C57"/>
    <w:rsid w:val="006A4D41"/>
    <w:rsid w:val="006B30A9"/>
    <w:rsid w:val="006C2581"/>
    <w:rsid w:val="006C3A60"/>
    <w:rsid w:val="006E02F8"/>
    <w:rsid w:val="006E4B24"/>
    <w:rsid w:val="007015F2"/>
    <w:rsid w:val="0070267E"/>
    <w:rsid w:val="00706E32"/>
    <w:rsid w:val="00707D57"/>
    <w:rsid w:val="007113F0"/>
    <w:rsid w:val="00715164"/>
    <w:rsid w:val="007546AF"/>
    <w:rsid w:val="007633E0"/>
    <w:rsid w:val="00765934"/>
    <w:rsid w:val="007879C1"/>
    <w:rsid w:val="00792108"/>
    <w:rsid w:val="00795A74"/>
    <w:rsid w:val="007962E6"/>
    <w:rsid w:val="007A37F3"/>
    <w:rsid w:val="007A735A"/>
    <w:rsid w:val="007A7C9B"/>
    <w:rsid w:val="007C304C"/>
    <w:rsid w:val="007C4D72"/>
    <w:rsid w:val="007C5A7B"/>
    <w:rsid w:val="007E373C"/>
    <w:rsid w:val="007E7A42"/>
    <w:rsid w:val="0080198C"/>
    <w:rsid w:val="00815AD9"/>
    <w:rsid w:val="00832234"/>
    <w:rsid w:val="00832F82"/>
    <w:rsid w:val="00835F8F"/>
    <w:rsid w:val="00852622"/>
    <w:rsid w:val="008705ED"/>
    <w:rsid w:val="0087081F"/>
    <w:rsid w:val="008739A2"/>
    <w:rsid w:val="00876DE7"/>
    <w:rsid w:val="00880700"/>
    <w:rsid w:val="0088228E"/>
    <w:rsid w:val="00887754"/>
    <w:rsid w:val="00892D08"/>
    <w:rsid w:val="00893791"/>
    <w:rsid w:val="00897B0E"/>
    <w:rsid w:val="008C51C8"/>
    <w:rsid w:val="008D7746"/>
    <w:rsid w:val="008E5A6D"/>
    <w:rsid w:val="008F32DF"/>
    <w:rsid w:val="008F3460"/>
    <w:rsid w:val="008F4D20"/>
    <w:rsid w:val="008F5550"/>
    <w:rsid w:val="008F745E"/>
    <w:rsid w:val="00906369"/>
    <w:rsid w:val="00912A28"/>
    <w:rsid w:val="009265A5"/>
    <w:rsid w:val="0093380F"/>
    <w:rsid w:val="00934690"/>
    <w:rsid w:val="009357E1"/>
    <w:rsid w:val="00935AA2"/>
    <w:rsid w:val="009500BF"/>
    <w:rsid w:val="00951B25"/>
    <w:rsid w:val="00971037"/>
    <w:rsid w:val="00983B74"/>
    <w:rsid w:val="00990263"/>
    <w:rsid w:val="00996A53"/>
    <w:rsid w:val="009A4CCC"/>
    <w:rsid w:val="009B1DA3"/>
    <w:rsid w:val="009B2DFC"/>
    <w:rsid w:val="009D29B1"/>
    <w:rsid w:val="009D6E26"/>
    <w:rsid w:val="009E032B"/>
    <w:rsid w:val="009E0E3D"/>
    <w:rsid w:val="009E4B94"/>
    <w:rsid w:val="009E4F1E"/>
    <w:rsid w:val="009E6E6A"/>
    <w:rsid w:val="00A02BB5"/>
    <w:rsid w:val="00A11BCB"/>
    <w:rsid w:val="00A13AE9"/>
    <w:rsid w:val="00A22D43"/>
    <w:rsid w:val="00A27729"/>
    <w:rsid w:val="00A342E7"/>
    <w:rsid w:val="00A87B00"/>
    <w:rsid w:val="00A93928"/>
    <w:rsid w:val="00AA1048"/>
    <w:rsid w:val="00AA3454"/>
    <w:rsid w:val="00AB1C91"/>
    <w:rsid w:val="00AC50B5"/>
    <w:rsid w:val="00AD6686"/>
    <w:rsid w:val="00AF1D02"/>
    <w:rsid w:val="00AF60F3"/>
    <w:rsid w:val="00B00D92"/>
    <w:rsid w:val="00B45561"/>
    <w:rsid w:val="00B54A0D"/>
    <w:rsid w:val="00B62F5B"/>
    <w:rsid w:val="00BB6470"/>
    <w:rsid w:val="00BD2661"/>
    <w:rsid w:val="00BF33A9"/>
    <w:rsid w:val="00BF40C9"/>
    <w:rsid w:val="00C130A9"/>
    <w:rsid w:val="00C135F2"/>
    <w:rsid w:val="00C15FAA"/>
    <w:rsid w:val="00C17B65"/>
    <w:rsid w:val="00C30184"/>
    <w:rsid w:val="00C43FFF"/>
    <w:rsid w:val="00C5535E"/>
    <w:rsid w:val="00C64D11"/>
    <w:rsid w:val="00C73CFF"/>
    <w:rsid w:val="00CA6392"/>
    <w:rsid w:val="00CB7B0C"/>
    <w:rsid w:val="00CC5D9B"/>
    <w:rsid w:val="00CC5DD0"/>
    <w:rsid w:val="00CC6322"/>
    <w:rsid w:val="00CD6356"/>
    <w:rsid w:val="00CE3748"/>
    <w:rsid w:val="00CE760F"/>
    <w:rsid w:val="00CF16A1"/>
    <w:rsid w:val="00D170D7"/>
    <w:rsid w:val="00D17663"/>
    <w:rsid w:val="00D21083"/>
    <w:rsid w:val="00D2197E"/>
    <w:rsid w:val="00D35978"/>
    <w:rsid w:val="00D5351D"/>
    <w:rsid w:val="00D54007"/>
    <w:rsid w:val="00D54E98"/>
    <w:rsid w:val="00D63ADE"/>
    <w:rsid w:val="00D67A42"/>
    <w:rsid w:val="00D71B83"/>
    <w:rsid w:val="00D76CAF"/>
    <w:rsid w:val="00D847FC"/>
    <w:rsid w:val="00D86330"/>
    <w:rsid w:val="00D96141"/>
    <w:rsid w:val="00DA4405"/>
    <w:rsid w:val="00DA5AB5"/>
    <w:rsid w:val="00DA61CB"/>
    <w:rsid w:val="00DB31AF"/>
    <w:rsid w:val="00DE1DDE"/>
    <w:rsid w:val="00DE2B28"/>
    <w:rsid w:val="00DF5987"/>
    <w:rsid w:val="00E019BD"/>
    <w:rsid w:val="00E13E89"/>
    <w:rsid w:val="00E227F4"/>
    <w:rsid w:val="00E46D43"/>
    <w:rsid w:val="00E633F0"/>
    <w:rsid w:val="00E73289"/>
    <w:rsid w:val="00E734C5"/>
    <w:rsid w:val="00E8121F"/>
    <w:rsid w:val="00E86DD5"/>
    <w:rsid w:val="00E907C8"/>
    <w:rsid w:val="00EB6241"/>
    <w:rsid w:val="00ED32B7"/>
    <w:rsid w:val="00ED344E"/>
    <w:rsid w:val="00F052ED"/>
    <w:rsid w:val="00F1651E"/>
    <w:rsid w:val="00F3283A"/>
    <w:rsid w:val="00F331F3"/>
    <w:rsid w:val="00F35A72"/>
    <w:rsid w:val="00F37E3D"/>
    <w:rsid w:val="00F44841"/>
    <w:rsid w:val="00F75B44"/>
    <w:rsid w:val="00F8049E"/>
    <w:rsid w:val="00F812C5"/>
    <w:rsid w:val="00F83355"/>
    <w:rsid w:val="00F96878"/>
    <w:rsid w:val="00FB3176"/>
    <w:rsid w:val="00FB5395"/>
    <w:rsid w:val="00FC55B0"/>
    <w:rsid w:val="00FC7A59"/>
    <w:rsid w:val="00FD2FB4"/>
    <w:rsid w:val="00FE2C9C"/>
    <w:rsid w:val="00FF5436"/>
    <w:rsid w:val="00FF5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ecimalSymbol w:val=","/>
  <w:listSeparator w:val=";"/>
  <w14:docId w14:val="2C31DB5D"/>
  <w15:docId w15:val="{951A0FED-602D-468A-A098-5CE0EA9C9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E8121F"/>
    <w:pPr>
      <w:ind w:left="720"/>
      <w:contextualSpacing/>
    </w:pPr>
  </w:style>
  <w:style w:type="character" w:styleId="BesgtLink">
    <w:name w:val="FollowedHyperlink"/>
    <w:basedOn w:val="Standardskrifttypeiafsnit"/>
    <w:uiPriority w:val="21"/>
    <w:semiHidden/>
    <w:unhideWhenUsed/>
    <w:rsid w:val="00D5351D"/>
    <w:rPr>
      <w:color w:val="800080" w:themeColor="followedHyperlink"/>
      <w:u w:val="single"/>
    </w:rPr>
  </w:style>
  <w:style w:type="paragraph" w:customStyle="1" w:styleId="7KolTal">
    <w:name w:val="7KolTal"/>
    <w:basedOn w:val="Normal"/>
    <w:rsid w:val="00FF5890"/>
    <w:pPr>
      <w:tabs>
        <w:tab w:val="right" w:pos="284"/>
        <w:tab w:val="left" w:pos="737"/>
        <w:tab w:val="left" w:leader="dot" w:pos="3402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18"/>
      <w:szCs w:val="20"/>
      <w:lang w:eastAsia="da-DK"/>
    </w:rPr>
  </w:style>
  <w:style w:type="paragraph" w:customStyle="1" w:styleId="7KolOverskrift">
    <w:name w:val="7KolOverskrift"/>
    <w:basedOn w:val="Normal"/>
    <w:rsid w:val="00C30184"/>
    <w:pPr>
      <w:tabs>
        <w:tab w:val="left" w:pos="737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b/>
      <w:sz w:val="18"/>
      <w:szCs w:val="20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4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dgi.dk/skydning" TargetMode="External"/><Relationship Id="rId18" Type="http://schemas.openxmlformats.org/officeDocument/2006/relationships/hyperlink" Target="http://www.skyttebutik.dk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dm@dgi.dk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skydetilmelding.dgi.dk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skydetilmelding.dgi.dk/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vejle-danhostel.dk" TargetMode="External"/><Relationship Id="rId22" Type="http://schemas.openxmlformats.org/officeDocument/2006/relationships/header" Target="header2.xml"/><Relationship Id="rId9" Type="http://schemas.openxmlformats.org/officeDocument/2006/relationships/webSettings" Target="webSettings.xml"/><Relationship Id="rId14" Type="http://schemas.openxmlformats.org/officeDocument/2006/relationships/hyperlink" Target="http://skydetilmelding.dgi.dk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Brugerdefineret 1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8d2ed504-2af5-4032-9f89-59a9e5f466af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D365F4645EEC04EB80097D17B30B032" ma:contentTypeVersion="8" ma:contentTypeDescription="Opret et nyt dokument." ma:contentTypeScope="" ma:versionID="f6717d36c745ec0210d7e0aae015ea04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c5bbd48b42604fe93647db8ccf75b89d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24081334be7cc040fdf33351f588d83e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4B775A-3288-42F1-BC17-F6A790C1EEA6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1D0BA1AB-3478-488F-987B-DC96A068D23D}"/>
</file>

<file path=customXml/itemProps5.xml><?xml version="1.0" encoding="utf-8"?>
<ds:datastoreItem xmlns:ds="http://schemas.openxmlformats.org/officeDocument/2006/customXml" ds:itemID="{280D6B77-74EB-4AA5-973F-3B592E95B88A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0</TotalTime>
  <Pages>8</Pages>
  <Words>1735</Words>
  <Characters>10590</Characters>
  <Application>Microsoft Office Word</Application>
  <DocSecurity>0</DocSecurity>
  <Lines>88</Lines>
  <Paragraphs>24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12301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creator>Steffen Andersen</dc:creator>
  <cp:lastModifiedBy>Laila Højfeldt</cp:lastModifiedBy>
  <cp:revision>2</cp:revision>
  <cp:lastPrinted>2017-05-23T06:40:00Z</cp:lastPrinted>
  <dcterms:created xsi:type="dcterms:W3CDTF">2021-07-28T09:03:00Z</dcterms:created>
  <dcterms:modified xsi:type="dcterms:W3CDTF">2021-07-28T09:03:00Z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e1472757-a24e-4666-a6e2-9b4d86dd614b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