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F1DEA7" w14:textId="7388E57D" w:rsidR="005F5F82" w:rsidRPr="00F31711" w:rsidRDefault="005F5F82" w:rsidP="005F5F8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DM</w:t>
      </w:r>
      <w:r w:rsidRPr="0016199F">
        <w:rPr>
          <w:b/>
          <w:bCs/>
          <w:sz w:val="32"/>
          <w:szCs w:val="32"/>
        </w:rPr>
        <w:t xml:space="preserve"> </w:t>
      </w:r>
      <w:r w:rsidR="000C10D3">
        <w:rPr>
          <w:b/>
          <w:bCs/>
          <w:sz w:val="32"/>
          <w:szCs w:val="32"/>
        </w:rPr>
        <w:t>B</w:t>
      </w:r>
      <w:r w:rsidR="000C10D3" w:rsidRPr="0016199F">
        <w:rPr>
          <w:b/>
          <w:bCs/>
          <w:sz w:val="32"/>
          <w:szCs w:val="32"/>
        </w:rPr>
        <w:t>iatlon</w:t>
      </w:r>
      <w:r>
        <w:rPr>
          <w:b/>
          <w:bCs/>
          <w:sz w:val="32"/>
          <w:szCs w:val="32"/>
        </w:rPr>
        <w:t xml:space="preserve"> </w:t>
      </w:r>
      <w:r w:rsidR="00E071B3">
        <w:rPr>
          <w:b/>
          <w:bCs/>
          <w:sz w:val="32"/>
          <w:szCs w:val="32"/>
        </w:rPr>
        <w:t>–</w:t>
      </w:r>
      <w:r>
        <w:rPr>
          <w:b/>
          <w:bCs/>
          <w:sz w:val="32"/>
          <w:szCs w:val="32"/>
        </w:rPr>
        <w:t xml:space="preserve"> </w:t>
      </w:r>
      <w:r w:rsidR="00E071B3">
        <w:rPr>
          <w:b/>
          <w:bCs/>
          <w:sz w:val="32"/>
          <w:szCs w:val="32"/>
        </w:rPr>
        <w:t>Børn og Junior</w:t>
      </w:r>
      <w:r>
        <w:rPr>
          <w:b/>
          <w:bCs/>
          <w:sz w:val="32"/>
          <w:szCs w:val="32"/>
        </w:rPr>
        <w:t xml:space="preserve"> </w:t>
      </w:r>
    </w:p>
    <w:p w14:paraId="51F79471" w14:textId="381125F0" w:rsidR="005F5F82" w:rsidRPr="000C10D3" w:rsidRDefault="00B8771E" w:rsidP="005F5F82">
      <w:pPr>
        <w:rPr>
          <w:b/>
          <w:bCs/>
          <w:sz w:val="32"/>
          <w:szCs w:val="32"/>
        </w:rPr>
      </w:pPr>
      <w:r w:rsidRPr="00701F42">
        <w:rPr>
          <w:b/>
          <w:bCs/>
          <w:sz w:val="32"/>
          <w:szCs w:val="32"/>
        </w:rPr>
        <w:t>Søn</w:t>
      </w:r>
      <w:r w:rsidR="005F5F82" w:rsidRPr="00701F42">
        <w:rPr>
          <w:b/>
          <w:bCs/>
          <w:sz w:val="32"/>
          <w:szCs w:val="32"/>
        </w:rPr>
        <w:t xml:space="preserve">dag den </w:t>
      </w:r>
      <w:r w:rsidR="0066683D" w:rsidRPr="00701F42">
        <w:rPr>
          <w:b/>
          <w:bCs/>
          <w:sz w:val="32"/>
          <w:szCs w:val="32"/>
        </w:rPr>
        <w:t>1</w:t>
      </w:r>
      <w:r w:rsidR="000C076A">
        <w:rPr>
          <w:b/>
          <w:bCs/>
          <w:sz w:val="32"/>
          <w:szCs w:val="32"/>
        </w:rPr>
        <w:t>6</w:t>
      </w:r>
      <w:r w:rsidR="005F5F82" w:rsidRPr="00701F42">
        <w:rPr>
          <w:b/>
          <w:bCs/>
          <w:sz w:val="32"/>
          <w:szCs w:val="32"/>
        </w:rPr>
        <w:t>. september 201</w:t>
      </w:r>
      <w:r w:rsidR="000C076A">
        <w:rPr>
          <w:b/>
          <w:bCs/>
          <w:sz w:val="32"/>
          <w:szCs w:val="32"/>
        </w:rPr>
        <w:t>8</w:t>
      </w:r>
    </w:p>
    <w:p w14:paraId="38BA691C" w14:textId="77777777" w:rsidR="002A4AA7" w:rsidRDefault="0066683D" w:rsidP="005F5F82">
      <w:pPr>
        <w:rPr>
          <w:b/>
          <w:bCs/>
          <w:sz w:val="12"/>
          <w:szCs w:val="12"/>
        </w:rPr>
      </w:pPr>
      <w:r w:rsidRPr="000C10D3">
        <w:rPr>
          <w:b/>
          <w:bCs/>
          <w:sz w:val="32"/>
          <w:szCs w:val="32"/>
        </w:rPr>
        <w:t>Vingsted skydebaner, Vingstedvej 27, Bredsten</w:t>
      </w:r>
    </w:p>
    <w:p w14:paraId="524A4CC4" w14:textId="77777777" w:rsidR="002A4AA7" w:rsidRDefault="002A4AA7" w:rsidP="002A4AA7">
      <w:pPr>
        <w:rPr>
          <w:rFonts w:cs="Helvetica"/>
          <w:b/>
          <w:bCs/>
          <w:sz w:val="18"/>
          <w:szCs w:val="18"/>
        </w:rPr>
      </w:pPr>
    </w:p>
    <w:p w14:paraId="73A2129B" w14:textId="1FD59021" w:rsidR="005F5F82" w:rsidRPr="00E54390" w:rsidRDefault="005F5F82" w:rsidP="002A4AA7">
      <w:pPr>
        <w:rPr>
          <w:rFonts w:cs="Helvetica"/>
          <w:b/>
          <w:bCs/>
          <w:sz w:val="18"/>
          <w:szCs w:val="18"/>
        </w:rPr>
      </w:pPr>
      <w:r w:rsidRPr="00E54390">
        <w:rPr>
          <w:rFonts w:cs="Helvetica"/>
          <w:b/>
          <w:bCs/>
          <w:sz w:val="18"/>
          <w:szCs w:val="18"/>
        </w:rPr>
        <w:t>Tidspunkt</w:t>
      </w:r>
    </w:p>
    <w:p w14:paraId="2BB0B1DB" w14:textId="32DFB0CC" w:rsidR="005F5F82" w:rsidRPr="00E54390" w:rsidRDefault="006B2FE0" w:rsidP="00597368">
      <w:pPr>
        <w:spacing w:line="240" w:lineRule="auto"/>
        <w:rPr>
          <w:rFonts w:cs="Helvetica"/>
          <w:sz w:val="18"/>
          <w:szCs w:val="18"/>
        </w:rPr>
      </w:pPr>
      <w:r w:rsidRPr="00E54390">
        <w:rPr>
          <w:rFonts w:cs="Helvetica"/>
          <w:sz w:val="18"/>
          <w:szCs w:val="18"/>
        </w:rPr>
        <w:t>1</w:t>
      </w:r>
      <w:r w:rsidR="00525E22">
        <w:rPr>
          <w:rFonts w:cs="Helvetica"/>
          <w:sz w:val="18"/>
          <w:szCs w:val="18"/>
        </w:rPr>
        <w:t>1</w:t>
      </w:r>
      <w:r w:rsidRPr="00E54390">
        <w:rPr>
          <w:rFonts w:cs="Helvetica"/>
          <w:sz w:val="18"/>
          <w:szCs w:val="18"/>
        </w:rPr>
        <w:t>.</w:t>
      </w:r>
      <w:r w:rsidR="00525E22">
        <w:rPr>
          <w:rFonts w:cs="Helvetica"/>
          <w:sz w:val="18"/>
          <w:szCs w:val="18"/>
        </w:rPr>
        <w:t>15</w:t>
      </w:r>
      <w:r w:rsidRPr="00E54390">
        <w:rPr>
          <w:rFonts w:cs="Helvetica"/>
          <w:sz w:val="18"/>
          <w:szCs w:val="18"/>
        </w:rPr>
        <w:t xml:space="preserve"> – 15.</w:t>
      </w:r>
      <w:r w:rsidR="00E54390" w:rsidRPr="00E54390">
        <w:rPr>
          <w:rFonts w:cs="Helvetica"/>
          <w:sz w:val="18"/>
          <w:szCs w:val="18"/>
        </w:rPr>
        <w:t>30</w:t>
      </w:r>
    </w:p>
    <w:p w14:paraId="661F182F" w14:textId="77777777" w:rsidR="005F5F82" w:rsidRPr="002A4AA7" w:rsidRDefault="005F5F82" w:rsidP="00597368">
      <w:pPr>
        <w:spacing w:line="240" w:lineRule="auto"/>
        <w:rPr>
          <w:rFonts w:cs="Helvetica"/>
          <w:sz w:val="16"/>
          <w:szCs w:val="16"/>
        </w:rPr>
      </w:pPr>
    </w:p>
    <w:p w14:paraId="77DA350E" w14:textId="22952382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b/>
          <w:bCs/>
          <w:sz w:val="18"/>
          <w:szCs w:val="18"/>
        </w:rPr>
        <w:t>Klassegrupper</w:t>
      </w:r>
    </w:p>
    <w:p w14:paraId="093257F8" w14:textId="77777777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 xml:space="preserve">Børn mix 8-11 år, skyder liggende med anlæg, må modtage hjælp </w:t>
      </w:r>
    </w:p>
    <w:p w14:paraId="6B657E90" w14:textId="77777777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Børn mix 12-14 år, skyder liggende med anlæg, må modtage hjælp</w:t>
      </w:r>
    </w:p>
    <w:p w14:paraId="2FB5405E" w14:textId="77777777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Junior dame 15-20 år, skyder liggende uden anlæg, ingen hjælp</w:t>
      </w:r>
    </w:p>
    <w:p w14:paraId="577318E9" w14:textId="77777777" w:rsidR="005F5F82" w:rsidRDefault="005F5F82" w:rsidP="00597368">
      <w:pPr>
        <w:spacing w:line="240" w:lineRule="auto"/>
        <w:rPr>
          <w:rFonts w:cs="Helvetica"/>
        </w:rPr>
      </w:pPr>
      <w:r w:rsidRPr="007E6917">
        <w:rPr>
          <w:rFonts w:cs="Helvetica"/>
          <w:sz w:val="18"/>
          <w:szCs w:val="18"/>
        </w:rPr>
        <w:t>Junior herre 15-20 år, skyder liggende uden anlæg, ingen hjælp</w:t>
      </w:r>
    </w:p>
    <w:p w14:paraId="2DC8A6F0" w14:textId="01D197A0" w:rsidR="00F83BF0" w:rsidRPr="002A4AA7" w:rsidRDefault="00F83BF0" w:rsidP="00597368">
      <w:pPr>
        <w:spacing w:line="240" w:lineRule="auto"/>
        <w:rPr>
          <w:rFonts w:cs="Helvetica"/>
          <w:sz w:val="16"/>
          <w:szCs w:val="16"/>
        </w:rPr>
      </w:pPr>
    </w:p>
    <w:p w14:paraId="2DF3ECD6" w14:textId="4126D74F" w:rsidR="00F83BF0" w:rsidRPr="007E6917" w:rsidRDefault="00F83BF0" w:rsidP="00597368">
      <w:pPr>
        <w:spacing w:line="240" w:lineRule="auto"/>
        <w:rPr>
          <w:rFonts w:cs="Helvetica"/>
          <w:b/>
          <w:sz w:val="18"/>
          <w:szCs w:val="18"/>
        </w:rPr>
      </w:pPr>
      <w:r w:rsidRPr="007E6917">
        <w:rPr>
          <w:rFonts w:cs="Helvetica"/>
          <w:b/>
          <w:sz w:val="18"/>
          <w:szCs w:val="18"/>
        </w:rPr>
        <w:t>Våben</w:t>
      </w:r>
    </w:p>
    <w:p w14:paraId="2BAA590B" w14:textId="1817AA6F" w:rsidR="00F83BF0" w:rsidRPr="007E6917" w:rsidRDefault="00F83BF0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Riffel cal. .22</w:t>
      </w:r>
    </w:p>
    <w:p w14:paraId="0B0E89A2" w14:textId="4A8E5DAC" w:rsidR="002A4AA7" w:rsidRPr="007E6917" w:rsidRDefault="002A4AA7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 xml:space="preserve">OBS </w:t>
      </w:r>
      <w:r w:rsidR="000049E1" w:rsidRPr="007E6917">
        <w:rPr>
          <w:rFonts w:cs="Helvetica"/>
          <w:sz w:val="18"/>
          <w:szCs w:val="18"/>
        </w:rPr>
        <w:t xml:space="preserve">Der kan </w:t>
      </w:r>
      <w:r w:rsidR="000049E1" w:rsidRPr="007E6917">
        <w:rPr>
          <w:rFonts w:cs="Helvetica"/>
          <w:color w:val="FF0000"/>
          <w:sz w:val="18"/>
          <w:szCs w:val="18"/>
        </w:rPr>
        <w:t>ikke</w:t>
      </w:r>
      <w:r w:rsidRPr="007E6917">
        <w:rPr>
          <w:rFonts w:cs="Helvetica"/>
          <w:color w:val="FF0000"/>
          <w:sz w:val="18"/>
          <w:szCs w:val="18"/>
        </w:rPr>
        <w:t xml:space="preserve"> </w:t>
      </w:r>
      <w:r w:rsidRPr="007E6917">
        <w:rPr>
          <w:rFonts w:cs="Helvetica"/>
          <w:sz w:val="18"/>
          <w:szCs w:val="18"/>
        </w:rPr>
        <w:t>låne</w:t>
      </w:r>
      <w:r w:rsidR="000049E1" w:rsidRPr="007E6917">
        <w:rPr>
          <w:rFonts w:cs="Helvetica"/>
          <w:sz w:val="18"/>
          <w:szCs w:val="18"/>
        </w:rPr>
        <w:t>s</w:t>
      </w:r>
      <w:r w:rsidRPr="007E6917">
        <w:rPr>
          <w:rFonts w:cs="Helvetica"/>
          <w:sz w:val="18"/>
          <w:szCs w:val="18"/>
        </w:rPr>
        <w:t xml:space="preserve"> våben</w:t>
      </w:r>
      <w:r w:rsidR="000049E1" w:rsidRPr="007E6917">
        <w:rPr>
          <w:rFonts w:cs="Helvetica"/>
          <w:sz w:val="18"/>
          <w:szCs w:val="18"/>
        </w:rPr>
        <w:t xml:space="preserve"> af DGI Skydning</w:t>
      </w:r>
    </w:p>
    <w:p w14:paraId="6E153FA4" w14:textId="339F8752" w:rsidR="00B64886" w:rsidRPr="000049E1" w:rsidRDefault="00B64886" w:rsidP="00F83BF0">
      <w:pPr>
        <w:spacing w:line="240" w:lineRule="auto"/>
        <w:rPr>
          <w:rFonts w:cs="Helvetica"/>
          <w:b/>
          <w:bCs/>
          <w:sz w:val="16"/>
          <w:szCs w:val="16"/>
        </w:rPr>
      </w:pPr>
    </w:p>
    <w:p w14:paraId="1A4D0979" w14:textId="77777777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b/>
          <w:bCs/>
          <w:sz w:val="18"/>
          <w:szCs w:val="18"/>
        </w:rPr>
        <w:t>Målgruppen</w:t>
      </w:r>
    </w:p>
    <w:p w14:paraId="187118F0" w14:textId="4343669E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Alle</w:t>
      </w:r>
      <w:r w:rsidR="00597368" w:rsidRPr="007E6917">
        <w:rPr>
          <w:rFonts w:cs="Helvetica"/>
          <w:sz w:val="18"/>
          <w:szCs w:val="18"/>
        </w:rPr>
        <w:t xml:space="preserve"> i de nævnte klassegrupper, du</w:t>
      </w:r>
      <w:r w:rsidRPr="007E6917">
        <w:rPr>
          <w:rFonts w:cs="Helvetica"/>
          <w:sz w:val="18"/>
          <w:szCs w:val="18"/>
        </w:rPr>
        <w:t xml:space="preserve"> skal dog være våbenkyndig og i stand til at løbe</w:t>
      </w:r>
      <w:r w:rsidR="00FD0AF1" w:rsidRPr="007E6917">
        <w:rPr>
          <w:rFonts w:cs="Helvetica"/>
          <w:sz w:val="18"/>
          <w:szCs w:val="18"/>
        </w:rPr>
        <w:t xml:space="preserve">. </w:t>
      </w:r>
      <w:r w:rsidRPr="007E6917">
        <w:rPr>
          <w:rFonts w:cs="Helvetica"/>
          <w:sz w:val="18"/>
          <w:szCs w:val="18"/>
        </w:rPr>
        <w:t>Der tildeles en fast bane til hver deltager. Man deltager ”blandet” i de enkelte starter for at gøre det fleksibelt, men resultaterne bliver opgjort i klassegrupperne til sidst.</w:t>
      </w:r>
      <w:r w:rsidR="004159EF" w:rsidRPr="007E6917">
        <w:rPr>
          <w:rFonts w:cs="Helvetica"/>
          <w:sz w:val="18"/>
          <w:szCs w:val="18"/>
        </w:rPr>
        <w:t xml:space="preserve"> Hver deltager kan kun deltage i én start.</w:t>
      </w:r>
      <w:r w:rsidR="00B64886" w:rsidRPr="007E6917">
        <w:rPr>
          <w:rFonts w:cs="Helvetica"/>
          <w:sz w:val="18"/>
          <w:szCs w:val="18"/>
        </w:rPr>
        <w:t xml:space="preserve"> </w:t>
      </w:r>
    </w:p>
    <w:p w14:paraId="35217E1C" w14:textId="5EF216AD" w:rsidR="00B64886" w:rsidRPr="007E6917" w:rsidRDefault="00B64886" w:rsidP="00B64886">
      <w:pPr>
        <w:spacing w:line="240" w:lineRule="auto"/>
        <w:rPr>
          <w:rFonts w:cs="Helvetica"/>
          <w:b/>
          <w:bCs/>
          <w:sz w:val="18"/>
          <w:szCs w:val="18"/>
        </w:rPr>
      </w:pPr>
    </w:p>
    <w:p w14:paraId="2751A234" w14:textId="77777777" w:rsidR="00525E22" w:rsidRPr="007E6917" w:rsidRDefault="00525E22" w:rsidP="00B64886">
      <w:pPr>
        <w:spacing w:line="240" w:lineRule="auto"/>
        <w:rPr>
          <w:rFonts w:cs="Helvetica"/>
          <w:b/>
          <w:bCs/>
          <w:sz w:val="18"/>
          <w:szCs w:val="18"/>
        </w:rPr>
      </w:pPr>
    </w:p>
    <w:p w14:paraId="429F0069" w14:textId="78F49729" w:rsidR="0035195C" w:rsidRPr="007E6917" w:rsidRDefault="0035195C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OBS der kan ikke lånes våben af DGI Skydning</w:t>
      </w:r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560"/>
      </w:tblGrid>
      <w:tr w:rsidR="00525E22" w14:paraId="6C583EF4" w14:textId="77777777" w:rsidTr="00E54390">
        <w:tc>
          <w:tcPr>
            <w:tcW w:w="2263" w:type="dxa"/>
          </w:tcPr>
          <w:p w14:paraId="3C372824" w14:textId="333C9810" w:rsidR="00525E22" w:rsidRPr="00E54390" w:rsidRDefault="00525E22" w:rsidP="00EF1881">
            <w:pPr>
              <w:jc w:val="center"/>
              <w:rPr>
                <w:rFonts w:cs="Helvetica"/>
                <w:b/>
                <w:sz w:val="18"/>
                <w:szCs w:val="18"/>
              </w:rPr>
            </w:pPr>
            <w:r>
              <w:rPr>
                <w:rFonts w:cs="Helvetica"/>
                <w:b/>
                <w:sz w:val="18"/>
                <w:szCs w:val="18"/>
              </w:rPr>
              <w:t>Søndag d. 16</w:t>
            </w:r>
            <w:r w:rsidRPr="00701F42">
              <w:rPr>
                <w:rFonts w:cs="Helvetica"/>
                <w:b/>
                <w:sz w:val="18"/>
                <w:szCs w:val="18"/>
              </w:rPr>
              <w:t>. 9</w:t>
            </w:r>
          </w:p>
        </w:tc>
        <w:tc>
          <w:tcPr>
            <w:tcW w:w="1560" w:type="dxa"/>
          </w:tcPr>
          <w:p w14:paraId="0A87507F" w14:textId="4A1D4059" w:rsidR="00525E22" w:rsidRDefault="00525E22" w:rsidP="006316F1">
            <w:pPr>
              <w:jc w:val="center"/>
              <w:rPr>
                <w:rFonts w:cs="Helvetica"/>
                <w:b/>
                <w:sz w:val="18"/>
                <w:szCs w:val="18"/>
              </w:rPr>
            </w:pPr>
            <w:r>
              <w:rPr>
                <w:rFonts w:cs="Helvetica"/>
                <w:b/>
                <w:sz w:val="18"/>
                <w:szCs w:val="18"/>
              </w:rPr>
              <w:t>DM Biatlon</w:t>
            </w:r>
          </w:p>
          <w:p w14:paraId="019D00E5" w14:textId="5DC6D250" w:rsidR="00525E22" w:rsidRPr="00E54390" w:rsidRDefault="00525E22" w:rsidP="006316F1">
            <w:pPr>
              <w:jc w:val="center"/>
              <w:rPr>
                <w:rFonts w:cs="Helvetica"/>
                <w:b/>
                <w:sz w:val="18"/>
                <w:szCs w:val="18"/>
              </w:rPr>
            </w:pPr>
            <w:r w:rsidRPr="00E54390">
              <w:rPr>
                <w:rFonts w:cs="Helvetica"/>
                <w:b/>
                <w:sz w:val="18"/>
                <w:szCs w:val="18"/>
              </w:rPr>
              <w:t>Indskydning</w:t>
            </w:r>
          </w:p>
        </w:tc>
      </w:tr>
      <w:tr w:rsidR="00525E22" w14:paraId="2EF455C2" w14:textId="77777777" w:rsidTr="00E54390">
        <w:tc>
          <w:tcPr>
            <w:tcW w:w="2263" w:type="dxa"/>
          </w:tcPr>
          <w:p w14:paraId="7119DB6D" w14:textId="57D597F7" w:rsidR="00525E22" w:rsidRPr="00B67DE7" w:rsidRDefault="00525E22" w:rsidP="00525E22">
            <w:pPr>
              <w:rPr>
                <w:rFonts w:cs="Helvetica"/>
                <w:color w:val="0070C0"/>
                <w:sz w:val="18"/>
                <w:szCs w:val="18"/>
                <w:highlight w:val="yellow"/>
              </w:rPr>
            </w:pPr>
            <w:r w:rsidRPr="00525E22">
              <w:rPr>
                <w:rFonts w:cs="Helvetica"/>
                <w:color w:val="0070C0"/>
                <w:sz w:val="18"/>
                <w:szCs w:val="18"/>
              </w:rPr>
              <w:t xml:space="preserve">         </w:t>
            </w:r>
            <w:r>
              <w:rPr>
                <w:rFonts w:cs="Helvetica"/>
                <w:color w:val="0070C0"/>
                <w:sz w:val="18"/>
                <w:szCs w:val="18"/>
              </w:rPr>
              <w:t xml:space="preserve">  </w:t>
            </w:r>
            <w:r w:rsidRPr="00525E22">
              <w:rPr>
                <w:rFonts w:cs="Helvetica"/>
                <w:color w:val="0070C0"/>
                <w:sz w:val="18"/>
                <w:szCs w:val="18"/>
              </w:rPr>
              <w:t>Start 1</w:t>
            </w:r>
          </w:p>
        </w:tc>
        <w:tc>
          <w:tcPr>
            <w:tcW w:w="1560" w:type="dxa"/>
          </w:tcPr>
          <w:p w14:paraId="4074AB8F" w14:textId="3833C4DC" w:rsidR="00525E22" w:rsidRPr="008D31FC" w:rsidRDefault="00525E22" w:rsidP="006316F1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>
              <w:rPr>
                <w:rFonts w:cs="Helvetica"/>
                <w:color w:val="0070C0"/>
                <w:sz w:val="18"/>
                <w:szCs w:val="18"/>
              </w:rPr>
              <w:t>11.15</w:t>
            </w:r>
          </w:p>
        </w:tc>
      </w:tr>
      <w:tr w:rsidR="00525E22" w14:paraId="6C4ADCDC" w14:textId="77777777" w:rsidTr="00E54390">
        <w:tc>
          <w:tcPr>
            <w:tcW w:w="2263" w:type="dxa"/>
          </w:tcPr>
          <w:p w14:paraId="6E8ABDF4" w14:textId="12EA4CDC" w:rsidR="00525E22" w:rsidRPr="008D31FC" w:rsidRDefault="00525E22" w:rsidP="00525E22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8D31FC">
              <w:rPr>
                <w:rFonts w:cs="Helvetica"/>
                <w:color w:val="0070C0"/>
                <w:sz w:val="18"/>
                <w:szCs w:val="18"/>
              </w:rPr>
              <w:t xml:space="preserve">Start </w:t>
            </w:r>
            <w:r>
              <w:rPr>
                <w:rFonts w:cs="Helvetica"/>
                <w:color w:val="0070C0"/>
                <w:sz w:val="18"/>
                <w:szCs w:val="18"/>
              </w:rPr>
              <w:t xml:space="preserve">2 </w:t>
            </w:r>
          </w:p>
        </w:tc>
        <w:tc>
          <w:tcPr>
            <w:tcW w:w="1560" w:type="dxa"/>
          </w:tcPr>
          <w:p w14:paraId="5F446D97" w14:textId="7CC18DBA" w:rsidR="00525E22" w:rsidRPr="008D31FC" w:rsidRDefault="00525E22" w:rsidP="006316F1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8D31FC">
              <w:rPr>
                <w:rFonts w:cs="Helvetica"/>
                <w:color w:val="0070C0"/>
                <w:sz w:val="18"/>
                <w:szCs w:val="18"/>
              </w:rPr>
              <w:t>12.15</w:t>
            </w:r>
          </w:p>
        </w:tc>
      </w:tr>
      <w:tr w:rsidR="00525E22" w14:paraId="3E9F2AF3" w14:textId="77777777" w:rsidTr="00E54390">
        <w:tc>
          <w:tcPr>
            <w:tcW w:w="2263" w:type="dxa"/>
          </w:tcPr>
          <w:p w14:paraId="0F07CDB9" w14:textId="419361C6" w:rsidR="00525E22" w:rsidRPr="008D31FC" w:rsidRDefault="00525E22" w:rsidP="00525E22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>
              <w:rPr>
                <w:rFonts w:cs="Helvetica"/>
                <w:color w:val="0070C0"/>
                <w:sz w:val="18"/>
                <w:szCs w:val="18"/>
              </w:rPr>
              <w:t xml:space="preserve">Start 3 </w:t>
            </w:r>
          </w:p>
        </w:tc>
        <w:tc>
          <w:tcPr>
            <w:tcW w:w="1560" w:type="dxa"/>
          </w:tcPr>
          <w:p w14:paraId="5FCC6029" w14:textId="286708D1" w:rsidR="00525E22" w:rsidRPr="008D31FC" w:rsidRDefault="00525E22" w:rsidP="006316F1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F83BF0">
              <w:rPr>
                <w:rFonts w:cs="Helvetica"/>
                <w:color w:val="0070C0"/>
                <w:sz w:val="18"/>
                <w:szCs w:val="18"/>
              </w:rPr>
              <w:t>13</w:t>
            </w:r>
            <w:r w:rsidRPr="008D31FC">
              <w:rPr>
                <w:rFonts w:cs="Helvetica"/>
                <w:color w:val="0070C0"/>
                <w:sz w:val="18"/>
                <w:szCs w:val="18"/>
              </w:rPr>
              <w:t>.00</w:t>
            </w:r>
          </w:p>
        </w:tc>
      </w:tr>
      <w:tr w:rsidR="00525E22" w14:paraId="74D72FE9" w14:textId="77777777" w:rsidTr="00E54390">
        <w:tc>
          <w:tcPr>
            <w:tcW w:w="2263" w:type="dxa"/>
          </w:tcPr>
          <w:p w14:paraId="7B3F861D" w14:textId="4E1AB834" w:rsidR="00525E22" w:rsidRPr="008D31FC" w:rsidRDefault="00525E22" w:rsidP="00525E22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8D31FC">
              <w:rPr>
                <w:rFonts w:cs="Helvetica"/>
                <w:color w:val="0070C0"/>
                <w:sz w:val="18"/>
                <w:szCs w:val="18"/>
              </w:rPr>
              <w:t xml:space="preserve">Start </w:t>
            </w:r>
            <w:r>
              <w:rPr>
                <w:rFonts w:cs="Helvetica"/>
                <w:color w:val="0070C0"/>
                <w:sz w:val="18"/>
                <w:szCs w:val="18"/>
              </w:rPr>
              <w:t xml:space="preserve">4 </w:t>
            </w:r>
          </w:p>
        </w:tc>
        <w:tc>
          <w:tcPr>
            <w:tcW w:w="1560" w:type="dxa"/>
          </w:tcPr>
          <w:p w14:paraId="01143631" w14:textId="13C9F14D" w:rsidR="00525E22" w:rsidRPr="008D31FC" w:rsidRDefault="00525E22" w:rsidP="006316F1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8D31FC">
              <w:rPr>
                <w:rFonts w:cs="Helvetica"/>
                <w:color w:val="0070C0"/>
                <w:sz w:val="18"/>
                <w:szCs w:val="18"/>
              </w:rPr>
              <w:t>13.45</w:t>
            </w:r>
          </w:p>
        </w:tc>
      </w:tr>
      <w:tr w:rsidR="00525E22" w14:paraId="5DCDAEC8" w14:textId="77777777" w:rsidTr="00E54390">
        <w:tc>
          <w:tcPr>
            <w:tcW w:w="2263" w:type="dxa"/>
          </w:tcPr>
          <w:p w14:paraId="7E55F5AD" w14:textId="72198378" w:rsidR="00525E22" w:rsidRPr="008D31FC" w:rsidRDefault="00525E22" w:rsidP="00525E22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8D31FC">
              <w:rPr>
                <w:rFonts w:cs="Helvetica"/>
                <w:color w:val="0070C0"/>
                <w:sz w:val="18"/>
                <w:szCs w:val="18"/>
              </w:rPr>
              <w:t xml:space="preserve">Start </w:t>
            </w:r>
            <w:r>
              <w:rPr>
                <w:rFonts w:cs="Helvetica"/>
                <w:color w:val="0070C0"/>
                <w:sz w:val="18"/>
                <w:szCs w:val="18"/>
              </w:rPr>
              <w:t xml:space="preserve">5 </w:t>
            </w:r>
          </w:p>
        </w:tc>
        <w:tc>
          <w:tcPr>
            <w:tcW w:w="1560" w:type="dxa"/>
          </w:tcPr>
          <w:p w14:paraId="79845D0D" w14:textId="453AD35D" w:rsidR="00525E22" w:rsidRPr="008D31FC" w:rsidRDefault="00525E22" w:rsidP="006316F1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8D31FC">
              <w:rPr>
                <w:rFonts w:cs="Helvetica"/>
                <w:color w:val="0070C0"/>
                <w:sz w:val="18"/>
                <w:szCs w:val="18"/>
              </w:rPr>
              <w:t>14.30</w:t>
            </w:r>
          </w:p>
        </w:tc>
      </w:tr>
      <w:tr w:rsidR="00525E22" w14:paraId="684E7053" w14:textId="77777777" w:rsidTr="00F83BF0">
        <w:tc>
          <w:tcPr>
            <w:tcW w:w="2263" w:type="dxa"/>
          </w:tcPr>
          <w:p w14:paraId="36B719CE" w14:textId="67677B62" w:rsidR="00525E22" w:rsidRPr="008D31FC" w:rsidRDefault="00525E22" w:rsidP="00E54390">
            <w:pPr>
              <w:jc w:val="center"/>
              <w:rPr>
                <w:rFonts w:cs="Helvetica"/>
                <w:color w:val="0070C0"/>
                <w:sz w:val="18"/>
                <w:szCs w:val="18"/>
              </w:rPr>
            </w:pPr>
            <w:r w:rsidRPr="008D31FC">
              <w:rPr>
                <w:rFonts w:cs="Helvetica"/>
                <w:color w:val="0070C0"/>
                <w:sz w:val="18"/>
                <w:szCs w:val="18"/>
              </w:rPr>
              <w:t>Præmieoverrækkelse</w:t>
            </w:r>
          </w:p>
        </w:tc>
        <w:tc>
          <w:tcPr>
            <w:tcW w:w="1560" w:type="dxa"/>
            <w:shd w:val="clear" w:color="auto" w:fill="auto"/>
          </w:tcPr>
          <w:p w14:paraId="28E46A18" w14:textId="151542A2" w:rsidR="00525E22" w:rsidRPr="00F83BF0" w:rsidRDefault="00525E22" w:rsidP="006316F1">
            <w:pPr>
              <w:jc w:val="center"/>
              <w:rPr>
                <w:rFonts w:cs="Helvetica"/>
                <w:sz w:val="18"/>
                <w:szCs w:val="18"/>
              </w:rPr>
            </w:pPr>
            <w:r w:rsidRPr="00F83BF0">
              <w:rPr>
                <w:rFonts w:cs="Helvetica"/>
                <w:color w:val="0070C0"/>
                <w:sz w:val="18"/>
                <w:szCs w:val="18"/>
              </w:rPr>
              <w:t>Ca. 15.30</w:t>
            </w:r>
          </w:p>
        </w:tc>
      </w:tr>
    </w:tbl>
    <w:p w14:paraId="6A4A0258" w14:textId="77777777" w:rsidR="00E54390" w:rsidRDefault="00E54390" w:rsidP="00597368">
      <w:pPr>
        <w:spacing w:line="240" w:lineRule="auto"/>
        <w:rPr>
          <w:rFonts w:cs="Helvetica"/>
          <w:sz w:val="16"/>
          <w:szCs w:val="16"/>
        </w:rPr>
      </w:pPr>
    </w:p>
    <w:p w14:paraId="34A3E79D" w14:textId="6D4F1CCE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 xml:space="preserve">12 startende ad gangen </w:t>
      </w:r>
      <w:r w:rsidR="006316F1" w:rsidRPr="007E6917">
        <w:rPr>
          <w:rFonts w:cs="Helvetica"/>
          <w:sz w:val="18"/>
          <w:szCs w:val="18"/>
        </w:rPr>
        <w:t xml:space="preserve">efter ovenstående </w:t>
      </w:r>
      <w:r w:rsidRPr="007E6917">
        <w:rPr>
          <w:rFonts w:cs="Helvetica"/>
          <w:sz w:val="18"/>
          <w:szCs w:val="18"/>
        </w:rPr>
        <w:t>plan:</w:t>
      </w:r>
      <w:r w:rsidR="00525E22" w:rsidRPr="007E6917">
        <w:rPr>
          <w:rFonts w:cs="Helvetica"/>
          <w:sz w:val="18"/>
          <w:szCs w:val="18"/>
        </w:rPr>
        <w:t xml:space="preserve"> Startnummer skal være afhentet og påsat til indskydning.</w:t>
      </w:r>
    </w:p>
    <w:p w14:paraId="2FB254A1" w14:textId="77777777" w:rsidR="006B2FE0" w:rsidRPr="007E6917" w:rsidRDefault="006B2FE0" w:rsidP="00597368">
      <w:pPr>
        <w:spacing w:line="240" w:lineRule="auto"/>
        <w:rPr>
          <w:rFonts w:cs="Helvetica"/>
          <w:sz w:val="18"/>
          <w:szCs w:val="18"/>
        </w:rPr>
      </w:pPr>
    </w:p>
    <w:p w14:paraId="767E46AF" w14:textId="77777777" w:rsidR="00525E22" w:rsidRPr="007E6917" w:rsidRDefault="00525E22" w:rsidP="00597368">
      <w:pPr>
        <w:spacing w:line="240" w:lineRule="auto"/>
        <w:rPr>
          <w:rFonts w:cs="Helvetica"/>
          <w:sz w:val="18"/>
          <w:szCs w:val="18"/>
        </w:rPr>
      </w:pPr>
    </w:p>
    <w:p w14:paraId="28D2A3DB" w14:textId="3F02E854" w:rsidR="00FD0AF1" w:rsidRPr="007E6917" w:rsidRDefault="00525E22" w:rsidP="00597368">
      <w:pPr>
        <w:spacing w:line="240" w:lineRule="auto"/>
        <w:rPr>
          <w:rFonts w:cs="Helvetica"/>
          <w:b/>
          <w:sz w:val="18"/>
          <w:szCs w:val="18"/>
        </w:rPr>
      </w:pPr>
      <w:r w:rsidRPr="007E6917">
        <w:rPr>
          <w:rFonts w:cs="Helvetica"/>
          <w:b/>
          <w:sz w:val="18"/>
          <w:szCs w:val="18"/>
        </w:rPr>
        <w:t>Startnummer</w:t>
      </w:r>
      <w:r w:rsidR="003E5926" w:rsidRPr="007E6917">
        <w:rPr>
          <w:rFonts w:cs="Helvetica"/>
          <w:b/>
          <w:sz w:val="18"/>
          <w:szCs w:val="18"/>
        </w:rPr>
        <w:t>.</w:t>
      </w:r>
    </w:p>
    <w:p w14:paraId="6C4E400E" w14:textId="7A5FB740" w:rsidR="00FD0AF1" w:rsidRPr="007E6917" w:rsidRDefault="00FD0AF1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 xml:space="preserve">Udleveres ved </w:t>
      </w:r>
      <w:r w:rsidR="000C10D3" w:rsidRPr="007E6917">
        <w:rPr>
          <w:rFonts w:cs="Helvetica"/>
          <w:sz w:val="18"/>
          <w:szCs w:val="18"/>
        </w:rPr>
        <w:t>Biatlon</w:t>
      </w:r>
      <w:r w:rsidRPr="007E6917">
        <w:rPr>
          <w:rFonts w:cs="Helvetica"/>
          <w:sz w:val="18"/>
          <w:szCs w:val="18"/>
        </w:rPr>
        <w:t xml:space="preserve"> rumm</w:t>
      </w:r>
      <w:r w:rsidR="003E5926" w:rsidRPr="007E6917">
        <w:rPr>
          <w:rFonts w:cs="Helvetica"/>
          <w:sz w:val="18"/>
          <w:szCs w:val="18"/>
        </w:rPr>
        <w:t>et i gavlen af 200 meter huset.</w:t>
      </w:r>
    </w:p>
    <w:p w14:paraId="10FC5CBE" w14:textId="77777777" w:rsidR="00FD0AF1" w:rsidRPr="007E6917" w:rsidRDefault="00FD0AF1" w:rsidP="00597368">
      <w:pPr>
        <w:spacing w:line="240" w:lineRule="auto"/>
        <w:rPr>
          <w:rFonts w:cs="Helvetica"/>
          <w:sz w:val="18"/>
          <w:szCs w:val="18"/>
        </w:rPr>
      </w:pPr>
    </w:p>
    <w:p w14:paraId="19CA2A40" w14:textId="306DADC2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b/>
          <w:bCs/>
          <w:sz w:val="18"/>
          <w:szCs w:val="18"/>
        </w:rPr>
        <w:t>Løberuten</w:t>
      </w:r>
      <w:r w:rsidR="007E6917">
        <w:rPr>
          <w:rFonts w:cs="Helvetica"/>
          <w:sz w:val="18"/>
          <w:szCs w:val="18"/>
        </w:rPr>
        <w:t>.</w:t>
      </w:r>
    </w:p>
    <w:p w14:paraId="4A5BB44B" w14:textId="4269D059" w:rsidR="00597368" w:rsidRPr="007E6917" w:rsidRDefault="004159EF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Løberuten er en d</w:t>
      </w:r>
      <w:r w:rsidR="005F5F82" w:rsidRPr="007E6917">
        <w:rPr>
          <w:rFonts w:cs="Helvetica"/>
          <w:sz w:val="18"/>
          <w:szCs w:val="18"/>
        </w:rPr>
        <w:t xml:space="preserve">istance på </w:t>
      </w:r>
      <w:r w:rsidR="00D334E5" w:rsidRPr="007E6917">
        <w:rPr>
          <w:rFonts w:cs="Helvetica"/>
          <w:sz w:val="18"/>
          <w:szCs w:val="18"/>
        </w:rPr>
        <w:t xml:space="preserve">ca. </w:t>
      </w:r>
      <w:r w:rsidR="005F5F82" w:rsidRPr="007E6917">
        <w:rPr>
          <w:rFonts w:cs="Helvetica"/>
          <w:sz w:val="18"/>
          <w:szCs w:val="18"/>
        </w:rPr>
        <w:t>700 m</w:t>
      </w:r>
      <w:r w:rsidR="00597368" w:rsidRPr="007E6917">
        <w:rPr>
          <w:rFonts w:cs="Helvetica"/>
          <w:sz w:val="18"/>
          <w:szCs w:val="18"/>
        </w:rPr>
        <w:t xml:space="preserve"> i </w:t>
      </w:r>
      <w:r w:rsidRPr="007E6917">
        <w:rPr>
          <w:rFonts w:cs="Helvetica"/>
          <w:sz w:val="18"/>
          <w:szCs w:val="18"/>
        </w:rPr>
        <w:t xml:space="preserve">fladt </w:t>
      </w:r>
      <w:r w:rsidR="00597368" w:rsidRPr="007E6917">
        <w:rPr>
          <w:rFonts w:cs="Helvetica"/>
          <w:sz w:val="18"/>
          <w:szCs w:val="18"/>
        </w:rPr>
        <w:t>terræn</w:t>
      </w:r>
      <w:r w:rsidR="005F5F82" w:rsidRPr="007E6917">
        <w:rPr>
          <w:rFonts w:cs="Helvetica"/>
          <w:sz w:val="18"/>
          <w:szCs w:val="18"/>
        </w:rPr>
        <w:t xml:space="preserve">. </w:t>
      </w:r>
    </w:p>
    <w:p w14:paraId="70118CA9" w14:textId="77777777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</w:p>
    <w:p w14:paraId="6C4E35AA" w14:textId="77777777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Alle klassegrupper løber 3 gange og skyder 2 gange, anslået tid 3 x 7 min = 21 minutter + skydning + straf = 30 minutter.</w:t>
      </w:r>
    </w:p>
    <w:p w14:paraId="2314A656" w14:textId="77777777" w:rsidR="00597368" w:rsidRPr="007E6917" w:rsidRDefault="00597368" w:rsidP="00597368">
      <w:pPr>
        <w:spacing w:line="240" w:lineRule="auto"/>
        <w:rPr>
          <w:rFonts w:cs="Helvetica"/>
          <w:b/>
          <w:bCs/>
          <w:sz w:val="18"/>
          <w:szCs w:val="18"/>
        </w:rPr>
      </w:pPr>
    </w:p>
    <w:p w14:paraId="58BB6700" w14:textId="77777777" w:rsidR="00525E22" w:rsidRPr="007E6917" w:rsidRDefault="00525E22" w:rsidP="00597368">
      <w:pPr>
        <w:spacing w:line="240" w:lineRule="auto"/>
        <w:rPr>
          <w:rFonts w:cs="Helvetica"/>
          <w:b/>
          <w:bCs/>
          <w:sz w:val="18"/>
          <w:szCs w:val="18"/>
        </w:rPr>
      </w:pPr>
    </w:p>
    <w:p w14:paraId="06EA2700" w14:textId="77777777" w:rsidR="005F5F82" w:rsidRPr="007E6917" w:rsidRDefault="005F5F82" w:rsidP="00597368">
      <w:pPr>
        <w:spacing w:line="240" w:lineRule="auto"/>
        <w:rPr>
          <w:rFonts w:cs="Helvetica"/>
          <w:b/>
          <w:bCs/>
          <w:sz w:val="18"/>
          <w:szCs w:val="18"/>
        </w:rPr>
      </w:pPr>
      <w:r w:rsidRPr="007E6917">
        <w:rPr>
          <w:rFonts w:cs="Helvetica"/>
          <w:b/>
          <w:bCs/>
          <w:sz w:val="18"/>
          <w:szCs w:val="18"/>
        </w:rPr>
        <w:t>Præmier</w:t>
      </w:r>
    </w:p>
    <w:p w14:paraId="5FE6DE19" w14:textId="1F305FF7" w:rsidR="005F5F82" w:rsidRPr="007E6917" w:rsidRDefault="005F5F82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>Guld - sølv - bronze til hver klassegruppe.</w:t>
      </w:r>
      <w:r w:rsidR="000C10D3" w:rsidRPr="007E6917">
        <w:rPr>
          <w:rFonts w:cs="Helvetica"/>
          <w:sz w:val="18"/>
          <w:szCs w:val="18"/>
        </w:rPr>
        <w:t xml:space="preserve"> Præmieoverrækkelse umiddelbart efter </w:t>
      </w:r>
      <w:r w:rsidR="006B2FE0" w:rsidRPr="007E6917">
        <w:rPr>
          <w:rFonts w:cs="Helvetica"/>
          <w:sz w:val="18"/>
          <w:szCs w:val="18"/>
        </w:rPr>
        <w:t>sidste start, ca. 15.30</w:t>
      </w:r>
      <w:r w:rsidR="000C10D3" w:rsidRPr="007E6917">
        <w:rPr>
          <w:rFonts w:cs="Helvetica"/>
          <w:sz w:val="18"/>
          <w:szCs w:val="18"/>
        </w:rPr>
        <w:t>.</w:t>
      </w:r>
    </w:p>
    <w:p w14:paraId="063E2AC9" w14:textId="77777777" w:rsidR="00704183" w:rsidRPr="007E6917" w:rsidRDefault="00704183" w:rsidP="00597368">
      <w:pPr>
        <w:spacing w:line="240" w:lineRule="auto"/>
        <w:rPr>
          <w:rFonts w:cs="Helvetica"/>
          <w:sz w:val="18"/>
          <w:szCs w:val="18"/>
        </w:rPr>
      </w:pPr>
    </w:p>
    <w:p w14:paraId="6D97C1CB" w14:textId="77777777" w:rsidR="00525E22" w:rsidRPr="007E6917" w:rsidRDefault="00525E22" w:rsidP="00597368">
      <w:pPr>
        <w:spacing w:line="240" w:lineRule="auto"/>
        <w:rPr>
          <w:rFonts w:cs="Helvetica"/>
          <w:sz w:val="18"/>
          <w:szCs w:val="18"/>
        </w:rPr>
      </w:pPr>
      <w:bookmarkStart w:id="0" w:name="_GoBack"/>
      <w:bookmarkEnd w:id="0"/>
    </w:p>
    <w:p w14:paraId="4BFF3B36" w14:textId="11BC3EFF" w:rsidR="005F5F82" w:rsidRPr="007E6917" w:rsidRDefault="005F5F82" w:rsidP="00597368">
      <w:pPr>
        <w:spacing w:line="240" w:lineRule="auto"/>
        <w:rPr>
          <w:rFonts w:cs="Helvetica"/>
          <w:b/>
          <w:bCs/>
          <w:sz w:val="18"/>
          <w:szCs w:val="18"/>
        </w:rPr>
      </w:pPr>
      <w:r w:rsidRPr="007E6917">
        <w:rPr>
          <w:rFonts w:cs="Helvetica"/>
          <w:b/>
          <w:bCs/>
          <w:sz w:val="18"/>
          <w:szCs w:val="18"/>
        </w:rPr>
        <w:t>Tilmelding</w:t>
      </w:r>
      <w:r w:rsidR="00F83BF0" w:rsidRPr="007E6917">
        <w:rPr>
          <w:rFonts w:cs="Helvetica"/>
          <w:b/>
          <w:bCs/>
          <w:sz w:val="18"/>
          <w:szCs w:val="18"/>
        </w:rPr>
        <w:t xml:space="preserve"> og pris - </w:t>
      </w:r>
      <w:r w:rsidR="00597368" w:rsidRPr="007E6917">
        <w:rPr>
          <w:rFonts w:cs="Helvetica"/>
          <w:b/>
          <w:bCs/>
          <w:sz w:val="18"/>
          <w:szCs w:val="18"/>
        </w:rPr>
        <w:t xml:space="preserve"> </w:t>
      </w:r>
      <w:r w:rsidR="00F83BF0" w:rsidRPr="007E6917">
        <w:rPr>
          <w:rFonts w:cs="Helvetica"/>
          <w:b/>
          <w:bCs/>
          <w:sz w:val="18"/>
          <w:szCs w:val="18"/>
        </w:rPr>
        <w:t xml:space="preserve">DM Biatlon </w:t>
      </w:r>
      <w:r w:rsidR="00C75AA6" w:rsidRPr="007E6917">
        <w:rPr>
          <w:rFonts w:cs="Helvetica"/>
          <w:b/>
          <w:bCs/>
          <w:sz w:val="18"/>
          <w:szCs w:val="18"/>
        </w:rPr>
        <w:t xml:space="preserve">– Tilmelding senest d. </w:t>
      </w:r>
      <w:r w:rsidR="000C076A" w:rsidRPr="007E6917">
        <w:rPr>
          <w:rFonts w:cs="Helvetica"/>
          <w:b/>
          <w:bCs/>
          <w:sz w:val="18"/>
          <w:szCs w:val="18"/>
        </w:rPr>
        <w:t>9</w:t>
      </w:r>
      <w:r w:rsidR="00C75AA6" w:rsidRPr="007E6917">
        <w:rPr>
          <w:rFonts w:cs="Helvetica"/>
          <w:b/>
          <w:bCs/>
          <w:sz w:val="18"/>
          <w:szCs w:val="18"/>
        </w:rPr>
        <w:t>. september</w:t>
      </w:r>
    </w:p>
    <w:p w14:paraId="198F52F9" w14:textId="7A9301E2" w:rsidR="005F5F82" w:rsidRPr="007E6917" w:rsidRDefault="00597368" w:rsidP="00597368">
      <w:pPr>
        <w:spacing w:line="240" w:lineRule="auto"/>
        <w:rPr>
          <w:rFonts w:cs="Helvetica"/>
          <w:sz w:val="18"/>
          <w:szCs w:val="18"/>
        </w:rPr>
      </w:pPr>
      <w:r w:rsidRPr="007E6917">
        <w:rPr>
          <w:rFonts w:cs="Helvetica"/>
          <w:sz w:val="18"/>
          <w:szCs w:val="18"/>
        </w:rPr>
        <w:t xml:space="preserve">Deltager gebyr </w:t>
      </w:r>
      <w:r w:rsidR="00EF1881" w:rsidRPr="007E6917">
        <w:rPr>
          <w:rFonts w:cs="Helvetica"/>
          <w:sz w:val="18"/>
          <w:szCs w:val="18"/>
        </w:rPr>
        <w:t>95</w:t>
      </w:r>
      <w:r w:rsidRPr="007E6917">
        <w:rPr>
          <w:rFonts w:cs="Helvetica"/>
          <w:sz w:val="18"/>
          <w:szCs w:val="18"/>
        </w:rPr>
        <w:t xml:space="preserve">kr, som betales ved tilmelding </w:t>
      </w:r>
      <w:r w:rsidR="004159EF" w:rsidRPr="007E6917">
        <w:rPr>
          <w:rFonts w:cs="Helvetica"/>
          <w:sz w:val="18"/>
          <w:szCs w:val="18"/>
        </w:rPr>
        <w:t xml:space="preserve">via </w:t>
      </w:r>
      <w:r w:rsidR="00C75AA6" w:rsidRPr="007E6917">
        <w:rPr>
          <w:rFonts w:cs="Helvetica"/>
          <w:sz w:val="18"/>
          <w:szCs w:val="18"/>
        </w:rPr>
        <w:t>CRM</w:t>
      </w:r>
    </w:p>
    <w:p w14:paraId="2A6ED175" w14:textId="66B9CD64" w:rsidR="005F5F82" w:rsidRPr="007E6917" w:rsidRDefault="00597368" w:rsidP="00597368">
      <w:pPr>
        <w:spacing w:line="240" w:lineRule="auto"/>
        <w:rPr>
          <w:sz w:val="18"/>
          <w:szCs w:val="18"/>
        </w:rPr>
      </w:pPr>
      <w:r w:rsidRPr="007E6917">
        <w:rPr>
          <w:sz w:val="18"/>
          <w:szCs w:val="18"/>
        </w:rPr>
        <w:t>Der kan kun tilmeldes via det oplyste link.</w:t>
      </w:r>
    </w:p>
    <w:p w14:paraId="2DA5E456" w14:textId="2BF09EFB" w:rsidR="00EB3AC1" w:rsidRPr="007E6917" w:rsidRDefault="00EB3AC1" w:rsidP="00EB3AC1">
      <w:pPr>
        <w:rPr>
          <w:sz w:val="18"/>
          <w:szCs w:val="18"/>
        </w:rPr>
      </w:pPr>
      <w:r w:rsidRPr="007E6917">
        <w:rPr>
          <w:sz w:val="18"/>
          <w:szCs w:val="18"/>
        </w:rPr>
        <w:t>Tilmelding:</w:t>
      </w:r>
      <w:hyperlink r:id="rId11" w:history="1">
        <w:r w:rsidR="000812AF" w:rsidRPr="007E6917">
          <w:rPr>
            <w:rStyle w:val="Hyperlink"/>
            <w:sz w:val="18"/>
            <w:szCs w:val="18"/>
          </w:rPr>
          <w:t>dgi.dk</w:t>
        </w:r>
      </w:hyperlink>
      <w:r w:rsidR="00322949" w:rsidRPr="007E6917">
        <w:rPr>
          <w:sz w:val="18"/>
          <w:szCs w:val="18"/>
        </w:rPr>
        <w:t xml:space="preserve"> søg arrangement nummer </w:t>
      </w:r>
      <w:r w:rsidR="000C076A" w:rsidRPr="007E6917">
        <w:rPr>
          <w:sz w:val="18"/>
          <w:szCs w:val="18"/>
        </w:rPr>
        <w:t>2018</w:t>
      </w:r>
      <w:r w:rsidR="000812AF" w:rsidRPr="007E6917">
        <w:rPr>
          <w:sz w:val="18"/>
          <w:szCs w:val="18"/>
        </w:rPr>
        <w:t>00760314</w:t>
      </w:r>
    </w:p>
    <w:p w14:paraId="60744ED2" w14:textId="77777777" w:rsidR="00E54390" w:rsidRPr="007E6917" w:rsidRDefault="00E54390" w:rsidP="00597368">
      <w:pPr>
        <w:spacing w:line="240" w:lineRule="auto"/>
        <w:rPr>
          <w:sz w:val="18"/>
          <w:szCs w:val="18"/>
        </w:rPr>
      </w:pPr>
    </w:p>
    <w:p w14:paraId="177C640D" w14:textId="1CDBF909" w:rsidR="004159EF" w:rsidRPr="007E6917" w:rsidRDefault="004159EF" w:rsidP="00597368">
      <w:pPr>
        <w:spacing w:line="240" w:lineRule="auto"/>
        <w:rPr>
          <w:sz w:val="18"/>
          <w:szCs w:val="18"/>
        </w:rPr>
      </w:pPr>
      <w:r w:rsidRPr="007E6917">
        <w:rPr>
          <w:sz w:val="18"/>
          <w:szCs w:val="18"/>
        </w:rPr>
        <w:t xml:space="preserve">Spørgsmål kan sendes til </w:t>
      </w:r>
      <w:hyperlink r:id="rId12" w:history="1">
        <w:r w:rsidRPr="007E6917">
          <w:rPr>
            <w:rStyle w:val="Hyperlink"/>
            <w:sz w:val="18"/>
            <w:szCs w:val="18"/>
          </w:rPr>
          <w:t>biatlon@dgi.dk</w:t>
        </w:r>
      </w:hyperlink>
      <w:r w:rsidRPr="007E6917">
        <w:rPr>
          <w:sz w:val="18"/>
          <w:szCs w:val="18"/>
        </w:rPr>
        <w:t xml:space="preserve"> </w:t>
      </w:r>
    </w:p>
    <w:p w14:paraId="041C2164" w14:textId="77777777" w:rsidR="005F5F82" w:rsidRPr="007E6917" w:rsidRDefault="005F5F82" w:rsidP="00CA5971">
      <w:pPr>
        <w:spacing w:line="240" w:lineRule="auto"/>
        <w:rPr>
          <w:sz w:val="18"/>
          <w:szCs w:val="18"/>
        </w:rPr>
      </w:pPr>
    </w:p>
    <w:p w14:paraId="71A6ACAF" w14:textId="77777777" w:rsidR="00525E22" w:rsidRDefault="00525E22" w:rsidP="00CA5971">
      <w:pPr>
        <w:spacing w:line="240" w:lineRule="auto"/>
        <w:rPr>
          <w:sz w:val="16"/>
          <w:szCs w:val="16"/>
        </w:rPr>
      </w:pPr>
    </w:p>
    <w:p w14:paraId="4639B2CC" w14:textId="77777777" w:rsidR="005F5F82" w:rsidRPr="007E6917" w:rsidRDefault="005F5F82" w:rsidP="00597368">
      <w:pPr>
        <w:spacing w:line="240" w:lineRule="auto"/>
        <w:jc w:val="center"/>
        <w:rPr>
          <w:sz w:val="18"/>
          <w:szCs w:val="18"/>
        </w:rPr>
      </w:pPr>
      <w:r w:rsidRPr="007E6917">
        <w:rPr>
          <w:sz w:val="18"/>
          <w:szCs w:val="18"/>
        </w:rPr>
        <w:t>Med venlig hilsen</w:t>
      </w:r>
    </w:p>
    <w:p w14:paraId="2C31DB6C" w14:textId="4049F148" w:rsidR="004D42F2" w:rsidRPr="00E54390" w:rsidRDefault="00597368" w:rsidP="00597368">
      <w:pPr>
        <w:spacing w:line="240" w:lineRule="auto"/>
        <w:jc w:val="center"/>
      </w:pPr>
      <w:r w:rsidRPr="007E6917">
        <w:rPr>
          <w:sz w:val="18"/>
          <w:szCs w:val="18"/>
        </w:rPr>
        <w:t>Biatlongruppen</w:t>
      </w:r>
    </w:p>
    <w:sectPr w:rsidR="004D42F2" w:rsidRPr="00E54390" w:rsidSect="00E54390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843" w:right="1077" w:bottom="993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2A8A4" w14:textId="77777777" w:rsidR="00665DA3" w:rsidRDefault="00665DA3" w:rsidP="009E4B94">
      <w:pPr>
        <w:spacing w:line="240" w:lineRule="auto"/>
      </w:pPr>
      <w:r>
        <w:separator/>
      </w:r>
    </w:p>
  </w:endnote>
  <w:endnote w:type="continuationSeparator" w:id="0">
    <w:p w14:paraId="02F14CE5" w14:textId="77777777" w:rsidR="00665DA3" w:rsidRDefault="00665DA3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4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E6917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6" w14:textId="57B97704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8705ED">
      <w:t>7182</w:t>
    </w:r>
    <w:r w:rsidRPr="00F331F3">
      <w:t xml:space="preserve"> </w:t>
    </w:r>
    <w:r w:rsidR="008705E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CA6C8" w14:textId="77777777" w:rsidR="00665DA3" w:rsidRDefault="00665DA3" w:rsidP="009E4B94">
      <w:pPr>
        <w:spacing w:line="240" w:lineRule="auto"/>
      </w:pPr>
      <w:r>
        <w:separator/>
      </w:r>
    </w:p>
  </w:footnote>
  <w:footnote w:type="continuationSeparator" w:id="0">
    <w:p w14:paraId="6AF7E2B7" w14:textId="77777777" w:rsidR="00665DA3" w:rsidRDefault="00665DA3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2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C39C5A6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5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7C7ED88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efaultTabStop w:val="1304"/>
  <w:autoHyphenation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18DC"/>
    <w:rsid w:val="00004865"/>
    <w:rsid w:val="000049E1"/>
    <w:rsid w:val="00007FE1"/>
    <w:rsid w:val="000812AF"/>
    <w:rsid w:val="00093E8E"/>
    <w:rsid w:val="00094ABD"/>
    <w:rsid w:val="000C076A"/>
    <w:rsid w:val="000C10D3"/>
    <w:rsid w:val="000C408F"/>
    <w:rsid w:val="00100A8E"/>
    <w:rsid w:val="0013244F"/>
    <w:rsid w:val="00152160"/>
    <w:rsid w:val="00160952"/>
    <w:rsid w:val="001715A0"/>
    <w:rsid w:val="00177CA4"/>
    <w:rsid w:val="00182651"/>
    <w:rsid w:val="001945BD"/>
    <w:rsid w:val="001E5E7A"/>
    <w:rsid w:val="00244D70"/>
    <w:rsid w:val="00255C64"/>
    <w:rsid w:val="00293D49"/>
    <w:rsid w:val="002A4AA7"/>
    <w:rsid w:val="002D68B8"/>
    <w:rsid w:val="002E74A4"/>
    <w:rsid w:val="002F5AEA"/>
    <w:rsid w:val="00322949"/>
    <w:rsid w:val="00326258"/>
    <w:rsid w:val="0035195C"/>
    <w:rsid w:val="003B35B0"/>
    <w:rsid w:val="003B4D7B"/>
    <w:rsid w:val="003C4F9F"/>
    <w:rsid w:val="003C60F1"/>
    <w:rsid w:val="003E5926"/>
    <w:rsid w:val="004159EF"/>
    <w:rsid w:val="00424709"/>
    <w:rsid w:val="00487D4E"/>
    <w:rsid w:val="004C01B2"/>
    <w:rsid w:val="004D42F2"/>
    <w:rsid w:val="00525E22"/>
    <w:rsid w:val="00544A3A"/>
    <w:rsid w:val="0055493E"/>
    <w:rsid w:val="00597368"/>
    <w:rsid w:val="005A28D4"/>
    <w:rsid w:val="005A348A"/>
    <w:rsid w:val="005C5F97"/>
    <w:rsid w:val="005E392E"/>
    <w:rsid w:val="005F1580"/>
    <w:rsid w:val="005F3ED8"/>
    <w:rsid w:val="005F5F82"/>
    <w:rsid w:val="006316F1"/>
    <w:rsid w:val="0065484C"/>
    <w:rsid w:val="00655B49"/>
    <w:rsid w:val="006611C1"/>
    <w:rsid w:val="00665DA3"/>
    <w:rsid w:val="0066683D"/>
    <w:rsid w:val="006746E4"/>
    <w:rsid w:val="00681D83"/>
    <w:rsid w:val="00685DE6"/>
    <w:rsid w:val="006900C2"/>
    <w:rsid w:val="006B1C9B"/>
    <w:rsid w:val="006B2FE0"/>
    <w:rsid w:val="006B30A9"/>
    <w:rsid w:val="006D27C8"/>
    <w:rsid w:val="007015F2"/>
    <w:rsid w:val="00701F42"/>
    <w:rsid w:val="0070267E"/>
    <w:rsid w:val="00704183"/>
    <w:rsid w:val="00706E32"/>
    <w:rsid w:val="007546AF"/>
    <w:rsid w:val="00765934"/>
    <w:rsid w:val="007962E6"/>
    <w:rsid w:val="007E373C"/>
    <w:rsid w:val="007E6917"/>
    <w:rsid w:val="0080198C"/>
    <w:rsid w:val="00815AD9"/>
    <w:rsid w:val="0083174D"/>
    <w:rsid w:val="008506E6"/>
    <w:rsid w:val="008705ED"/>
    <w:rsid w:val="00892D08"/>
    <w:rsid w:val="00893791"/>
    <w:rsid w:val="008D31FC"/>
    <w:rsid w:val="008E5A6D"/>
    <w:rsid w:val="008F32DF"/>
    <w:rsid w:val="008F4D20"/>
    <w:rsid w:val="00934690"/>
    <w:rsid w:val="00951B25"/>
    <w:rsid w:val="00980DDF"/>
    <w:rsid w:val="00983B74"/>
    <w:rsid w:val="00990263"/>
    <w:rsid w:val="009A4CCC"/>
    <w:rsid w:val="009D29B1"/>
    <w:rsid w:val="009E032B"/>
    <w:rsid w:val="009E4B94"/>
    <w:rsid w:val="00AD18BF"/>
    <w:rsid w:val="00AF1D02"/>
    <w:rsid w:val="00B00D92"/>
    <w:rsid w:val="00B45561"/>
    <w:rsid w:val="00B62F5B"/>
    <w:rsid w:val="00B64886"/>
    <w:rsid w:val="00B67DE7"/>
    <w:rsid w:val="00B8771E"/>
    <w:rsid w:val="00C361ED"/>
    <w:rsid w:val="00C75AA6"/>
    <w:rsid w:val="00C80005"/>
    <w:rsid w:val="00CA5971"/>
    <w:rsid w:val="00CA6392"/>
    <w:rsid w:val="00CB7B0C"/>
    <w:rsid w:val="00CC6322"/>
    <w:rsid w:val="00D143B5"/>
    <w:rsid w:val="00D334E5"/>
    <w:rsid w:val="00D57B98"/>
    <w:rsid w:val="00D847FC"/>
    <w:rsid w:val="00D96141"/>
    <w:rsid w:val="00DB31AF"/>
    <w:rsid w:val="00DE2B28"/>
    <w:rsid w:val="00E071B3"/>
    <w:rsid w:val="00E13E89"/>
    <w:rsid w:val="00E54390"/>
    <w:rsid w:val="00E82F4A"/>
    <w:rsid w:val="00EB3AC1"/>
    <w:rsid w:val="00EF1881"/>
    <w:rsid w:val="00F1651E"/>
    <w:rsid w:val="00F331F3"/>
    <w:rsid w:val="00F83BF0"/>
    <w:rsid w:val="00FB3176"/>
    <w:rsid w:val="00FC55B0"/>
    <w:rsid w:val="00FC7A59"/>
    <w:rsid w:val="00FD0AF1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C31DB5D"/>
  <w15:docId w15:val="{3D4F30AE-FB17-44C6-B95D-68A91C313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0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iatlon@dgi.d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gi.dk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fe9ed830-3d94-49f3-b718-c2cfd6d96ad5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ADD804-140F-4B70-9F9F-9B7510F255C4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7B317348-0AF4-4256-803F-04D0D36C54A4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1</Pages>
  <Words>260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lastModifiedBy>Laila Højfeldt</cp:lastModifiedBy>
  <cp:revision>2</cp:revision>
  <dcterms:created xsi:type="dcterms:W3CDTF">2018-06-04T08:22:00Z</dcterms:created>
  <dcterms:modified xsi:type="dcterms:W3CDTF">2018-06-04T08:22:00Z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894236ad-61dd-4272-b643-63da9d35da87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