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62" w:type="dxa"/>
        <w:tblInd w:w="-15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593845F4" w14:textId="77777777" w:rsidTr="000606F9">
        <w:trPr>
          <w:trHeight w:val="13608"/>
        </w:trPr>
        <w:tc>
          <w:tcPr>
            <w:tcW w:w="10462" w:type="dxa"/>
            <w:shd w:val="clear" w:color="auto" w:fill="auto"/>
          </w:tcPr>
          <w:p w14:paraId="367C228D" w14:textId="2297F6D0" w:rsidR="00F7290E" w:rsidRPr="00F7290E" w:rsidRDefault="000601AB" w:rsidP="00F7290E">
            <w:pPr>
              <w:pStyle w:val="Overskrift1"/>
              <w:jc w:val="center"/>
              <w:rPr>
                <w:sz w:val="32"/>
              </w:rPr>
            </w:pPr>
            <w:proofErr w:type="spellStart"/>
            <w:r w:rsidRPr="00F7290E">
              <w:rPr>
                <w:sz w:val="32"/>
              </w:rPr>
              <w:t>Tilmeldingsskema</w:t>
            </w:r>
            <w:proofErr w:type="spellEnd"/>
            <w:r w:rsidRPr="00F7290E">
              <w:rPr>
                <w:sz w:val="32"/>
              </w:rPr>
              <w:t xml:space="preserve">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AD3EDD">
              <w:rPr>
                <w:sz w:val="32"/>
              </w:rPr>
              <w:t>22</w:t>
            </w:r>
          </w:p>
          <w:p w14:paraId="53464939" w14:textId="77777777" w:rsidR="00F7290E" w:rsidRPr="00F7290E" w:rsidRDefault="00F7290E" w:rsidP="00F7290E">
            <w:pPr>
              <w:jc w:val="center"/>
              <w:rPr>
                <w:b/>
                <w:sz w:val="32"/>
              </w:rPr>
            </w:pPr>
            <w:r w:rsidRPr="00F7290E">
              <w:rPr>
                <w:b/>
                <w:sz w:val="32"/>
              </w:rPr>
              <w:t>25 meter pistol</w:t>
            </w:r>
          </w:p>
          <w:p w14:paraId="4A7403EC" w14:textId="77777777" w:rsidR="00F7567A" w:rsidRDefault="005273A3" w:rsidP="00F7290E">
            <w:pPr>
              <w:pStyle w:val="Overskrift1"/>
              <w:rPr>
                <w:rStyle w:val="Fremhv"/>
                <w:rFonts w:ascii="Arial" w:hAnsi="Arial" w:cs="Arial"/>
                <w:i w:val="0"/>
                <w:sz w:val="28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</w:p>
          <w:p w14:paraId="5FC74402" w14:textId="77777777" w:rsidR="000601AB" w:rsidRPr="00F7290E" w:rsidRDefault="002B3598" w:rsidP="00F7290E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S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tandar</w:t>
            </w:r>
            <w:r w:rsidR="00FA3034" w:rsidRPr="00464170">
              <w:rPr>
                <w:rStyle w:val="Fremhv"/>
                <w:rFonts w:ascii="Arial" w:hAnsi="Arial" w:cs="Arial"/>
                <w:i w:val="0"/>
                <w:sz w:val="28"/>
              </w:rPr>
              <w:t>d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pistol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</w:rPr>
              <w:t xml:space="preserve">                     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64170" w:rsidRPr="00464170" w14:paraId="0E407CC1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88E14E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3872B5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956FE2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F1FAC2" w14:textId="77777777" w:rsidR="000601AB" w:rsidRPr="00464170" w:rsidRDefault="00D4641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2DAD28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58B8B7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36B30E83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5A369EA7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AFE9E53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</w:t>
                  </w:r>
                  <w:r w:rsidR="004755E7" w:rsidRPr="00116C22">
                    <w:rPr>
                      <w:rFonts w:ascii="Arial" w:hAnsi="Arial" w:cs="Arial"/>
                      <w:sz w:val="22"/>
                      <w:szCs w:val="22"/>
                    </w:rPr>
                    <w:t>ørn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CC86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718AC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619A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33DA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1715C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232F41B6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C714A66" w14:textId="77777777" w:rsidR="000601AB" w:rsidRPr="00116C22" w:rsidRDefault="004755E7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1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0342D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1E6569" w14:textId="59BCCF8B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25366D" w14:textId="18824C7B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A5BFCD" w14:textId="667E5B52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BBEAE5" w14:textId="3AE4618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02FBD633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6F8B9F5" w14:textId="77777777" w:rsidR="00D4641A" w:rsidRPr="00116C22" w:rsidRDefault="004755E7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02D9D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6C3E9C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AACC5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6E5ED4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8C575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00C3CED3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551AF4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F7AD80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C7F472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9974D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2E2F4E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D97E02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</w:tbl>
          <w:p w14:paraId="72E21BB0" w14:textId="77777777" w:rsidR="000601AB" w:rsidRPr="00464170" w:rsidRDefault="00D4641A" w:rsidP="00F7567A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Finpistol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F525F" w:rsidRPr="00464170" w14:paraId="30DC4E79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74D2121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FCCD7A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6376AB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CC648D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F3A344F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F5B8A7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4BB9C58B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F525F" w:rsidRPr="00464170" w14:paraId="7EEB72ED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BB3DCB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Børn/Junior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3E5350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0EF13D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98E73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A8AB9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D8B6D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041BE7D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598615" w14:textId="6861BB81" w:rsidR="004F525F" w:rsidRPr="00116C22" w:rsidRDefault="00F7567A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 hån</w:t>
                  </w:r>
                  <w:r w:rsidR="00721AD7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799A5C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3A73F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3DDF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F77B3E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3FAEA5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7DD16022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4228110" w14:textId="170CB2C4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BE0DD0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24DDF2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370A4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53AB7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0A50F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6969CAB6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461E5F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C0516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FFD55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8BDFB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8D0952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AB5F0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1A929E48" w14:textId="77777777" w:rsidR="00F7290E" w:rsidRPr="00464170" w:rsidRDefault="00F7290E" w:rsidP="00F7567A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25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Grov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3119"/>
              <w:gridCol w:w="3402"/>
            </w:tblGrid>
            <w:tr w:rsidR="00116C22" w:rsidRPr="00464170" w14:paraId="2732575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CEF4CB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91D1E8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82E9A08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D7FC59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7EF8BB32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116C22" w:rsidRPr="00464170" w14:paraId="44703DE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4D66EB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GP32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7215B2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B71CB7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56428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16C22" w:rsidRPr="00464170" w14:paraId="1576CC6F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03AC00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GPA</w:t>
                  </w:r>
                  <w:r w:rsidRPr="00464170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A30C0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D0ACB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73EDCE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16C22" w:rsidRPr="00464170" w14:paraId="22F6D2B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8D7493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DF25D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078DCA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D7341B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476BA" w:rsidRPr="00464170" w14:paraId="41A0FF2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FE8753" w14:textId="77777777" w:rsidR="001476BA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GModificeret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7AFB" w14:textId="77777777" w:rsidR="001476BA" w:rsidRPr="00464170" w:rsidRDefault="001476B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CC487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BC449D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476BA" w:rsidRPr="00464170" w14:paraId="7738FD9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690C8D" w14:textId="77777777" w:rsidR="001476BA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.22Modificeret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35C75" w14:textId="77777777" w:rsidR="001476BA" w:rsidRPr="00464170" w:rsidRDefault="001476B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EC92C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088091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0654532" w14:textId="77777777" w:rsidR="00F7290E" w:rsidRDefault="00F7290E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1C89F9" w14:textId="77777777" w:rsidR="00116C22" w:rsidRDefault="00116C22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13C0E9D7" w14:textId="77777777" w:rsidTr="000606F9">
              <w:tc>
                <w:tcPr>
                  <w:tcW w:w="2519" w:type="dxa"/>
                </w:tcPr>
                <w:p w14:paraId="69E5E421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336DBB8D" w14:textId="4ABCC20F" w:rsidR="00464170" w:rsidRPr="00116C22" w:rsidRDefault="00464170" w:rsidP="00231757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11195D75" w14:textId="77777777" w:rsidTr="000606F9">
              <w:tc>
                <w:tcPr>
                  <w:tcW w:w="2519" w:type="dxa"/>
                </w:tcPr>
                <w:p w14:paraId="6AD799DF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C36E5C3" w14:textId="466D9037" w:rsidR="00464170" w:rsidRPr="00116C22" w:rsidRDefault="00464170" w:rsidP="00231757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35C7ADA4" w14:textId="77777777" w:rsidTr="000606F9">
              <w:tc>
                <w:tcPr>
                  <w:tcW w:w="2519" w:type="dxa"/>
                </w:tcPr>
                <w:p w14:paraId="15230F79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7D1550BF" w14:textId="744274DB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A3CE62B" w14:textId="77777777" w:rsidTr="000606F9">
              <w:tc>
                <w:tcPr>
                  <w:tcW w:w="2519" w:type="dxa"/>
                </w:tcPr>
                <w:p w14:paraId="485D48F7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3DC50425" w14:textId="3489DE76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0BB9CE3" w14:textId="77777777" w:rsidTr="000606F9">
              <w:tc>
                <w:tcPr>
                  <w:tcW w:w="2519" w:type="dxa"/>
                </w:tcPr>
                <w:p w14:paraId="1D56DA96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Skydebaneadresse:</w:t>
                  </w:r>
                </w:p>
              </w:tc>
              <w:tc>
                <w:tcPr>
                  <w:tcW w:w="7796" w:type="dxa"/>
                </w:tcPr>
                <w:p w14:paraId="280C739A" w14:textId="282813BC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387E5DF2" w14:textId="77777777" w:rsidR="00464170" w:rsidRDefault="00464170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E6F091" w14:textId="6FCF3B9C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721AD7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AD3EDD">
              <w:rPr>
                <w:rFonts w:cs="Arial"/>
                <w:b/>
                <w:color w:val="FF0000"/>
                <w:sz w:val="22"/>
                <w:szCs w:val="24"/>
              </w:rPr>
              <w:t>9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april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AD3EDD">
              <w:rPr>
                <w:rFonts w:cs="Arial"/>
                <w:b/>
                <w:color w:val="FF0000"/>
                <w:sz w:val="22"/>
                <w:szCs w:val="24"/>
              </w:rPr>
              <w:t>22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</w:p>
          <w:p w14:paraId="50A7E64F" w14:textId="77777777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116C22">
              <w:rPr>
                <w:rFonts w:cs="Arial"/>
                <w:b/>
                <w:color w:val="FF0000"/>
                <w:sz w:val="22"/>
                <w:szCs w:val="24"/>
              </w:rPr>
              <w:t xml:space="preserve">med tilmelding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543B334C" w14:textId="77777777" w:rsidR="000606F9" w:rsidRDefault="00464170" w:rsidP="000606F9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7E2BD933" w14:textId="77777777" w:rsidR="000F5F7F" w:rsidRDefault="000F5F7F" w:rsidP="000606F9">
            <w:pPr>
              <w:rPr>
                <w:rFonts w:cs="Arial"/>
                <w:sz w:val="18"/>
                <w:szCs w:val="24"/>
              </w:rPr>
            </w:pPr>
          </w:p>
          <w:p w14:paraId="73387DA0" w14:textId="172D9513" w:rsidR="000606F9" w:rsidRPr="000606F9" w:rsidRDefault="000606F9" w:rsidP="00721AD7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721AD7">
              <w:rPr>
                <w:rFonts w:cs="Arial"/>
                <w:sz w:val="18"/>
                <w:szCs w:val="24"/>
              </w:rPr>
              <w:t>1</w:t>
            </w:r>
            <w:r w:rsidR="00AD3EDD">
              <w:rPr>
                <w:rFonts w:cs="Arial"/>
                <w:sz w:val="18"/>
                <w:szCs w:val="24"/>
              </w:rPr>
              <w:t>1</w:t>
            </w:r>
            <w:r w:rsidRPr="000F5F7F">
              <w:rPr>
                <w:rFonts w:cs="Arial"/>
                <w:sz w:val="18"/>
                <w:szCs w:val="24"/>
              </w:rPr>
              <w:t xml:space="preserve">. </w:t>
            </w:r>
            <w:r w:rsidR="00721AD7">
              <w:rPr>
                <w:rFonts w:cs="Arial"/>
                <w:sz w:val="18"/>
                <w:szCs w:val="24"/>
              </w:rPr>
              <w:t>marts</w:t>
            </w:r>
            <w:r w:rsidRPr="000F5F7F">
              <w:rPr>
                <w:rFonts w:cs="Arial"/>
                <w:sz w:val="18"/>
                <w:szCs w:val="24"/>
              </w:rPr>
              <w:t xml:space="preserve"> 20</w:t>
            </w:r>
            <w:r w:rsidR="00AD3EDD">
              <w:rPr>
                <w:rFonts w:cs="Arial"/>
                <w:sz w:val="18"/>
                <w:szCs w:val="24"/>
              </w:rPr>
              <w:t>22</w:t>
            </w:r>
          </w:p>
        </w:tc>
      </w:tr>
    </w:tbl>
    <w:p w14:paraId="5EE091F5" w14:textId="77777777" w:rsidR="00900140" w:rsidRPr="00464170" w:rsidRDefault="00900140" w:rsidP="00064C38"/>
    <w:sectPr w:rsidR="00900140" w:rsidRPr="00464170" w:rsidSect="00064C38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560" w:right="1673" w:bottom="1134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C43DF" w14:textId="77777777" w:rsidR="00A05665" w:rsidRDefault="00A05665" w:rsidP="009E4B94">
      <w:pPr>
        <w:spacing w:line="240" w:lineRule="auto"/>
      </w:pPr>
      <w:r>
        <w:separator/>
      </w:r>
    </w:p>
  </w:endnote>
  <w:endnote w:type="continuationSeparator" w:id="0">
    <w:p w14:paraId="70E1FBC2" w14:textId="77777777" w:rsidR="00A05665" w:rsidRDefault="00A05665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80B1E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="00A015A2"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="00A015A2" w:rsidRPr="00094ABD">
      <w:rPr>
        <w:rStyle w:val="Sidetal"/>
      </w:rPr>
      <w:fldChar w:fldCharType="separate"/>
    </w:r>
    <w:r w:rsidR="00721AD7">
      <w:rPr>
        <w:rStyle w:val="Sidetal"/>
        <w:noProof/>
      </w:rPr>
      <w:t>2</w:t>
    </w:r>
    <w:r w:rsidR="00A015A2"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D79EC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0D7B3891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49093" w14:textId="77777777" w:rsidR="00A05665" w:rsidRDefault="00A05665" w:rsidP="009E4B94">
      <w:pPr>
        <w:spacing w:line="240" w:lineRule="auto"/>
      </w:pPr>
      <w:r>
        <w:separator/>
      </w:r>
    </w:p>
  </w:footnote>
  <w:footnote w:type="continuationSeparator" w:id="0">
    <w:p w14:paraId="160FD379" w14:textId="77777777" w:rsidR="00A05665" w:rsidRDefault="00A05665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D3E9C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73897CCD" wp14:editId="7C85C2F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39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3294D57F" wp14:editId="12CF2E4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3501B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FE630" wp14:editId="159E8B5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0358F8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" fillcolor="#3787c8" stroked="f" strokeweight="2pt">
              <v:fill color2="#f5f8fd" rotate="t" angle="90" colors="0 #3787c8;32113f #91bde1;1 #f5f8fd" focus="100%" type="gradient"/>
              <v:path arrowok="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62B28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7E546284" wp14:editId="065460F6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4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6E186C58" wp14:editId="3A0167E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3501B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2FBCD2D" wp14:editId="70FB2364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1526050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" fillcolor="#3787c8" stroked="f" strokeweight="2pt">
              <v:fill color2="#f5f8fd" rotate="t" angle="90" colors="0 #3787c8;32113f #91bde1;1 #f5f8fd" focus="100%" type="gradient"/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3614A"/>
    <w:rsid w:val="000367EA"/>
    <w:rsid w:val="000601AB"/>
    <w:rsid w:val="000606F9"/>
    <w:rsid w:val="00064C38"/>
    <w:rsid w:val="00094ABD"/>
    <w:rsid w:val="000F5F7F"/>
    <w:rsid w:val="00116C22"/>
    <w:rsid w:val="0013244F"/>
    <w:rsid w:val="001476BA"/>
    <w:rsid w:val="00160952"/>
    <w:rsid w:val="00182651"/>
    <w:rsid w:val="001905EC"/>
    <w:rsid w:val="001B3DB8"/>
    <w:rsid w:val="00205EE0"/>
    <w:rsid w:val="0021283E"/>
    <w:rsid w:val="00231757"/>
    <w:rsid w:val="00244D70"/>
    <w:rsid w:val="00255C64"/>
    <w:rsid w:val="00293D49"/>
    <w:rsid w:val="002B3598"/>
    <w:rsid w:val="002E74A4"/>
    <w:rsid w:val="002F5AEA"/>
    <w:rsid w:val="002F7212"/>
    <w:rsid w:val="00364991"/>
    <w:rsid w:val="00375AB9"/>
    <w:rsid w:val="003B35B0"/>
    <w:rsid w:val="003B4D7B"/>
    <w:rsid w:val="003C4F9F"/>
    <w:rsid w:val="003C60F1"/>
    <w:rsid w:val="003F0220"/>
    <w:rsid w:val="00424709"/>
    <w:rsid w:val="00462AFB"/>
    <w:rsid w:val="00464170"/>
    <w:rsid w:val="0047495A"/>
    <w:rsid w:val="004755E7"/>
    <w:rsid w:val="004B15A9"/>
    <w:rsid w:val="004C01B2"/>
    <w:rsid w:val="004D42F2"/>
    <w:rsid w:val="004D543F"/>
    <w:rsid w:val="004D7639"/>
    <w:rsid w:val="004E54D7"/>
    <w:rsid w:val="004F2395"/>
    <w:rsid w:val="004F525F"/>
    <w:rsid w:val="005273A3"/>
    <w:rsid w:val="0053501B"/>
    <w:rsid w:val="00540757"/>
    <w:rsid w:val="00545FF0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21AD7"/>
    <w:rsid w:val="007546AF"/>
    <w:rsid w:val="00765934"/>
    <w:rsid w:val="007840F1"/>
    <w:rsid w:val="007E0B04"/>
    <w:rsid w:val="007E373C"/>
    <w:rsid w:val="0080198C"/>
    <w:rsid w:val="00815AD9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015A2"/>
    <w:rsid w:val="00A05665"/>
    <w:rsid w:val="00A208B6"/>
    <w:rsid w:val="00A571E3"/>
    <w:rsid w:val="00A57C03"/>
    <w:rsid w:val="00AA3137"/>
    <w:rsid w:val="00AD3EDD"/>
    <w:rsid w:val="00AF1D02"/>
    <w:rsid w:val="00AF310E"/>
    <w:rsid w:val="00B00D92"/>
    <w:rsid w:val="00B20280"/>
    <w:rsid w:val="00B45561"/>
    <w:rsid w:val="00B557FE"/>
    <w:rsid w:val="00C92701"/>
    <w:rsid w:val="00CA6392"/>
    <w:rsid w:val="00CB7B0C"/>
    <w:rsid w:val="00CC3A5A"/>
    <w:rsid w:val="00CC6322"/>
    <w:rsid w:val="00CF1715"/>
    <w:rsid w:val="00D30082"/>
    <w:rsid w:val="00D35E77"/>
    <w:rsid w:val="00D4641A"/>
    <w:rsid w:val="00D847FC"/>
    <w:rsid w:val="00D96141"/>
    <w:rsid w:val="00DB1DF1"/>
    <w:rsid w:val="00DB31AF"/>
    <w:rsid w:val="00DE2B28"/>
    <w:rsid w:val="00E13E89"/>
    <w:rsid w:val="00E324A5"/>
    <w:rsid w:val="00E5348A"/>
    <w:rsid w:val="00EA6A25"/>
    <w:rsid w:val="00F331F3"/>
    <w:rsid w:val="00F50AE8"/>
    <w:rsid w:val="00F71650"/>
    <w:rsid w:val="00F7290E"/>
    <w:rsid w:val="00F7567A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4BFF11"/>
  <w15:docId w15:val="{B9FDAC37-B21F-4ADE-860C-78F3543A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6" ma:contentTypeDescription="Opret et nyt dokument." ma:contentTypeScope="" ma:versionID="b87e00391bfc102709a96ce203a73482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7e7e3da00bf9667b87b45001892aa2e8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e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94C45B-FA98-420A-83CA-994AA2AA56B0}"/>
</file>

<file path=customXml/itemProps2.xml><?xml version="1.0" encoding="utf-8"?>
<ds:datastoreItem xmlns:ds="http://schemas.openxmlformats.org/officeDocument/2006/customXml" ds:itemID="{499AE861-3F32-4797-9E25-0A8A9F449FFE}"/>
</file>

<file path=customXml/itemProps3.xml><?xml version="1.0" encoding="utf-8"?>
<ds:datastoreItem xmlns:ds="http://schemas.openxmlformats.org/officeDocument/2006/customXml" ds:itemID="{20EFC47A-AB92-457C-9682-CF5EA5846911}"/>
</file>

<file path=customXml/itemProps4.xml><?xml version="1.0" encoding="utf-8"?>
<ds:datastoreItem xmlns:ds="http://schemas.openxmlformats.org/officeDocument/2006/customXml" ds:itemID="{FA9F46CE-F5B9-4CCB-949E-8C5A50AC525F}"/>
</file>

<file path=customXml/itemProps5.xml><?xml version="1.0" encoding="utf-8"?>
<ds:datastoreItem xmlns:ds="http://schemas.openxmlformats.org/officeDocument/2006/customXml" ds:itemID="{47CFF125-85AC-4D21-AE12-CCAF6048F63B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2</TotalTime>
  <Pages>1</Pages>
  <Words>246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25m pistol turnering 2019</vt:lpstr>
      <vt:lpstr>Tilmeldingsskema</vt:lpstr>
    </vt:vector>
  </TitlesOfParts>
  <Company>DGI</Company>
  <LinksUpToDate>false</LinksUpToDate>
  <CharactersWithSpaces>1748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25m pistol turnering 2022</dc:title>
  <dc:creator>"Kim Bay" &lt;Kim.Bay@dgi.dk&gt;</dc:creator>
  <cp:keywords>Turnering;Skydning</cp:keywords>
  <cp:lastModifiedBy>Kim Bay</cp:lastModifiedBy>
  <cp:revision>3</cp:revision>
  <cp:lastPrinted>2019-03-12T08:23:00Z</cp:lastPrinted>
  <dcterms:created xsi:type="dcterms:W3CDTF">2022-03-11T10:17:00Z</dcterms:created>
  <dcterms:modified xsi:type="dcterms:W3CDTF">2022-03-11T10:19:00Z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