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BE942" w14:textId="3D553EC5" w:rsidR="006F0B8E" w:rsidRPr="005F52F4" w:rsidRDefault="000D7ABC" w:rsidP="005F52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5F52F4">
        <w:rPr>
          <w:rFonts w:ascii="Arial" w:hAnsi="Arial" w:cs="Arial"/>
          <w:b/>
          <w:bCs/>
          <w:color w:val="000000"/>
          <w:sz w:val="20"/>
          <w:szCs w:val="20"/>
        </w:rPr>
        <w:t>Indbydelse – DM udendørs Ungdom</w:t>
      </w:r>
      <w:r w:rsidR="005F52F4"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r w:rsidR="00206408">
        <w:rPr>
          <w:rFonts w:ascii="Arial" w:hAnsi="Arial" w:cs="Arial"/>
          <w:b/>
          <w:bCs/>
          <w:color w:val="000000"/>
          <w:sz w:val="20"/>
          <w:szCs w:val="20"/>
        </w:rPr>
        <w:t xml:space="preserve">BK og Junior </w:t>
      </w:r>
      <w:r w:rsidR="005F52F4">
        <w:rPr>
          <w:rFonts w:ascii="Arial" w:hAnsi="Arial" w:cs="Arial"/>
          <w:b/>
          <w:bCs/>
          <w:color w:val="000000"/>
          <w:sz w:val="20"/>
          <w:szCs w:val="20"/>
        </w:rPr>
        <w:t>Riffel)</w:t>
      </w:r>
      <w:r w:rsidRPr="005F52F4">
        <w:rPr>
          <w:rFonts w:ascii="Arial" w:hAnsi="Arial" w:cs="Arial"/>
          <w:b/>
          <w:bCs/>
          <w:color w:val="000000"/>
          <w:sz w:val="20"/>
          <w:szCs w:val="20"/>
        </w:rPr>
        <w:t xml:space="preserve"> 202</w:t>
      </w:r>
      <w:r w:rsidR="00A61A20" w:rsidRPr="005F52F4">
        <w:rPr>
          <w:rFonts w:ascii="Arial" w:hAnsi="Arial" w:cs="Arial"/>
          <w:b/>
          <w:bCs/>
          <w:color w:val="000000"/>
          <w:sz w:val="20"/>
          <w:szCs w:val="20"/>
        </w:rPr>
        <w:t>4</w:t>
      </w:r>
      <w:r w:rsidRPr="005F52F4">
        <w:rPr>
          <w:rFonts w:ascii="Arial" w:hAnsi="Arial" w:cs="Arial"/>
          <w:b/>
          <w:bCs/>
          <w:color w:val="000000"/>
          <w:sz w:val="20"/>
          <w:szCs w:val="20"/>
        </w:rPr>
        <w:t xml:space="preserve"> – forening og skytter</w:t>
      </w:r>
    </w:p>
    <w:p w14:paraId="3B6C1B78" w14:textId="58605A27" w:rsidR="006F0B8E" w:rsidRPr="005F52F4" w:rsidRDefault="005F52F4" w:rsidP="005F52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5F52F4">
        <w:rPr>
          <w:rFonts w:ascii="Arial" w:hAnsi="Arial" w:cs="Arial"/>
          <w:b/>
          <w:bCs/>
          <w:color w:val="000000"/>
          <w:sz w:val="20"/>
          <w:szCs w:val="20"/>
        </w:rPr>
        <w:t>D.13. – 15. september</w:t>
      </w:r>
    </w:p>
    <w:p w14:paraId="1C257B84" w14:textId="11C81EF0" w:rsidR="000D7ABC" w:rsidRPr="005F52F4" w:rsidRDefault="000D7ABC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45579CCD" w14:textId="77777777" w:rsidR="00DC0FB8" w:rsidRPr="005F52F4" w:rsidRDefault="00DC0FB8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3AD2D2C8" w14:textId="77777777" w:rsidR="00D814A2" w:rsidRPr="005F52F4" w:rsidRDefault="00D814A2" w:rsidP="00D814A2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5F52F4">
        <w:rPr>
          <w:rFonts w:ascii="Arial" w:hAnsi="Arial" w:cs="Arial"/>
          <w:b/>
          <w:color w:val="000000"/>
          <w:sz w:val="20"/>
          <w:szCs w:val="20"/>
          <w:u w:val="single"/>
        </w:rPr>
        <w:t>Bestemmelser.</w:t>
      </w:r>
    </w:p>
    <w:p w14:paraId="44ED0C50" w14:textId="338E4014" w:rsidR="00D814A2" w:rsidRPr="005F52F4" w:rsidRDefault="00D814A2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Bestemmelser for konkurrencerne findes i Skytteb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ogen 202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3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/202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4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, DM 50, 200 og 300 (s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.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19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9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-20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7-215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-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2</w:t>
      </w:r>
      <w:r w:rsidR="003D525B" w:rsidRPr="005F52F4">
        <w:rPr>
          <w:rFonts w:ascii="Arial" w:hAnsi="Arial" w:cs="Arial"/>
          <w:color w:val="000000"/>
          <w:sz w:val="20"/>
          <w:szCs w:val="20"/>
        </w:rPr>
        <w:t>1</w:t>
      </w:r>
      <w:r w:rsidR="00A61A20" w:rsidRPr="005F52F4">
        <w:rPr>
          <w:rFonts w:ascii="Arial" w:hAnsi="Arial" w:cs="Arial"/>
          <w:color w:val="000000"/>
          <w:sz w:val="20"/>
          <w:szCs w:val="20"/>
        </w:rPr>
        <w:t>6</w:t>
      </w:r>
      <w:r w:rsidR="00E6443B" w:rsidRPr="005F52F4">
        <w:rPr>
          <w:rFonts w:ascii="Arial" w:hAnsi="Arial" w:cs="Arial"/>
          <w:color w:val="000000"/>
          <w:sz w:val="20"/>
          <w:szCs w:val="20"/>
        </w:rPr>
        <w:t>)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3CD9A6" w14:textId="1C18CFAE" w:rsidR="003A4B1E" w:rsidRPr="005F52F4" w:rsidRDefault="003A4B1E" w:rsidP="003A4B1E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z w:val="20"/>
          <w:szCs w:val="20"/>
        </w:rPr>
      </w:pPr>
    </w:p>
    <w:p w14:paraId="22E7FB43" w14:textId="4D27467A" w:rsidR="000D7ABC" w:rsidRPr="005F52F4" w:rsidRDefault="000D7ABC" w:rsidP="003A4B1E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6C7A6A3" w14:textId="77777777" w:rsidR="00DC0FB8" w:rsidRPr="005F52F4" w:rsidRDefault="00DC0FB8" w:rsidP="003A4B1E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D7AFA50" w14:textId="06D3D1F2" w:rsidR="003A4B1E" w:rsidRPr="005F52F4" w:rsidRDefault="005F52F4" w:rsidP="003A4B1E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Indbydelse</w:t>
      </w:r>
    </w:p>
    <w:p w14:paraId="217C5E79" w14:textId="7C2BEAF7" w:rsidR="0014440D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3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 xml:space="preserve">Der konkurreres såvel individuelt, som </w:t>
      </w:r>
      <w:r w:rsidR="00A61A20" w:rsidRPr="005F52F4">
        <w:rPr>
          <w:rFonts w:ascii="Arial" w:hAnsi="Arial" w:cs="Arial"/>
          <w:sz w:val="20"/>
          <w:szCs w:val="20"/>
        </w:rPr>
        <w:t xml:space="preserve">på </w:t>
      </w:r>
      <w:r w:rsidRPr="005F52F4">
        <w:rPr>
          <w:rFonts w:ascii="Arial" w:hAnsi="Arial" w:cs="Arial"/>
          <w:sz w:val="20"/>
          <w:szCs w:val="20"/>
        </w:rPr>
        <w:t xml:space="preserve">landsdelshold på alle DM discipliner og for </w:t>
      </w:r>
      <w:r w:rsidRPr="005F52F4">
        <w:rPr>
          <w:rFonts w:ascii="Arial" w:hAnsi="Arial" w:cs="Arial"/>
          <w:spacing w:val="-3"/>
          <w:sz w:val="20"/>
          <w:szCs w:val="20"/>
        </w:rPr>
        <w:t xml:space="preserve">foreningshold på 50 og 200 meter. </w:t>
      </w:r>
    </w:p>
    <w:p w14:paraId="6B543735" w14:textId="77777777" w:rsidR="005F52F4" w:rsidRPr="005F52F4" w:rsidRDefault="005F52F4" w:rsidP="0014440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3"/>
          <w:sz w:val="20"/>
          <w:szCs w:val="20"/>
        </w:rPr>
      </w:pPr>
    </w:p>
    <w:p w14:paraId="3B40FE48" w14:textId="7F803823" w:rsidR="0014440D" w:rsidRDefault="001E05F5" w:rsidP="0014440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I 2024 afholdes der ikke præmievåbenfinaler udendørs og disse indgår i 2024 derfor ikke i tidsplanen for DM.</w:t>
      </w:r>
    </w:p>
    <w:p w14:paraId="05F57061" w14:textId="77777777" w:rsidR="005F52F4" w:rsidRPr="005F52F4" w:rsidRDefault="005F52F4" w:rsidP="0014440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4767DE15" w14:textId="77777777" w:rsidR="0014440D" w:rsidRPr="005F52F4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Alle skydninger skydes på elektronisk markeringsanlæg (Kongsberg).</w:t>
      </w:r>
    </w:p>
    <w:p w14:paraId="76BFA1DE" w14:textId="77777777" w:rsidR="0014440D" w:rsidRPr="005F52F4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3"/>
          <w:sz w:val="20"/>
          <w:szCs w:val="20"/>
        </w:rPr>
      </w:pPr>
    </w:p>
    <w:p w14:paraId="30B1C479" w14:textId="77777777" w:rsidR="0014440D" w:rsidRPr="005F52F4" w:rsidRDefault="0014440D" w:rsidP="0014440D">
      <w:p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 xml:space="preserve">Der forefindes reglementeret støtte og måtte på banen </w:t>
      </w:r>
    </w:p>
    <w:p w14:paraId="2ECB357E" w14:textId="77777777" w:rsidR="0014440D" w:rsidRPr="005F52F4" w:rsidRDefault="0014440D" w:rsidP="0014440D">
      <w:p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Støtten på banen skal benyttes, egen støtte må ikke anvendes</w:t>
      </w:r>
    </w:p>
    <w:p w14:paraId="44CFECF4" w14:textId="77777777" w:rsidR="0014440D" w:rsidRPr="005F52F4" w:rsidRDefault="0014440D" w:rsidP="0014440D">
      <w:p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Måtte må medtages og anvendes. Skal være reglementeret.</w:t>
      </w:r>
    </w:p>
    <w:p w14:paraId="138F25A3" w14:textId="77777777" w:rsidR="007E047B" w:rsidRPr="005F52F4" w:rsidRDefault="007E047B" w:rsidP="00920068">
      <w:pPr>
        <w:rPr>
          <w:rFonts w:ascii="Arial" w:hAnsi="Arial" w:cs="Arial"/>
          <w:color w:val="000000"/>
          <w:sz w:val="20"/>
          <w:szCs w:val="20"/>
        </w:rPr>
      </w:pPr>
    </w:p>
    <w:p w14:paraId="17B46B15" w14:textId="77777777" w:rsidR="00920068" w:rsidRPr="005F52F4" w:rsidRDefault="00920068" w:rsidP="00920068">
      <w:pPr>
        <w:rPr>
          <w:rFonts w:ascii="Arial" w:hAnsi="Arial" w:cs="Arial"/>
          <w:b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Instruktion vedrørende skydningens gennemførsel op</w:t>
      </w:r>
      <w:r w:rsidRPr="005F52F4">
        <w:rPr>
          <w:rFonts w:ascii="Arial" w:hAnsi="Arial" w:cs="Arial"/>
          <w:color w:val="000000"/>
          <w:sz w:val="20"/>
          <w:szCs w:val="20"/>
        </w:rPr>
        <w:softHyphen/>
        <w:t>lyses forinden skydeholdets begyndelse.</w:t>
      </w:r>
      <w:r w:rsidRPr="005F52F4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7F7CB2A2" w14:textId="50A062E1" w:rsidR="00920068" w:rsidRPr="005F52F4" w:rsidRDefault="00920068" w:rsidP="00920068">
      <w:pPr>
        <w:rPr>
          <w:rFonts w:ascii="Arial" w:hAnsi="Arial" w:cs="Arial"/>
          <w:b/>
          <w:color w:val="000000"/>
          <w:sz w:val="20"/>
          <w:szCs w:val="20"/>
        </w:rPr>
      </w:pPr>
    </w:p>
    <w:p w14:paraId="6DDDDEEB" w14:textId="5ED5AF42" w:rsidR="00920068" w:rsidRPr="005F52F4" w:rsidRDefault="00EC47A4" w:rsidP="00920068">
      <w:pPr>
        <w:rPr>
          <w:rFonts w:ascii="Arial" w:hAnsi="Arial" w:cs="Arial"/>
          <w:bCs/>
          <w:sz w:val="20"/>
          <w:szCs w:val="20"/>
          <w:u w:val="single"/>
        </w:rPr>
      </w:pPr>
      <w:r w:rsidRPr="005F52F4">
        <w:rPr>
          <w:rFonts w:ascii="Arial" w:hAnsi="Arial" w:cs="Arial"/>
          <w:bCs/>
          <w:sz w:val="20"/>
          <w:szCs w:val="20"/>
          <w:u w:val="single"/>
        </w:rPr>
        <w:t>R</w:t>
      </w:r>
      <w:r w:rsidR="00920068" w:rsidRPr="005F52F4">
        <w:rPr>
          <w:rFonts w:ascii="Arial" w:hAnsi="Arial" w:cs="Arial"/>
          <w:bCs/>
          <w:sz w:val="20"/>
          <w:szCs w:val="20"/>
          <w:u w:val="single"/>
        </w:rPr>
        <w:t>egler ved skydning på elektronik.</w:t>
      </w:r>
    </w:p>
    <w:p w14:paraId="73BDD720" w14:textId="77777777" w:rsidR="00920068" w:rsidRPr="005F52F4" w:rsidRDefault="00920068" w:rsidP="00920068">
      <w:p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 xml:space="preserve">Der køres med minimum 3mm fremtræk ved DM pr. skud. </w:t>
      </w:r>
    </w:p>
    <w:p w14:paraId="54F2ED45" w14:textId="378CFF05" w:rsidR="00920068" w:rsidRPr="005F52F4" w:rsidRDefault="00920068" w:rsidP="00920068">
      <w:pPr>
        <w:rPr>
          <w:rFonts w:ascii="Arial" w:hAnsi="Arial" w:cs="Arial"/>
          <w:b/>
          <w:sz w:val="20"/>
          <w:szCs w:val="20"/>
          <w:u w:val="single"/>
        </w:rPr>
      </w:pPr>
      <w:r w:rsidRPr="005F52F4">
        <w:rPr>
          <w:rFonts w:ascii="Arial" w:hAnsi="Arial" w:cs="Arial"/>
          <w:sz w:val="20"/>
          <w:szCs w:val="20"/>
        </w:rPr>
        <w:t>Der kan ikke klages over skudværdi på 9 og derover.</w:t>
      </w:r>
    </w:p>
    <w:p w14:paraId="068559A5" w14:textId="5B639CF8" w:rsidR="00920068" w:rsidRPr="005F52F4" w:rsidRDefault="00920068" w:rsidP="00920068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21CB814" w14:textId="057450D2" w:rsidR="00232754" w:rsidRPr="005F52F4" w:rsidRDefault="00232754" w:rsidP="00920068">
      <w:pPr>
        <w:rPr>
          <w:rFonts w:ascii="Arial" w:hAnsi="Arial" w:cs="Arial"/>
          <w:bCs/>
          <w:color w:val="000000"/>
          <w:sz w:val="20"/>
          <w:szCs w:val="20"/>
          <w:u w:val="single"/>
        </w:rPr>
      </w:pPr>
      <w:r w:rsidRPr="005F52F4">
        <w:rPr>
          <w:rFonts w:ascii="Arial" w:hAnsi="Arial" w:cs="Arial"/>
          <w:bCs/>
          <w:color w:val="000000"/>
          <w:sz w:val="20"/>
          <w:szCs w:val="20"/>
          <w:u w:val="single"/>
        </w:rPr>
        <w:t>Våbenkontrol</w:t>
      </w:r>
    </w:p>
    <w:p w14:paraId="5B27DC26" w14:textId="37203889" w:rsidR="00EC47A4" w:rsidRPr="005F52F4" w:rsidRDefault="00EC47A4" w:rsidP="00EC47A4">
      <w:pPr>
        <w:ind w:right="679"/>
        <w:jc w:val="both"/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Våbenkontrol findes ved våbenopbevaring i forlængelse af 200 meter banen. Våbenkontrol er frivillig, dog foretages våbenkontrol stikprøvevis ved alle skydehold og kan forekomme før under og efter skydningen.</w:t>
      </w:r>
    </w:p>
    <w:p w14:paraId="23357459" w14:textId="77777777" w:rsidR="00EC47A4" w:rsidRPr="005F52F4" w:rsidRDefault="00EC47A4" w:rsidP="00EC47A4">
      <w:pPr>
        <w:ind w:right="679"/>
        <w:jc w:val="both"/>
        <w:rPr>
          <w:rFonts w:ascii="Arial" w:hAnsi="Arial" w:cs="Arial"/>
          <w:color w:val="000000"/>
          <w:sz w:val="20"/>
          <w:szCs w:val="20"/>
        </w:rPr>
      </w:pPr>
    </w:p>
    <w:p w14:paraId="040E196B" w14:textId="1AD57CBF" w:rsidR="00DC0FB8" w:rsidRPr="005F52F4" w:rsidRDefault="00DC0FB8" w:rsidP="00920068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B1F6E27" w14:textId="77777777" w:rsidR="00EC47A4" w:rsidRPr="005F52F4" w:rsidRDefault="00EC47A4" w:rsidP="00920068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585C0A7" w14:textId="716C7E53" w:rsidR="003A4B1E" w:rsidRPr="005F52F4" w:rsidRDefault="003A4B1E" w:rsidP="003A4B1E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5F52F4">
        <w:rPr>
          <w:rFonts w:ascii="Arial" w:hAnsi="Arial" w:cs="Arial"/>
          <w:b/>
          <w:color w:val="000000"/>
          <w:sz w:val="20"/>
          <w:szCs w:val="20"/>
          <w:u w:val="single"/>
        </w:rPr>
        <w:t>Hovedskydning og Mesterskabsskydning:</w:t>
      </w:r>
    </w:p>
    <w:p w14:paraId="44239D45" w14:textId="548046EA" w:rsidR="000D7ABC" w:rsidRPr="005F52F4" w:rsidRDefault="003A4B1E" w:rsidP="003A4B1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 xml:space="preserve">Den individuelle konkurrence er opdelt i en hovedskydning og en mesterskabsskydning. </w:t>
      </w:r>
    </w:p>
    <w:p w14:paraId="6B85600A" w14:textId="77777777" w:rsidR="00A8181B" w:rsidRPr="005F52F4" w:rsidRDefault="00A8181B" w:rsidP="003A4B1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73A7FA4D" w14:textId="76C248D4" w:rsidR="003A4B1E" w:rsidRPr="005F52F4" w:rsidRDefault="003A4B1E" w:rsidP="003A4B1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Mesterskabsskydningen er en gentagelse af hovedskydningen. Mesterskabs skydetid kan kun bookes på dagen i Vingsted.</w:t>
      </w:r>
    </w:p>
    <w:p w14:paraId="70F25052" w14:textId="77777777" w:rsidR="00A61A20" w:rsidRPr="005F52F4" w:rsidRDefault="00A61A20" w:rsidP="003A4B1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1670EE1F" w14:textId="046C52C2" w:rsidR="00A8181B" w:rsidRPr="005F52F4" w:rsidRDefault="00A61A20" w:rsidP="003A4B1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Vejledende mesterskabskrav kan være opslået på banen i Vingsted, hvis dette skønnes nødvendigt.</w:t>
      </w:r>
    </w:p>
    <w:p w14:paraId="6A3733A8" w14:textId="74F6A1A1" w:rsidR="003A4B1E" w:rsidRPr="005F52F4" w:rsidRDefault="003A4B1E" w:rsidP="003A4B1E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Mesterskaber skydes sideløbende med hovedskydningerne.</w:t>
      </w:r>
    </w:p>
    <w:p w14:paraId="35FFB2CA" w14:textId="5F2E5913" w:rsidR="003A4B1E" w:rsidRPr="005F52F4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</w:p>
    <w:p w14:paraId="6BE5A7CC" w14:textId="7198AC18" w:rsidR="00A11BB5" w:rsidRPr="005F52F4" w:rsidRDefault="00A11BB5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</w:p>
    <w:p w14:paraId="090EF77A" w14:textId="77777777" w:rsidR="00A8181B" w:rsidRPr="005F52F4" w:rsidRDefault="00A8181B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</w:p>
    <w:p w14:paraId="2D7AB2BF" w14:textId="77777777" w:rsidR="003A4B1E" w:rsidRPr="005F52F4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5F52F4">
        <w:rPr>
          <w:rFonts w:ascii="Arial" w:hAnsi="Arial" w:cs="Arial"/>
          <w:bCs/>
          <w:color w:val="000000"/>
          <w:sz w:val="20"/>
        </w:rPr>
        <w:t>Senest skydetid er:</w:t>
      </w:r>
    </w:p>
    <w:p w14:paraId="5728082D" w14:textId="39CD8E95" w:rsidR="003A4B1E" w:rsidRPr="005F52F4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/>
          <w:bCs/>
          <w:color w:val="000000"/>
          <w:sz w:val="20"/>
          <w:highlight w:val="yellow"/>
          <w:u w:val="single"/>
        </w:rPr>
      </w:pPr>
      <w:r w:rsidRPr="005F52F4">
        <w:rPr>
          <w:rFonts w:ascii="Arial" w:hAnsi="Arial" w:cs="Arial"/>
          <w:bCs/>
          <w:color w:val="000000"/>
          <w:sz w:val="20"/>
        </w:rPr>
        <w:tab/>
      </w:r>
      <w:r w:rsidRPr="005F52F4">
        <w:rPr>
          <w:rFonts w:ascii="Arial" w:hAnsi="Arial" w:cs="Arial"/>
          <w:bCs/>
          <w:color w:val="000000"/>
          <w:sz w:val="20"/>
        </w:rPr>
        <w:tab/>
      </w:r>
      <w:r w:rsidRPr="005F52F4">
        <w:rPr>
          <w:rFonts w:ascii="Arial" w:hAnsi="Arial" w:cs="Arial"/>
          <w:bCs/>
          <w:color w:val="000000"/>
          <w:sz w:val="20"/>
        </w:rPr>
        <w:tab/>
      </w:r>
      <w:r w:rsidRPr="005F52F4">
        <w:rPr>
          <w:rFonts w:ascii="Arial" w:hAnsi="Arial" w:cs="Arial"/>
          <w:b/>
          <w:bCs/>
          <w:color w:val="000000"/>
          <w:sz w:val="20"/>
          <w:u w:val="single"/>
        </w:rPr>
        <w:t>50 meter</w:t>
      </w:r>
      <w:r w:rsidRPr="005F52F4">
        <w:rPr>
          <w:rFonts w:ascii="Arial" w:hAnsi="Arial" w:cs="Arial"/>
          <w:b/>
          <w:bCs/>
          <w:color w:val="000000"/>
          <w:sz w:val="20"/>
          <w:u w:val="single"/>
        </w:rPr>
        <w:tab/>
      </w:r>
      <w:r w:rsidR="003E3FA5">
        <w:rPr>
          <w:rFonts w:ascii="Arial" w:hAnsi="Arial" w:cs="Arial"/>
          <w:b/>
          <w:bCs/>
          <w:color w:val="000000"/>
          <w:sz w:val="20"/>
          <w:u w:val="single"/>
        </w:rPr>
        <w:t xml:space="preserve"> </w:t>
      </w:r>
      <w:r w:rsidRPr="005F52F4">
        <w:rPr>
          <w:rFonts w:ascii="Arial" w:hAnsi="Arial" w:cs="Arial"/>
          <w:b/>
          <w:bCs/>
          <w:color w:val="000000"/>
          <w:sz w:val="20"/>
          <w:u w:val="single"/>
        </w:rPr>
        <w:t xml:space="preserve">200 meter     </w:t>
      </w:r>
      <w:r w:rsidR="003E3FA5">
        <w:rPr>
          <w:rFonts w:ascii="Arial" w:hAnsi="Arial" w:cs="Arial"/>
          <w:b/>
          <w:bCs/>
          <w:color w:val="000000"/>
          <w:sz w:val="20"/>
          <w:u w:val="single"/>
        </w:rPr>
        <w:t xml:space="preserve">  </w:t>
      </w:r>
      <w:r w:rsidRPr="005F52F4">
        <w:rPr>
          <w:rFonts w:ascii="Arial" w:hAnsi="Arial" w:cs="Arial"/>
          <w:b/>
          <w:bCs/>
          <w:color w:val="000000"/>
          <w:sz w:val="20"/>
          <w:u w:val="single"/>
        </w:rPr>
        <w:t>300 meter</w:t>
      </w:r>
    </w:p>
    <w:p w14:paraId="35CE886E" w14:textId="3A22991A" w:rsidR="003A4B1E" w:rsidRPr="003E3FA5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3E3FA5">
        <w:rPr>
          <w:rFonts w:ascii="Arial" w:hAnsi="Arial" w:cs="Arial"/>
          <w:bCs/>
          <w:color w:val="000000"/>
          <w:sz w:val="20"/>
        </w:rPr>
        <w:t xml:space="preserve">Fredag den </w:t>
      </w:r>
      <w:r w:rsidR="00A61A20" w:rsidRPr="003E3FA5">
        <w:rPr>
          <w:rFonts w:ascii="Arial" w:hAnsi="Arial" w:cs="Arial"/>
          <w:bCs/>
          <w:color w:val="000000"/>
          <w:sz w:val="20"/>
        </w:rPr>
        <w:t>13</w:t>
      </w:r>
      <w:r w:rsidRPr="003E3FA5">
        <w:rPr>
          <w:rFonts w:ascii="Arial" w:hAnsi="Arial" w:cs="Arial"/>
          <w:bCs/>
          <w:color w:val="000000"/>
          <w:sz w:val="20"/>
        </w:rPr>
        <w:t>. september</w:t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Pr="003E3FA5">
        <w:rPr>
          <w:rFonts w:ascii="Arial" w:hAnsi="Arial" w:cs="Arial"/>
          <w:bCs/>
          <w:color w:val="000000"/>
          <w:sz w:val="20"/>
        </w:rPr>
        <w:tab/>
        <w:t xml:space="preserve">Kl. 18.00  </w:t>
      </w:r>
      <w:r w:rsidRPr="003E3FA5">
        <w:rPr>
          <w:rFonts w:ascii="Arial" w:hAnsi="Arial" w:cs="Arial"/>
          <w:bCs/>
          <w:color w:val="000000"/>
          <w:sz w:val="20"/>
        </w:rPr>
        <w:tab/>
        <w:t xml:space="preserve">  </w:t>
      </w:r>
    </w:p>
    <w:p w14:paraId="4F54B4E2" w14:textId="7A14E0C2" w:rsidR="003A4B1E" w:rsidRPr="003E3FA5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3E3FA5">
        <w:rPr>
          <w:rFonts w:ascii="Arial" w:hAnsi="Arial" w:cs="Arial"/>
          <w:bCs/>
          <w:color w:val="000000"/>
          <w:sz w:val="20"/>
        </w:rPr>
        <w:t xml:space="preserve">Lørdag den </w:t>
      </w:r>
      <w:r w:rsidR="00A61A20" w:rsidRPr="003E3FA5">
        <w:rPr>
          <w:rFonts w:ascii="Arial" w:hAnsi="Arial" w:cs="Arial"/>
          <w:bCs/>
          <w:color w:val="000000"/>
          <w:sz w:val="20"/>
        </w:rPr>
        <w:t>14</w:t>
      </w:r>
      <w:r w:rsidRPr="003E3FA5">
        <w:rPr>
          <w:rFonts w:ascii="Arial" w:hAnsi="Arial" w:cs="Arial"/>
          <w:bCs/>
          <w:color w:val="000000"/>
          <w:sz w:val="20"/>
        </w:rPr>
        <w:t>. september</w:t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="001E05F5" w:rsidRPr="003E3FA5">
        <w:rPr>
          <w:rFonts w:ascii="Arial" w:hAnsi="Arial" w:cs="Arial"/>
          <w:bCs/>
          <w:color w:val="000000"/>
          <w:sz w:val="20"/>
        </w:rPr>
        <w:t>Kl. 16.20</w:t>
      </w:r>
      <w:r w:rsidR="001E05F5" w:rsidRPr="003E3FA5">
        <w:rPr>
          <w:rFonts w:ascii="Arial" w:hAnsi="Arial" w:cs="Arial"/>
          <w:bCs/>
          <w:color w:val="000000"/>
          <w:sz w:val="20"/>
        </w:rPr>
        <w:tab/>
        <w:t xml:space="preserve">  Kl. 15.40</w:t>
      </w:r>
      <w:r w:rsidR="001E05F5" w:rsidRPr="003E3FA5">
        <w:rPr>
          <w:rFonts w:ascii="Arial" w:hAnsi="Arial" w:cs="Arial"/>
          <w:bCs/>
          <w:color w:val="000000"/>
          <w:sz w:val="20"/>
        </w:rPr>
        <w:tab/>
        <w:t xml:space="preserve">  Kl. 16.20</w:t>
      </w:r>
      <w:r w:rsidRPr="003E3FA5">
        <w:rPr>
          <w:rFonts w:ascii="Arial" w:hAnsi="Arial" w:cs="Arial"/>
          <w:bCs/>
          <w:color w:val="000000"/>
          <w:sz w:val="20"/>
        </w:rPr>
        <w:t xml:space="preserve"> </w:t>
      </w:r>
    </w:p>
    <w:p w14:paraId="7FAC2288" w14:textId="18E6C3F1" w:rsidR="003A4B1E" w:rsidRPr="005F52F4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  <w:r w:rsidRPr="003E3FA5">
        <w:rPr>
          <w:rFonts w:ascii="Arial" w:hAnsi="Arial" w:cs="Arial"/>
          <w:bCs/>
          <w:color w:val="000000"/>
          <w:sz w:val="20"/>
        </w:rPr>
        <w:t xml:space="preserve">Søndag den </w:t>
      </w:r>
      <w:r w:rsidR="00A61A20" w:rsidRPr="003E3FA5">
        <w:rPr>
          <w:rFonts w:ascii="Arial" w:hAnsi="Arial" w:cs="Arial"/>
          <w:bCs/>
          <w:color w:val="000000"/>
          <w:sz w:val="20"/>
        </w:rPr>
        <w:t>15</w:t>
      </w:r>
      <w:r w:rsidRPr="003E3FA5">
        <w:rPr>
          <w:rFonts w:ascii="Arial" w:hAnsi="Arial" w:cs="Arial"/>
          <w:bCs/>
          <w:color w:val="000000"/>
          <w:sz w:val="20"/>
        </w:rPr>
        <w:t>. september</w:t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Pr="003E3FA5">
        <w:rPr>
          <w:rFonts w:ascii="Arial" w:hAnsi="Arial" w:cs="Arial"/>
          <w:bCs/>
          <w:color w:val="000000"/>
          <w:sz w:val="20"/>
        </w:rPr>
        <w:tab/>
      </w:r>
      <w:r w:rsidR="001E05F5" w:rsidRPr="003E3FA5">
        <w:rPr>
          <w:rFonts w:ascii="Arial" w:hAnsi="Arial" w:cs="Arial"/>
          <w:bCs/>
          <w:color w:val="000000"/>
          <w:sz w:val="20"/>
        </w:rPr>
        <w:t xml:space="preserve">Kl. 12.20 </w:t>
      </w:r>
      <w:r w:rsidR="001E05F5" w:rsidRPr="003E3FA5">
        <w:rPr>
          <w:rFonts w:ascii="Arial" w:hAnsi="Arial" w:cs="Arial"/>
          <w:bCs/>
          <w:color w:val="000000"/>
          <w:sz w:val="20"/>
        </w:rPr>
        <w:tab/>
        <w:t xml:space="preserve">  Kl. 14.20</w:t>
      </w:r>
      <w:r w:rsidR="001E05F5" w:rsidRPr="003E3FA5">
        <w:rPr>
          <w:rFonts w:ascii="Arial" w:hAnsi="Arial" w:cs="Arial"/>
          <w:bCs/>
          <w:color w:val="000000"/>
          <w:sz w:val="20"/>
        </w:rPr>
        <w:tab/>
        <w:t xml:space="preserve">  Kl. 13.40</w:t>
      </w:r>
    </w:p>
    <w:p w14:paraId="32835A5B" w14:textId="1B23337C" w:rsidR="0019603A" w:rsidRPr="005F52F4" w:rsidRDefault="0019603A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307AEBC6" w14:textId="33EBFFDE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7FC3AFE0" w14:textId="113F287A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3F008CCA" w14:textId="1325EB44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30BF46ED" w14:textId="3510C6EB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5FABF086" w14:textId="623725A3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78ABB9B3" w14:textId="6EFFFFE9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6E097F75" w14:textId="7D6BA868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26289631" w14:textId="7E16ABBD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4E883F00" w14:textId="5BE5C455" w:rsidR="00DC0FB8" w:rsidRPr="005F52F4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1AF01C26" w14:textId="59F4570F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rFonts w:ascii="Arial" w:hAnsi="Arial" w:cs="Arial"/>
          <w:b/>
          <w:spacing w:val="-2"/>
          <w:sz w:val="20"/>
          <w:szCs w:val="20"/>
        </w:rPr>
      </w:pPr>
      <w:r w:rsidRPr="005F52F4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Hold seneste mulige hovedskydningstid </w:t>
      </w:r>
      <w:r w:rsidRPr="005F52F4">
        <w:rPr>
          <w:rFonts w:ascii="Arial" w:hAnsi="Arial" w:cs="Arial"/>
          <w:b/>
          <w:spacing w:val="-2"/>
          <w:sz w:val="20"/>
          <w:szCs w:val="20"/>
          <w:u w:val="single"/>
        </w:rPr>
        <w:tab/>
      </w:r>
      <w:r w:rsidR="001E05F5" w:rsidRPr="005F52F4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</w:t>
      </w:r>
      <w:r w:rsidRPr="005F52F4">
        <w:rPr>
          <w:rFonts w:ascii="Arial" w:hAnsi="Arial" w:cs="Arial"/>
          <w:b/>
          <w:bCs/>
          <w:spacing w:val="-2"/>
          <w:sz w:val="20"/>
          <w:szCs w:val="20"/>
          <w:u w:val="single"/>
        </w:rPr>
        <w:t>50 meter</w:t>
      </w:r>
      <w:r w:rsidRPr="005F52F4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</w:t>
      </w:r>
      <w:r w:rsidR="00DC0FB8" w:rsidRPr="005F52F4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</w:t>
      </w:r>
      <w:r w:rsidR="001E05F5" w:rsidRPr="005F52F4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        </w:t>
      </w:r>
      <w:r w:rsidR="005F52F4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 </w:t>
      </w:r>
      <w:r w:rsidRPr="005F52F4">
        <w:rPr>
          <w:rFonts w:ascii="Arial" w:hAnsi="Arial" w:cs="Arial"/>
          <w:b/>
          <w:bCs/>
          <w:spacing w:val="-2"/>
          <w:sz w:val="20"/>
          <w:szCs w:val="20"/>
          <w:u w:val="single"/>
        </w:rPr>
        <w:t>200 meter</w:t>
      </w:r>
      <w:r w:rsidRPr="005F52F4">
        <w:rPr>
          <w:rFonts w:ascii="Arial" w:hAnsi="Arial" w:cs="Arial"/>
          <w:b/>
          <w:spacing w:val="-2"/>
          <w:sz w:val="20"/>
          <w:szCs w:val="20"/>
        </w:rPr>
        <w:tab/>
      </w:r>
    </w:p>
    <w:p w14:paraId="08749FAC" w14:textId="77777777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rFonts w:ascii="Arial" w:hAnsi="Arial" w:cs="Arial"/>
          <w:b/>
          <w:spacing w:val="-2"/>
          <w:sz w:val="20"/>
          <w:szCs w:val="20"/>
          <w:u w:val="single"/>
        </w:rPr>
      </w:pPr>
    </w:p>
    <w:p w14:paraId="7D1E2FFE" w14:textId="54960A57" w:rsidR="00A11BB5" w:rsidRPr="005F52F4" w:rsidRDefault="00A11BB5" w:rsidP="00A11BB5">
      <w:p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BK foreningshold</w:t>
      </w:r>
      <w:r w:rsidR="001E05F5"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="001E05F5" w:rsidRPr="005F52F4">
        <w:rPr>
          <w:rFonts w:ascii="Arial" w:hAnsi="Arial" w:cs="Arial"/>
          <w:sz w:val="20"/>
          <w:szCs w:val="20"/>
        </w:rPr>
        <w:t xml:space="preserve">Kl.11.00 søndag            Kl. 11.40 lørdag </w:t>
      </w:r>
    </w:p>
    <w:p w14:paraId="6A5EABF1" w14:textId="0D5CFB15" w:rsidR="001E05F5" w:rsidRPr="005F52F4" w:rsidRDefault="00A11BB5" w:rsidP="001E05F5">
      <w:p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JUN foreningshold</w:t>
      </w:r>
      <w:r w:rsidR="001E05F5"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="001E05F5" w:rsidRPr="005F52F4">
        <w:rPr>
          <w:rFonts w:ascii="Arial" w:hAnsi="Arial" w:cs="Arial"/>
          <w:sz w:val="20"/>
          <w:szCs w:val="20"/>
        </w:rPr>
        <w:t xml:space="preserve">Kl.13.00 lørdag             </w:t>
      </w:r>
      <w:r w:rsidR="005F52F4">
        <w:rPr>
          <w:rFonts w:ascii="Arial" w:hAnsi="Arial" w:cs="Arial"/>
          <w:sz w:val="20"/>
          <w:szCs w:val="20"/>
        </w:rPr>
        <w:t xml:space="preserve"> K</w:t>
      </w:r>
      <w:r w:rsidR="001E05F5" w:rsidRPr="005F52F4">
        <w:rPr>
          <w:rFonts w:ascii="Arial" w:hAnsi="Arial" w:cs="Arial"/>
          <w:sz w:val="20"/>
          <w:szCs w:val="20"/>
        </w:rPr>
        <w:t>l. 10.20 søndag</w:t>
      </w:r>
    </w:p>
    <w:p w14:paraId="0A24316B" w14:textId="5FCD3FD6" w:rsidR="00A11BB5" w:rsidRPr="005F52F4" w:rsidRDefault="00A11BB5" w:rsidP="00A11BB5">
      <w:pPr>
        <w:rPr>
          <w:rFonts w:ascii="Arial" w:hAnsi="Arial" w:cs="Arial"/>
          <w:sz w:val="20"/>
          <w:szCs w:val="20"/>
        </w:rPr>
      </w:pPr>
    </w:p>
    <w:p w14:paraId="29887904" w14:textId="77777777" w:rsidR="00A11BB5" w:rsidRPr="005F52F4" w:rsidRDefault="00A11BB5" w:rsidP="00A11BB5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73974932" w14:textId="77777777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</w:pPr>
      <w:r w:rsidRPr="005F52F4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>Finaleskydning foreningshold:</w:t>
      </w:r>
    </w:p>
    <w:p w14:paraId="0DDFEC97" w14:textId="77777777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3"/>
          <w:sz w:val="20"/>
          <w:szCs w:val="20"/>
          <w:lang w:val="nb-NO"/>
        </w:rPr>
      </w:pP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De 4 bedste hold i hver række på 50 og 200m                                                                                 </w:t>
      </w:r>
    </w:p>
    <w:p w14:paraId="62842635" w14:textId="3DB2455D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</w:pP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ab/>
        <w:t xml:space="preserve">                                                                              </w:t>
      </w:r>
      <w:r w:rsidR="00DC0FB8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</w:t>
      </w: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</w:t>
      </w:r>
      <w:r w:rsidR="00232754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</w:t>
      </w:r>
      <w:r w:rsid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</w:t>
      </w:r>
      <w:r w:rsidR="005F52F4" w:rsidRPr="005F52F4">
        <w:rPr>
          <w:rFonts w:ascii="Arial" w:hAnsi="Arial" w:cs="Arial"/>
          <w:color w:val="000000"/>
          <w:spacing w:val="-3"/>
          <w:sz w:val="20"/>
          <w:szCs w:val="20"/>
          <w:u w:val="single"/>
          <w:lang w:val="nb-NO"/>
        </w:rPr>
        <w:t xml:space="preserve">     </w:t>
      </w:r>
      <w:r w:rsidRPr="005F52F4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 xml:space="preserve">50 meter      </w:t>
      </w:r>
      <w:r w:rsidR="00DC0FB8" w:rsidRPr="005F52F4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 xml:space="preserve">  </w:t>
      </w:r>
      <w:r w:rsidR="00232754" w:rsidRPr="005F52F4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 xml:space="preserve">                </w:t>
      </w:r>
      <w:r w:rsidRPr="005F52F4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nb-NO"/>
        </w:rPr>
        <w:t>200 meter</w:t>
      </w:r>
    </w:p>
    <w:p w14:paraId="72A8E848" w14:textId="78B4F708" w:rsidR="001E05F5" w:rsidRPr="005F52F4" w:rsidRDefault="00A11BB5" w:rsidP="001E05F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3"/>
          <w:sz w:val="20"/>
          <w:szCs w:val="20"/>
          <w:lang w:val="nb-NO"/>
        </w:rPr>
      </w:pP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>BK lørdag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    </w:t>
      </w: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                                             </w:t>
      </w:r>
      <w:r w:rsidR="00DC0FB8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</w:t>
      </w:r>
      <w:r w:rsid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</w:t>
      </w:r>
      <w:r w:rsid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kl. 13.00 søndag          </w:t>
      </w:r>
      <w:r w:rsid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>kl. 13.40 lørdag</w:t>
      </w:r>
    </w:p>
    <w:p w14:paraId="504FE8AF" w14:textId="63757912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3"/>
          <w:sz w:val="20"/>
          <w:szCs w:val="20"/>
          <w:lang w:val="nb-NO"/>
        </w:rPr>
      </w:pP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>Junior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              </w:t>
      </w: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                                       </w:t>
      </w:r>
      <w:r w:rsidR="00DC0FB8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</w:t>
      </w: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</w:t>
      </w:r>
      <w:r w:rsid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  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Kl. 15.00 lørdag            </w:t>
      </w:r>
      <w:r w:rsid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</w:t>
      </w:r>
      <w:r w:rsidR="001E05F5"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kl. 12.20 søndag </w:t>
      </w:r>
      <w:r w:rsidRPr="005F52F4">
        <w:rPr>
          <w:rFonts w:ascii="Arial" w:hAnsi="Arial" w:cs="Arial"/>
          <w:color w:val="000000"/>
          <w:spacing w:val="-3"/>
          <w:sz w:val="20"/>
          <w:szCs w:val="20"/>
          <w:lang w:val="nb-NO"/>
        </w:rPr>
        <w:t xml:space="preserve">         </w:t>
      </w:r>
    </w:p>
    <w:p w14:paraId="249E7079" w14:textId="748C8F04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  <w:lang w:val="nb-NO"/>
        </w:rPr>
      </w:pPr>
    </w:p>
    <w:p w14:paraId="3ACE5152" w14:textId="76B3C898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  <w:lang w:val="nb-NO"/>
        </w:rPr>
      </w:pPr>
    </w:p>
    <w:p w14:paraId="6239AC91" w14:textId="77777777" w:rsidR="00A11BB5" w:rsidRPr="005F52F4" w:rsidRDefault="00A11BB5" w:rsidP="00A11BB5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Arial" w:hAnsi="Arial" w:cs="Arial"/>
          <w:bCs/>
          <w:color w:val="000000"/>
          <w:sz w:val="20"/>
          <w:u w:val="single"/>
        </w:rPr>
      </w:pPr>
      <w:r w:rsidRPr="005F52F4">
        <w:rPr>
          <w:rFonts w:ascii="Arial" w:hAnsi="Arial" w:cs="Arial"/>
          <w:bCs/>
          <w:color w:val="000000"/>
          <w:sz w:val="20"/>
          <w:u w:val="single"/>
        </w:rPr>
        <w:t>Holdskydninger</w:t>
      </w:r>
    </w:p>
    <w:p w14:paraId="599E2C63" w14:textId="77777777" w:rsidR="00A11BB5" w:rsidRPr="005F52F4" w:rsidRDefault="00A11BB5" w:rsidP="00A11BB5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Arial" w:hAnsi="Arial" w:cs="Arial"/>
          <w:color w:val="000000"/>
          <w:sz w:val="20"/>
        </w:rPr>
      </w:pPr>
      <w:r w:rsidRPr="005F52F4">
        <w:rPr>
          <w:rFonts w:ascii="Arial" w:hAnsi="Arial" w:cs="Arial"/>
          <w:color w:val="000000"/>
          <w:sz w:val="20"/>
        </w:rPr>
        <w:t>Skytter på foreningshold skal skyde samlet og være placeret ved siden af hinanden, dette gælder både 50m og 200m.</w:t>
      </w:r>
    </w:p>
    <w:p w14:paraId="2419B985" w14:textId="582D746B" w:rsidR="00A11BB5" w:rsidRPr="005F52F4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Skytter, som deltager i foreningsholdsfinalerne, skal melde på banen til skydelederen inden skydningen starter, om finaleskydningens resultat samtidig skal være gældende som skyttens individuelle</w:t>
      </w:r>
      <w:r w:rsidR="0014440D" w:rsidRPr="005F52F4">
        <w:rPr>
          <w:rFonts w:ascii="Arial" w:hAnsi="Arial" w:cs="Arial"/>
          <w:sz w:val="20"/>
          <w:szCs w:val="20"/>
        </w:rPr>
        <w:t xml:space="preserve"> </w:t>
      </w:r>
      <w:r w:rsidRPr="005F52F4">
        <w:rPr>
          <w:rFonts w:ascii="Arial" w:hAnsi="Arial" w:cs="Arial"/>
          <w:sz w:val="20"/>
          <w:szCs w:val="20"/>
        </w:rPr>
        <w:t>mesterskabs</w:t>
      </w:r>
      <w:r w:rsidRPr="005F52F4">
        <w:rPr>
          <w:rFonts w:ascii="Arial" w:hAnsi="Arial" w:cs="Arial"/>
          <w:sz w:val="20"/>
          <w:szCs w:val="20"/>
        </w:rPr>
        <w:softHyphen/>
        <w:t>resultat.</w:t>
      </w:r>
    </w:p>
    <w:p w14:paraId="55337F38" w14:textId="6D2D16B0" w:rsidR="00DC0FB8" w:rsidRPr="005F52F4" w:rsidRDefault="00DC0FB8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  <w:r w:rsidRPr="005F52F4">
        <w:rPr>
          <w:rFonts w:ascii="Arial" w:hAnsi="Arial" w:cs="Arial"/>
          <w:color w:val="000000"/>
          <w:spacing w:val="-2"/>
          <w:sz w:val="20"/>
          <w:szCs w:val="20"/>
        </w:rPr>
        <w:t>Det er</w:t>
      </w:r>
      <w:r w:rsidRPr="005F52F4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ikke</w:t>
      </w:r>
      <w:r w:rsidRPr="005F52F4">
        <w:rPr>
          <w:rFonts w:ascii="Arial" w:hAnsi="Arial" w:cs="Arial"/>
          <w:color w:val="000000"/>
          <w:spacing w:val="-2"/>
          <w:sz w:val="20"/>
          <w:szCs w:val="20"/>
        </w:rPr>
        <w:t xml:space="preserve"> tilladt at udskifte skytterne på holdet mellem hoved- og finaleskydningen.</w:t>
      </w:r>
    </w:p>
    <w:p w14:paraId="39F43777" w14:textId="77777777" w:rsidR="00CC0F89" w:rsidRPr="005F52F4" w:rsidRDefault="00CC0F89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474A760D" w14:textId="0E9FB79A" w:rsidR="00DC0FB8" w:rsidRPr="005F52F4" w:rsidRDefault="00DC0FB8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2053517C" w14:textId="77777777" w:rsidR="00DC0FB8" w:rsidRPr="005F52F4" w:rsidRDefault="00DC0FB8" w:rsidP="00A11BB5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z w:val="20"/>
          <w:szCs w:val="20"/>
        </w:rPr>
      </w:pPr>
    </w:p>
    <w:p w14:paraId="4057CE58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5F52F4">
        <w:rPr>
          <w:rFonts w:ascii="Arial" w:hAnsi="Arial" w:cs="Arial"/>
          <w:b/>
          <w:color w:val="000000"/>
          <w:sz w:val="20"/>
          <w:szCs w:val="20"/>
          <w:u w:val="single"/>
        </w:rPr>
        <w:t>Finale på 50 meter - individuelt</w:t>
      </w:r>
    </w:p>
    <w:p w14:paraId="0393E6C8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Der afholdes en</w:t>
      </w:r>
      <w:r w:rsidRPr="005F52F4">
        <w:rPr>
          <w:rFonts w:ascii="Arial" w:hAnsi="Arial" w:cs="Arial"/>
          <w:b/>
          <w:color w:val="000000"/>
          <w:sz w:val="20"/>
          <w:szCs w:val="20"/>
        </w:rPr>
        <w:t xml:space="preserve"> finale om Danmarksmesterskabet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 for henholdsvis klassegruppen </w:t>
      </w:r>
      <w:r w:rsidRPr="005F52F4">
        <w:rPr>
          <w:rFonts w:ascii="Arial" w:hAnsi="Arial" w:cs="Arial"/>
          <w:b/>
          <w:color w:val="000000"/>
          <w:sz w:val="20"/>
          <w:szCs w:val="20"/>
        </w:rPr>
        <w:t>BK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 og </w:t>
      </w:r>
      <w:r w:rsidRPr="005F52F4">
        <w:rPr>
          <w:rFonts w:ascii="Arial" w:hAnsi="Arial" w:cs="Arial"/>
          <w:b/>
          <w:color w:val="000000"/>
          <w:sz w:val="20"/>
          <w:szCs w:val="20"/>
        </w:rPr>
        <w:t>JUNIOR</w:t>
      </w:r>
      <w:r w:rsidRPr="005F52F4">
        <w:rPr>
          <w:rFonts w:ascii="Arial" w:hAnsi="Arial" w:cs="Arial"/>
          <w:color w:val="000000"/>
          <w:sz w:val="20"/>
          <w:szCs w:val="20"/>
        </w:rPr>
        <w:t>.</w:t>
      </w:r>
    </w:p>
    <w:p w14:paraId="5C092DD8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6730913B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Alle i de nævnte grupper kvalificerer sig til finalen hvis flg. point krav er opfyldt:</w:t>
      </w:r>
    </w:p>
    <w:p w14:paraId="4D407580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b/>
          <w:color w:val="000000"/>
          <w:sz w:val="20"/>
          <w:szCs w:val="20"/>
        </w:rPr>
        <w:t>Skydehold</w:t>
      </w:r>
    </w:p>
    <w:p w14:paraId="3CE88D03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  <w:highlight w:val="yellow"/>
        </w:rPr>
      </w:pPr>
      <w:r w:rsidRPr="005F52F4">
        <w:rPr>
          <w:rFonts w:ascii="Arial" w:hAnsi="Arial" w:cs="Arial"/>
          <w:b/>
          <w:color w:val="000000"/>
          <w:sz w:val="20"/>
          <w:szCs w:val="20"/>
        </w:rPr>
        <w:t>BK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 skal skyde </w:t>
      </w:r>
      <w:r w:rsidRPr="005F52F4">
        <w:rPr>
          <w:rFonts w:ascii="Arial" w:hAnsi="Arial" w:cs="Arial"/>
          <w:b/>
          <w:color w:val="000000"/>
          <w:sz w:val="20"/>
          <w:szCs w:val="20"/>
        </w:rPr>
        <w:t>mesterskab senest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: </w:t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  <w:highlight w:val="yellow"/>
        </w:rPr>
        <w:t xml:space="preserve">  </w:t>
      </w:r>
    </w:p>
    <w:p w14:paraId="407679F1" w14:textId="2420AC51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b/>
          <w:color w:val="000000"/>
          <w:sz w:val="20"/>
          <w:szCs w:val="20"/>
        </w:rPr>
        <w:t>Søndag</w:t>
      </w:r>
      <w:r w:rsidR="00A8181B" w:rsidRPr="005F52F4">
        <w:rPr>
          <w:rFonts w:ascii="Arial" w:hAnsi="Arial" w:cs="Arial"/>
          <w:b/>
          <w:color w:val="000000"/>
          <w:sz w:val="20"/>
          <w:szCs w:val="20"/>
        </w:rPr>
        <w:tab/>
      </w:r>
      <w:r w:rsidR="00A8181B" w:rsidRPr="005F52F4">
        <w:rPr>
          <w:rFonts w:ascii="Arial" w:hAnsi="Arial" w:cs="Arial"/>
          <w:b/>
          <w:color w:val="000000"/>
          <w:sz w:val="20"/>
          <w:szCs w:val="20"/>
        </w:rPr>
        <w:tab/>
      </w:r>
      <w:r w:rsidR="00A8181B" w:rsidRPr="005F52F4">
        <w:rPr>
          <w:rFonts w:ascii="Arial" w:hAnsi="Arial" w:cs="Arial"/>
          <w:b/>
          <w:color w:val="000000"/>
          <w:sz w:val="20"/>
          <w:szCs w:val="20"/>
        </w:rPr>
        <w:tab/>
      </w:r>
      <w:r w:rsidR="00A8181B" w:rsidRPr="005F52F4">
        <w:rPr>
          <w:rFonts w:ascii="Arial" w:hAnsi="Arial" w:cs="Arial"/>
          <w:b/>
          <w:color w:val="000000"/>
          <w:sz w:val="20"/>
          <w:szCs w:val="20"/>
        </w:rPr>
        <w:tab/>
      </w:r>
      <w:r w:rsidR="00A8181B" w:rsidRPr="005F52F4">
        <w:rPr>
          <w:rFonts w:ascii="Arial" w:hAnsi="Arial" w:cs="Arial"/>
          <w:b/>
          <w:color w:val="000000"/>
          <w:sz w:val="20"/>
          <w:szCs w:val="20"/>
        </w:rPr>
        <w:tab/>
      </w:r>
      <w:r w:rsidR="00A8181B" w:rsidRPr="005F52F4">
        <w:rPr>
          <w:rFonts w:ascii="Arial" w:hAnsi="Arial" w:cs="Arial"/>
          <w:b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 xml:space="preserve">  </w:t>
      </w:r>
      <w:r w:rsidR="001E05F5" w:rsidRPr="005F52F4">
        <w:rPr>
          <w:rFonts w:ascii="Arial" w:hAnsi="Arial" w:cs="Arial"/>
          <w:color w:val="000000"/>
          <w:sz w:val="20"/>
          <w:szCs w:val="20"/>
        </w:rPr>
        <w:t>kl. 13.00</w:t>
      </w:r>
    </w:p>
    <w:p w14:paraId="22F63503" w14:textId="77777777" w:rsidR="00A8181B" w:rsidRPr="005F52F4" w:rsidRDefault="00A8181B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1C30E1D4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b/>
          <w:color w:val="000000"/>
          <w:sz w:val="20"/>
          <w:szCs w:val="20"/>
        </w:rPr>
        <w:t>JUNIOR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 skal skyde </w:t>
      </w:r>
      <w:r w:rsidRPr="005F52F4">
        <w:rPr>
          <w:rFonts w:ascii="Arial" w:hAnsi="Arial" w:cs="Arial"/>
          <w:b/>
          <w:color w:val="000000"/>
          <w:sz w:val="20"/>
          <w:szCs w:val="20"/>
        </w:rPr>
        <w:t>mesterskab senest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: </w:t>
      </w:r>
    </w:p>
    <w:p w14:paraId="1A543C3D" w14:textId="1CC474E9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b/>
          <w:color w:val="000000"/>
          <w:sz w:val="20"/>
          <w:szCs w:val="20"/>
        </w:rPr>
        <w:t>Søndag</w:t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  <w:t xml:space="preserve">  </w:t>
      </w:r>
      <w:r w:rsidR="001E05F5" w:rsidRPr="005F52F4">
        <w:rPr>
          <w:rFonts w:ascii="Arial" w:hAnsi="Arial" w:cs="Arial"/>
          <w:color w:val="000000"/>
          <w:sz w:val="20"/>
          <w:szCs w:val="20"/>
        </w:rPr>
        <w:t>kl. 12.20</w:t>
      </w:r>
    </w:p>
    <w:p w14:paraId="2C97A8CF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5133CCF6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4B4AE94F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b/>
          <w:color w:val="000000"/>
          <w:sz w:val="20"/>
          <w:szCs w:val="20"/>
        </w:rPr>
        <w:t>Point krav</w:t>
      </w:r>
      <w:r w:rsidRPr="005F52F4">
        <w:rPr>
          <w:rFonts w:ascii="Arial" w:hAnsi="Arial" w:cs="Arial"/>
          <w:color w:val="000000"/>
          <w:sz w:val="20"/>
          <w:szCs w:val="20"/>
        </w:rPr>
        <w:t xml:space="preserve"> – hoved- og mesterskab sammenlagt:</w:t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b/>
          <w:color w:val="000000"/>
          <w:sz w:val="20"/>
          <w:szCs w:val="20"/>
        </w:rPr>
        <w:t>Point krav</w:t>
      </w:r>
    </w:p>
    <w:p w14:paraId="13E563C7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b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</w:p>
    <w:p w14:paraId="6231883B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Klassegruppe BK</w:t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  <w:t xml:space="preserve">     399 </w:t>
      </w:r>
    </w:p>
    <w:p w14:paraId="21442F74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Klassegruppe Junior</w:t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</w:r>
      <w:r w:rsidRPr="005F52F4">
        <w:rPr>
          <w:rFonts w:ascii="Arial" w:hAnsi="Arial" w:cs="Arial"/>
          <w:color w:val="000000"/>
          <w:sz w:val="20"/>
          <w:szCs w:val="20"/>
        </w:rPr>
        <w:tab/>
        <w:t xml:space="preserve">     398 </w:t>
      </w:r>
    </w:p>
    <w:p w14:paraId="4FDD3DD2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75998278" w14:textId="77777777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</w:p>
    <w:p w14:paraId="1D2F25FD" w14:textId="77777777" w:rsidR="00A11BB5" w:rsidRPr="005F52F4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ascii="Arial" w:hAnsi="Arial" w:cs="Arial"/>
          <w:b/>
          <w:sz w:val="20"/>
          <w:szCs w:val="20"/>
          <w:u w:val="single"/>
        </w:rPr>
      </w:pPr>
      <w:r w:rsidRPr="005F52F4">
        <w:rPr>
          <w:rFonts w:ascii="Arial" w:hAnsi="Arial" w:cs="Arial"/>
          <w:b/>
          <w:sz w:val="20"/>
          <w:szCs w:val="20"/>
          <w:u w:val="single"/>
        </w:rPr>
        <w:t>Finaleskydning individuelt</w:t>
      </w:r>
    </w:p>
    <w:p w14:paraId="34D12012" w14:textId="77777777" w:rsidR="00A11BB5" w:rsidRPr="005F52F4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ascii="Arial" w:hAnsi="Arial" w:cs="Arial"/>
          <w:b/>
          <w:sz w:val="20"/>
          <w:szCs w:val="20"/>
          <w:u w:val="single"/>
        </w:rPr>
      </w:pPr>
    </w:p>
    <w:p w14:paraId="55C81F1D" w14:textId="2BCA0E81" w:rsidR="00A11BB5" w:rsidRPr="005F52F4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BK – søndag</w:t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  <w:t xml:space="preserve">   </w:t>
      </w:r>
      <w:r w:rsidR="001E05F5" w:rsidRPr="005F52F4">
        <w:rPr>
          <w:rFonts w:ascii="Arial" w:hAnsi="Arial" w:cs="Arial"/>
          <w:sz w:val="20"/>
          <w:szCs w:val="20"/>
        </w:rPr>
        <w:t>kl. 14.20</w:t>
      </w:r>
    </w:p>
    <w:p w14:paraId="6DBD7990" w14:textId="77777777" w:rsidR="001E05F5" w:rsidRPr="005F52F4" w:rsidRDefault="00A11BB5" w:rsidP="001E05F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sz w:val="20"/>
          <w:szCs w:val="20"/>
        </w:rPr>
        <w:t>JUNIOR – søndag</w:t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</w:r>
      <w:r w:rsidRPr="005F52F4">
        <w:rPr>
          <w:rFonts w:ascii="Arial" w:hAnsi="Arial" w:cs="Arial"/>
          <w:sz w:val="20"/>
          <w:szCs w:val="20"/>
        </w:rPr>
        <w:tab/>
        <w:t xml:space="preserve">   </w:t>
      </w:r>
      <w:r w:rsidR="001E05F5" w:rsidRPr="005F52F4">
        <w:rPr>
          <w:rFonts w:ascii="Arial" w:hAnsi="Arial" w:cs="Arial"/>
          <w:sz w:val="20"/>
          <w:szCs w:val="20"/>
        </w:rPr>
        <w:t>kl. 15.00</w:t>
      </w:r>
    </w:p>
    <w:p w14:paraId="795E8DCC" w14:textId="5F2F0CD5" w:rsidR="00A11BB5" w:rsidRPr="005F52F4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ascii="Arial" w:hAnsi="Arial" w:cs="Arial"/>
          <w:sz w:val="20"/>
          <w:szCs w:val="20"/>
        </w:rPr>
      </w:pPr>
    </w:p>
    <w:p w14:paraId="3B72CB63" w14:textId="77777777" w:rsidR="00A11BB5" w:rsidRPr="005F52F4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ascii="Arial" w:hAnsi="Arial" w:cs="Arial"/>
          <w:sz w:val="20"/>
          <w:szCs w:val="20"/>
        </w:rPr>
      </w:pPr>
    </w:p>
    <w:p w14:paraId="3DF16D9B" w14:textId="155BBE32" w:rsidR="00A11BB5" w:rsidRPr="005F52F4" w:rsidRDefault="00A11BB5" w:rsidP="00A11BB5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 xml:space="preserve">Finalen afholdes efter bestemmelserne </w:t>
      </w:r>
      <w:r w:rsidRPr="005F52F4">
        <w:rPr>
          <w:rFonts w:ascii="Arial" w:hAnsi="Arial" w:cs="Arial"/>
          <w:sz w:val="20"/>
          <w:szCs w:val="20"/>
        </w:rPr>
        <w:t xml:space="preserve">for Finaleskydning for klassegruppen BK og klassegruppen Junior, som beskrevet side </w:t>
      </w:r>
      <w:r w:rsidR="0088677B" w:rsidRPr="005F52F4">
        <w:rPr>
          <w:rFonts w:ascii="Arial" w:hAnsi="Arial" w:cs="Arial"/>
          <w:sz w:val="20"/>
          <w:szCs w:val="20"/>
        </w:rPr>
        <w:t>203</w:t>
      </w:r>
      <w:r w:rsidRPr="005F52F4">
        <w:rPr>
          <w:rFonts w:ascii="Arial" w:hAnsi="Arial" w:cs="Arial"/>
          <w:sz w:val="20"/>
          <w:szCs w:val="20"/>
        </w:rPr>
        <w:t xml:space="preserve"> i skyttebogen. Der anvendes 1/10 dels markering.</w:t>
      </w:r>
    </w:p>
    <w:p w14:paraId="62CFD3C6" w14:textId="59FC49EA" w:rsidR="00A11BB5" w:rsidRPr="005F52F4" w:rsidRDefault="00A11BB5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5B6549DF" w14:textId="77777777" w:rsidR="00DC0FB8" w:rsidRPr="005F52F4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p w14:paraId="5A3D3955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p w14:paraId="480EC58D" w14:textId="77777777" w:rsidR="005F52F4" w:rsidRPr="005F52F4" w:rsidRDefault="005F52F4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p w14:paraId="53492A3D" w14:textId="77777777" w:rsidR="00DC0FB8" w:rsidRPr="005F52F4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p w14:paraId="7784EB63" w14:textId="77777777" w:rsidR="00DC0FB8" w:rsidRPr="005F52F4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p w14:paraId="69090315" w14:textId="77777777" w:rsidR="005F52F4" w:rsidRDefault="005F52F4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p w14:paraId="20FB7DB7" w14:textId="189D63C4" w:rsidR="001758A4" w:rsidRPr="005F52F4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  <w:r w:rsidRPr="005F52F4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Overordnet tidsplan</w:t>
      </w:r>
      <w:r w:rsidR="00FB5395" w:rsidRPr="005F52F4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 xml:space="preserve"> for alle </w:t>
      </w:r>
      <w:r w:rsidR="005300A6" w:rsidRPr="005F52F4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 xml:space="preserve">DGI Skydnings </w:t>
      </w:r>
      <w:r w:rsidR="00FB5395" w:rsidRPr="005F52F4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discipliner</w:t>
      </w:r>
      <w:r w:rsidRPr="005F52F4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:</w:t>
      </w:r>
    </w:p>
    <w:p w14:paraId="0E37AB3A" w14:textId="77777777" w:rsidR="0072558E" w:rsidRPr="005F52F4" w:rsidRDefault="0072558E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1"/>
        <w:gridCol w:w="1541"/>
      </w:tblGrid>
      <w:tr w:rsidR="00CC0F89" w:rsidRPr="003E3FA5" w14:paraId="5664755E" w14:textId="77777777" w:rsidTr="0083497E">
        <w:trPr>
          <w:trHeight w:val="387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E687C" w14:textId="5FB970B1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 xml:space="preserve">Fredag </w:t>
            </w:r>
            <w:r w:rsidR="0088677B" w:rsidRPr="003E3FA5">
              <w:rPr>
                <w:rFonts w:ascii="Arial" w:hAnsi="Arial" w:cs="Arial"/>
                <w:b/>
                <w:sz w:val="20"/>
                <w:szCs w:val="20"/>
              </w:rPr>
              <w:t>13</w:t>
            </w:r>
            <w:r w:rsidRPr="003E3FA5">
              <w:rPr>
                <w:rFonts w:ascii="Arial" w:hAnsi="Arial" w:cs="Arial"/>
                <w:b/>
                <w:sz w:val="20"/>
                <w:szCs w:val="20"/>
              </w:rPr>
              <w:t>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B24E7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50 Meter gevær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3932D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200 meter gevær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51F659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 xml:space="preserve"> 300 meter gevær</w:t>
            </w:r>
          </w:p>
        </w:tc>
      </w:tr>
      <w:tr w:rsidR="00CC0F89" w:rsidRPr="003E3FA5" w14:paraId="628B61B5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78A76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7BF9D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17.20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FCEAF59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14:paraId="07299D7C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F89" w:rsidRPr="003E3FA5" w14:paraId="6D9149D9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0376B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AD579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5C6C2F03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14:paraId="3D547ECD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CAFFB1" w14:textId="77777777" w:rsidR="00CC0F89" w:rsidRPr="003E3FA5" w:rsidRDefault="00CC0F89" w:rsidP="00CC0F89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1"/>
        <w:gridCol w:w="1541"/>
      </w:tblGrid>
      <w:tr w:rsidR="00CC0F89" w:rsidRPr="003E3FA5" w14:paraId="45E45BB6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01EDC" w14:textId="5193803F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 xml:space="preserve">Lørdag </w:t>
            </w:r>
            <w:r w:rsidR="0088677B" w:rsidRPr="003E3FA5">
              <w:rPr>
                <w:rFonts w:ascii="Arial" w:hAnsi="Arial" w:cs="Arial"/>
                <w:b/>
                <w:sz w:val="20"/>
                <w:szCs w:val="20"/>
              </w:rPr>
              <w:t>14</w:t>
            </w:r>
            <w:r w:rsidRPr="003E3FA5">
              <w:rPr>
                <w:rFonts w:ascii="Arial" w:hAnsi="Arial" w:cs="Arial"/>
                <w:b/>
                <w:sz w:val="20"/>
                <w:szCs w:val="20"/>
              </w:rPr>
              <w:t>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CDDFA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50 Meter gevær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C83A2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200 meter gevær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A2A017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 xml:space="preserve"> 300 meter gevær</w:t>
            </w:r>
          </w:p>
        </w:tc>
      </w:tr>
      <w:tr w:rsidR="00CC0F89" w:rsidRPr="003E3FA5" w14:paraId="5F2F1725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F2849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96A2F" w14:textId="61216302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9.40-14.20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FAC57" w14:textId="6D95EFD1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9.40-11.40, 13.00-14.20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56357E0" w14:textId="472197CA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</w:t>
            </w:r>
            <w:r w:rsidR="00AE026E">
              <w:rPr>
                <w:rFonts w:ascii="Arial" w:hAnsi="Arial" w:cs="Arial"/>
                <w:sz w:val="20"/>
                <w:szCs w:val="20"/>
              </w:rPr>
              <w:t>2.20</w:t>
            </w:r>
            <w:r w:rsidRPr="003E3FA5">
              <w:rPr>
                <w:rFonts w:ascii="Arial" w:hAnsi="Arial" w:cs="Arial"/>
                <w:sz w:val="20"/>
                <w:szCs w:val="20"/>
              </w:rPr>
              <w:t xml:space="preserve"> og 15.</w:t>
            </w:r>
            <w:r w:rsidR="00AE026E">
              <w:rPr>
                <w:rFonts w:ascii="Arial" w:hAnsi="Arial" w:cs="Arial"/>
                <w:sz w:val="20"/>
                <w:szCs w:val="20"/>
              </w:rPr>
              <w:t>0</w:t>
            </w:r>
            <w:r w:rsidRPr="003E3FA5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C0F89" w:rsidRPr="003E3FA5" w14:paraId="635BF686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7E06D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98459" w14:textId="59D86EE6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9.40-16.20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12602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9.40-11.40,</w:t>
            </w:r>
          </w:p>
          <w:p w14:paraId="22DBC211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 xml:space="preserve">13.00- 14.20 og </w:t>
            </w:r>
          </w:p>
          <w:p w14:paraId="2596A3FF" w14:textId="5B76C983" w:rsidR="00CC0F89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1E2AC8" w14:textId="0CC0DA43" w:rsidR="00CC0F89" w:rsidRPr="003E3FA5" w:rsidRDefault="00CC0F89" w:rsidP="0083497E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15.</w:t>
            </w:r>
            <w:r w:rsidR="00AE026E">
              <w:rPr>
                <w:rFonts w:ascii="Arial" w:hAnsi="Arial" w:cs="Arial"/>
                <w:sz w:val="20"/>
                <w:szCs w:val="20"/>
              </w:rPr>
              <w:t>00</w:t>
            </w:r>
            <w:r w:rsidRPr="003E3FA5">
              <w:rPr>
                <w:rFonts w:ascii="Arial" w:hAnsi="Arial" w:cs="Arial"/>
                <w:sz w:val="20"/>
                <w:szCs w:val="20"/>
              </w:rPr>
              <w:t xml:space="preserve"> og 1</w:t>
            </w:r>
            <w:r w:rsidR="00AE026E">
              <w:rPr>
                <w:rFonts w:ascii="Arial" w:hAnsi="Arial" w:cs="Arial"/>
                <w:sz w:val="20"/>
                <w:szCs w:val="20"/>
              </w:rPr>
              <w:t>6.20</w:t>
            </w:r>
          </w:p>
        </w:tc>
      </w:tr>
      <w:tr w:rsidR="00CC0F89" w:rsidRPr="003E3FA5" w14:paraId="0631A802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D518A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Hold finaler (BK)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DF353" w14:textId="123906A0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C88F9" w14:textId="13E67A11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13.40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26CF9FC9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F89" w:rsidRPr="003E3FA5" w14:paraId="39092D78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6FADE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Hold finaler (JUN)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2DB95" w14:textId="00291A77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EC12B" w14:textId="5DBFC819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E854086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F89" w:rsidRPr="003E3FA5" w14:paraId="56D40971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237CD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Præmieoverrækkelse hold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379D5" w14:textId="352312D0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15.45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5A95D" w14:textId="5F686BBB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14.30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0DF051E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7B2113" w14:textId="77777777" w:rsidR="00CC0F89" w:rsidRPr="003E3FA5" w:rsidRDefault="00CC0F89" w:rsidP="00CC0F8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0"/>
        <w:gridCol w:w="1546"/>
      </w:tblGrid>
      <w:tr w:rsidR="00CC0F89" w:rsidRPr="003E3FA5" w14:paraId="1BB62922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B09464" w14:textId="35927BF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Søndag 1</w:t>
            </w:r>
            <w:r w:rsidR="0088677B" w:rsidRPr="003E3FA5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3E3FA5">
              <w:rPr>
                <w:rFonts w:ascii="Arial" w:hAnsi="Arial" w:cs="Arial"/>
                <w:b/>
                <w:sz w:val="20"/>
                <w:szCs w:val="20"/>
              </w:rPr>
              <w:t>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9ACE5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50 Meter gevær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AAD4F7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>200 meter gevær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B8C04E" w14:textId="77777777" w:rsidR="00CC0F89" w:rsidRPr="003E3FA5" w:rsidRDefault="00CC0F89" w:rsidP="008349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3FA5">
              <w:rPr>
                <w:rFonts w:ascii="Arial" w:hAnsi="Arial" w:cs="Arial"/>
                <w:b/>
                <w:sz w:val="20"/>
                <w:szCs w:val="20"/>
              </w:rPr>
              <w:t xml:space="preserve"> 300 meter gevær</w:t>
            </w:r>
          </w:p>
        </w:tc>
      </w:tr>
      <w:tr w:rsidR="00CC0F89" w:rsidRPr="003E3FA5" w14:paraId="03074ACD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4CB0E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E996C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09.00-12.20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0AD0F" w14:textId="5A52B7BB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9.40-10.20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0BF6C9" w14:textId="230708F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11.00 og 1</w:t>
            </w:r>
            <w:r w:rsidR="00AE026E">
              <w:rPr>
                <w:rFonts w:ascii="Arial" w:hAnsi="Arial" w:cs="Arial"/>
                <w:sz w:val="20"/>
                <w:szCs w:val="20"/>
              </w:rPr>
              <w:t>3.00</w:t>
            </w:r>
          </w:p>
        </w:tc>
      </w:tr>
      <w:tr w:rsidR="00CC0F89" w:rsidRPr="003E3FA5" w14:paraId="6AE378FB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D3C6A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39336" w14:textId="5EBDB3AA" w:rsidR="00CC0F89" w:rsidRPr="003E3FA5" w:rsidRDefault="001F5941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9.00-13.40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37440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09.40-10.20</w:t>
            </w:r>
          </w:p>
          <w:p w14:paraId="4F0FC232" w14:textId="77777777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og 11.40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A99D740" w14:textId="2CEC77F8" w:rsidR="00CC0F89" w:rsidRPr="003E3FA5" w:rsidRDefault="00CC0F89" w:rsidP="0083497E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11.00,1</w:t>
            </w:r>
            <w:r w:rsidR="00AE026E">
              <w:rPr>
                <w:rFonts w:ascii="Arial" w:hAnsi="Arial" w:cs="Arial"/>
                <w:sz w:val="20"/>
                <w:szCs w:val="20"/>
              </w:rPr>
              <w:t>3.00</w:t>
            </w:r>
            <w:r w:rsidRPr="003E3FA5">
              <w:rPr>
                <w:rFonts w:ascii="Arial" w:hAnsi="Arial" w:cs="Arial"/>
                <w:sz w:val="20"/>
                <w:szCs w:val="20"/>
              </w:rPr>
              <w:t xml:space="preserve"> og 13.</w:t>
            </w:r>
            <w:r w:rsidR="00AE026E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1F5941" w:rsidRPr="003E3FA5" w14:paraId="0F8BE32B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74FC9842" w14:textId="5233D8CE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Hold finaler (BK)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96A10A5" w14:textId="1934FD8E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</w:t>
            </w:r>
            <w:r w:rsidR="00381877">
              <w:rPr>
                <w:rFonts w:ascii="Arial" w:hAnsi="Arial" w:cs="Arial"/>
                <w:sz w:val="20"/>
                <w:szCs w:val="20"/>
              </w:rPr>
              <w:t>3</w:t>
            </w:r>
            <w:r w:rsidRPr="003E3FA5">
              <w:rPr>
                <w:rFonts w:ascii="Arial" w:hAnsi="Arial" w:cs="Arial"/>
                <w:sz w:val="20"/>
                <w:szCs w:val="20"/>
              </w:rPr>
              <w:t>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150D3660" w14:textId="70994D9D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36EBCFB3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5941" w:rsidRPr="003E3FA5" w14:paraId="72B8BD69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9693A2" w14:textId="444362F1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Hold finaler (JUN)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A6B5F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5D3DB" w14:textId="68378865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12.20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6FD692C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5941" w:rsidRPr="003E3FA5" w14:paraId="6DB3222D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74BDF" w14:textId="35788A85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Præmieoverrækkelse hold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6850D" w14:textId="6C66E582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11.45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B11CB" w14:textId="427F9A39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13.00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6406A349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5941" w:rsidRPr="003E3FA5" w14:paraId="08924034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2FF74" w14:textId="7C37727D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3FA5">
              <w:rPr>
                <w:rFonts w:ascii="Arial" w:hAnsi="Arial" w:cs="Arial"/>
                <w:sz w:val="20"/>
                <w:szCs w:val="20"/>
              </w:rPr>
              <w:t>Indv</w:t>
            </w:r>
            <w:proofErr w:type="spellEnd"/>
            <w:r w:rsidRPr="003E3FA5">
              <w:rPr>
                <w:rFonts w:ascii="Arial" w:hAnsi="Arial" w:cs="Arial"/>
                <w:sz w:val="20"/>
                <w:szCs w:val="20"/>
              </w:rPr>
              <w:t>. Finale JUN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EB639" w14:textId="76301640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14.20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67215B35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05B4EA6E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5941" w:rsidRPr="003E3FA5" w14:paraId="466329EA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5ADE1" w14:textId="2DD2845F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3FA5">
              <w:rPr>
                <w:rFonts w:ascii="Arial" w:hAnsi="Arial" w:cs="Arial"/>
                <w:sz w:val="20"/>
                <w:szCs w:val="20"/>
              </w:rPr>
              <w:t>Indv</w:t>
            </w:r>
            <w:proofErr w:type="spellEnd"/>
            <w:r w:rsidRPr="003E3FA5">
              <w:rPr>
                <w:rFonts w:ascii="Arial" w:hAnsi="Arial" w:cs="Arial"/>
                <w:sz w:val="20"/>
                <w:szCs w:val="20"/>
              </w:rPr>
              <w:t>. Finale 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C8A45" w14:textId="002CF261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40B16AE2" w14:textId="77777777" w:rsidR="001F5941" w:rsidRPr="003E3FA5" w:rsidRDefault="001F5941" w:rsidP="001F5941">
            <w:pPr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15E36A4" w14:textId="7777777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5941" w:rsidRPr="005F52F4" w14:paraId="590028B9" w14:textId="77777777" w:rsidTr="0083497E">
        <w:trPr>
          <w:trHeight w:val="70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BC50E" w14:textId="575B19C0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Præmieoverrækkelse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39C21" w14:textId="5CF7C287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16.00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96300" w14:textId="27EE8CDC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16.00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F7B5A4" w14:textId="059EA945" w:rsidR="001F5941" w:rsidRPr="003E3FA5" w:rsidRDefault="001F5941" w:rsidP="001F5941">
            <w:pPr>
              <w:rPr>
                <w:rFonts w:ascii="Arial" w:hAnsi="Arial" w:cs="Arial"/>
                <w:sz w:val="20"/>
                <w:szCs w:val="20"/>
              </w:rPr>
            </w:pPr>
            <w:r w:rsidRPr="003E3FA5">
              <w:rPr>
                <w:rFonts w:ascii="Arial" w:hAnsi="Arial" w:cs="Arial"/>
                <w:sz w:val="20"/>
                <w:szCs w:val="20"/>
              </w:rPr>
              <w:t>Ca. 16.00</w:t>
            </w:r>
          </w:p>
        </w:tc>
      </w:tr>
    </w:tbl>
    <w:p w14:paraId="55BE011F" w14:textId="77777777" w:rsidR="001758A4" w:rsidRPr="005F52F4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  <w:r w:rsidRPr="005F52F4">
        <w:rPr>
          <w:rFonts w:ascii="Arial" w:hAnsi="Arial" w:cs="Arial"/>
          <w:b/>
          <w:i/>
          <w:color w:val="000000"/>
          <w:spacing w:val="-2"/>
          <w:sz w:val="20"/>
          <w:szCs w:val="20"/>
        </w:rPr>
        <w:t xml:space="preserve"> </w:t>
      </w:r>
      <w:r w:rsidRPr="005F52F4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</w:p>
    <w:p w14:paraId="743AA1E4" w14:textId="77777777" w:rsidR="00CC0F89" w:rsidRPr="005F52F4" w:rsidRDefault="00CC0F89" w:rsidP="00552FEA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266A924F" w14:textId="77777777" w:rsidR="007B36B0" w:rsidRPr="005F52F4" w:rsidRDefault="007B36B0" w:rsidP="007B36B0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5F52F4">
        <w:rPr>
          <w:rFonts w:ascii="Arial" w:hAnsi="Arial" w:cs="Arial"/>
          <w:b/>
          <w:color w:val="000000"/>
          <w:sz w:val="20"/>
          <w:szCs w:val="20"/>
          <w:u w:val="single"/>
        </w:rPr>
        <w:t>Klassificering:</w:t>
      </w:r>
    </w:p>
    <w:p w14:paraId="5109AB86" w14:textId="173215C3" w:rsidR="0096156B" w:rsidRPr="005F52F4" w:rsidRDefault="00920068" w:rsidP="0096156B">
      <w:p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D</w:t>
      </w:r>
      <w:r w:rsidR="007B36B0" w:rsidRPr="005F52F4">
        <w:rPr>
          <w:rFonts w:ascii="Arial" w:hAnsi="Arial" w:cs="Arial"/>
          <w:color w:val="000000"/>
          <w:sz w:val="20"/>
          <w:szCs w:val="20"/>
        </w:rPr>
        <w:t xml:space="preserve">et er BK/juniorskyttens </w:t>
      </w:r>
      <w:r w:rsidR="007B36B0" w:rsidRPr="005F52F4">
        <w:rPr>
          <w:rFonts w:ascii="Arial" w:hAnsi="Arial" w:cs="Arial"/>
          <w:b/>
          <w:color w:val="000000"/>
          <w:sz w:val="20"/>
          <w:szCs w:val="20"/>
        </w:rPr>
        <w:t xml:space="preserve">klassificering den </w:t>
      </w:r>
      <w:r w:rsidR="001F5941" w:rsidRPr="005F52F4">
        <w:rPr>
          <w:rFonts w:ascii="Arial" w:hAnsi="Arial" w:cs="Arial"/>
          <w:b/>
          <w:color w:val="000000"/>
          <w:sz w:val="20"/>
          <w:szCs w:val="20"/>
        </w:rPr>
        <w:t>2. september</w:t>
      </w:r>
      <w:r w:rsidR="007B36B0" w:rsidRPr="005F52F4">
        <w:rPr>
          <w:rFonts w:ascii="Arial" w:hAnsi="Arial" w:cs="Arial"/>
          <w:color w:val="000000"/>
          <w:sz w:val="20"/>
          <w:szCs w:val="20"/>
        </w:rPr>
        <w:t>, der er gæld</w:t>
      </w:r>
      <w:r w:rsidR="007B36B0" w:rsidRPr="005F52F4">
        <w:rPr>
          <w:rFonts w:ascii="Arial" w:hAnsi="Arial" w:cs="Arial"/>
          <w:color w:val="000000"/>
          <w:sz w:val="20"/>
          <w:szCs w:val="20"/>
        </w:rPr>
        <w:softHyphen/>
        <w:t>ende til såvel de individuelle som til holdkonkurrencerne.</w:t>
      </w:r>
      <w:r w:rsidR="00E409A8" w:rsidRPr="005F52F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D5A7060" w14:textId="77777777" w:rsidR="00EC47A4" w:rsidRDefault="00EC47A4" w:rsidP="0096156B">
      <w:pPr>
        <w:rPr>
          <w:rFonts w:ascii="Arial" w:hAnsi="Arial" w:cs="Arial"/>
          <w:color w:val="000000"/>
          <w:sz w:val="20"/>
          <w:szCs w:val="20"/>
        </w:rPr>
      </w:pPr>
    </w:p>
    <w:p w14:paraId="30B0361D" w14:textId="77777777" w:rsidR="005F52F4" w:rsidRPr="005F52F4" w:rsidRDefault="005F52F4" w:rsidP="0096156B">
      <w:pPr>
        <w:rPr>
          <w:rFonts w:ascii="Arial" w:hAnsi="Arial" w:cs="Arial"/>
          <w:color w:val="000000"/>
          <w:sz w:val="20"/>
          <w:szCs w:val="20"/>
        </w:rPr>
      </w:pPr>
    </w:p>
    <w:p w14:paraId="7FF7B2A6" w14:textId="3658E835" w:rsidR="00920068" w:rsidRPr="005F52F4" w:rsidRDefault="00920068" w:rsidP="0096156B">
      <w:pPr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F52F4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Skydetider:</w:t>
      </w:r>
    </w:p>
    <w:p w14:paraId="0BD10742" w14:textId="1587E939" w:rsidR="00920068" w:rsidRPr="005F52F4" w:rsidRDefault="00920068" w:rsidP="0096156B">
      <w:pPr>
        <w:rPr>
          <w:rFonts w:ascii="Arial" w:hAnsi="Arial" w:cs="Arial"/>
          <w:color w:val="000000"/>
          <w:sz w:val="20"/>
          <w:szCs w:val="20"/>
        </w:rPr>
      </w:pPr>
      <w:r w:rsidRPr="005F52F4">
        <w:rPr>
          <w:rFonts w:ascii="Arial" w:hAnsi="Arial" w:cs="Arial"/>
          <w:color w:val="000000"/>
          <w:sz w:val="20"/>
          <w:szCs w:val="20"/>
        </w:rPr>
        <w:t>Tilmelding og tildeling af skydetider, foregår via skyttens/foreningens egen landsdelsforening.</w:t>
      </w:r>
    </w:p>
    <w:p w14:paraId="7A49F4F5" w14:textId="708A1AB4" w:rsidR="0096156B" w:rsidRDefault="0096156B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62793DFE" w14:textId="77777777" w:rsidR="00920068" w:rsidRPr="005F52F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</w:pPr>
      <w:r w:rsidRPr="005F52F4"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  <w:t>Indskud:</w:t>
      </w:r>
    </w:p>
    <w:p w14:paraId="604C23E5" w14:textId="77777777" w:rsidR="00920068" w:rsidRPr="005F52F4" w:rsidRDefault="00920068" w:rsidP="00920068">
      <w:pPr>
        <w:tabs>
          <w:tab w:val="left" w:pos="-1152"/>
          <w:tab w:val="left" w:pos="0"/>
          <w:tab w:val="left" w:pos="5103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  <w:r w:rsidRPr="005F52F4">
        <w:rPr>
          <w:rFonts w:ascii="Arial" w:hAnsi="Arial" w:cs="Arial"/>
          <w:color w:val="000000"/>
          <w:spacing w:val="-2"/>
          <w:sz w:val="20"/>
          <w:szCs w:val="20"/>
        </w:rPr>
        <w:t xml:space="preserve">For hvert klasseprogram: </w:t>
      </w:r>
    </w:p>
    <w:p w14:paraId="6409F43C" w14:textId="77777777" w:rsidR="00920068" w:rsidRPr="005F52F4" w:rsidRDefault="00920068" w:rsidP="00920068">
      <w:pPr>
        <w:tabs>
          <w:tab w:val="left" w:pos="-1152"/>
          <w:tab w:val="left" w:pos="0"/>
          <w:tab w:val="left" w:pos="2280"/>
          <w:tab w:val="left" w:pos="5103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  <w:r w:rsidRPr="005F52F4">
        <w:rPr>
          <w:rFonts w:ascii="Arial" w:hAnsi="Arial" w:cs="Arial"/>
          <w:color w:val="000000"/>
          <w:spacing w:val="-2"/>
          <w:sz w:val="20"/>
          <w:szCs w:val="20"/>
        </w:rPr>
        <w:t xml:space="preserve">Hovedskydning: </w:t>
      </w:r>
      <w:r w:rsidRPr="005F52F4">
        <w:rPr>
          <w:rFonts w:ascii="Arial" w:hAnsi="Arial" w:cs="Arial"/>
          <w:color w:val="000000"/>
          <w:spacing w:val="-2"/>
          <w:sz w:val="20"/>
          <w:szCs w:val="20"/>
        </w:rPr>
        <w:tab/>
        <w:t>BK/JUN</w:t>
      </w:r>
      <w:r w:rsidRPr="005F52F4">
        <w:rPr>
          <w:rFonts w:ascii="Arial" w:hAnsi="Arial" w:cs="Arial"/>
          <w:color w:val="000000"/>
          <w:spacing w:val="-2"/>
          <w:sz w:val="20"/>
          <w:szCs w:val="20"/>
        </w:rPr>
        <w:tab/>
        <w:t xml:space="preserve">90 kr. </w:t>
      </w:r>
    </w:p>
    <w:p w14:paraId="6CEB9F26" w14:textId="77777777" w:rsidR="00920068" w:rsidRPr="005F52F4" w:rsidRDefault="00920068" w:rsidP="00920068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  <w:r w:rsidRPr="005F52F4">
        <w:rPr>
          <w:rFonts w:ascii="Arial" w:hAnsi="Arial" w:cs="Arial"/>
          <w:color w:val="000000"/>
          <w:spacing w:val="-2"/>
          <w:sz w:val="20"/>
          <w:szCs w:val="20"/>
        </w:rPr>
        <w:t>Mesterskab:</w:t>
      </w:r>
      <w:r w:rsidRPr="005F52F4">
        <w:rPr>
          <w:rFonts w:ascii="Arial" w:hAnsi="Arial" w:cs="Arial"/>
          <w:color w:val="000000"/>
          <w:spacing w:val="-2"/>
          <w:sz w:val="20"/>
          <w:szCs w:val="20"/>
        </w:rPr>
        <w:tab/>
        <w:t>Alle</w:t>
      </w:r>
      <w:r w:rsidRPr="005F52F4">
        <w:rPr>
          <w:rFonts w:ascii="Arial" w:hAnsi="Arial" w:cs="Arial"/>
          <w:color w:val="000000"/>
          <w:spacing w:val="-2"/>
          <w:sz w:val="20"/>
          <w:szCs w:val="20"/>
        </w:rPr>
        <w:tab/>
        <w:t xml:space="preserve">55 kr.  </w:t>
      </w:r>
    </w:p>
    <w:p w14:paraId="26457097" w14:textId="77777777" w:rsidR="00920068" w:rsidRPr="005F52F4" w:rsidRDefault="00920068" w:rsidP="00920068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584EC22F" w14:textId="77777777" w:rsidR="001F5941" w:rsidRPr="00713F6E" w:rsidRDefault="001F5941" w:rsidP="001F5941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713F6E">
        <w:rPr>
          <w:color w:val="000000"/>
          <w:sz w:val="18"/>
          <w:szCs w:val="18"/>
        </w:rPr>
        <w:t>Indskuddene vil blive opkrævet af DGI Skydning/landsdelsforeningerne. Foreningerne/skytterne vil som minimum blive opkrævet for det antal hovedskydninger, som de på forhånd har bestilt ved tilmeldingsfristens udløb på http://skydetilmelding.dgi.dk/</w:t>
      </w:r>
    </w:p>
    <w:p w14:paraId="607C70E5" w14:textId="77777777" w:rsidR="001F5941" w:rsidRPr="00EC47A4" w:rsidRDefault="001F5941" w:rsidP="001F5941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</w:rPr>
      </w:pPr>
      <w:r w:rsidRPr="00EC47A4">
        <w:rPr>
          <w:color w:val="000000"/>
          <w:spacing w:val="-3"/>
          <w:sz w:val="18"/>
          <w:szCs w:val="18"/>
        </w:rPr>
        <w:t xml:space="preserve">Indskud opkræves for mesterskabsskydning anvendt fra finale </w:t>
      </w:r>
    </w:p>
    <w:p w14:paraId="2103E9A5" w14:textId="77777777" w:rsidR="001F5941" w:rsidRPr="00EC47A4" w:rsidRDefault="001F5941" w:rsidP="001F5941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EC47A4">
        <w:rPr>
          <w:color w:val="000000"/>
          <w:spacing w:val="-2"/>
          <w:sz w:val="18"/>
          <w:szCs w:val="18"/>
        </w:rPr>
        <w:t>Finaleskydninger er gratis.</w:t>
      </w:r>
    </w:p>
    <w:p w14:paraId="3A2E8C71" w14:textId="77777777" w:rsidR="007E047B" w:rsidRDefault="007E047B" w:rsidP="00920068">
      <w:pPr>
        <w:rPr>
          <w:rFonts w:cs="Arial"/>
          <w:b/>
          <w:color w:val="000000"/>
          <w:sz w:val="18"/>
          <w:szCs w:val="18"/>
          <w:u w:val="single"/>
        </w:rPr>
      </w:pPr>
    </w:p>
    <w:p w14:paraId="340F4463" w14:textId="77777777" w:rsidR="005F52F4" w:rsidRDefault="005F52F4" w:rsidP="00920068">
      <w:pPr>
        <w:rPr>
          <w:rFonts w:cs="Arial"/>
          <w:b/>
          <w:color w:val="000000"/>
          <w:sz w:val="18"/>
          <w:szCs w:val="18"/>
          <w:u w:val="single"/>
        </w:rPr>
      </w:pPr>
    </w:p>
    <w:p w14:paraId="68BC149C" w14:textId="26CE9010" w:rsidR="00920068" w:rsidRPr="00EC47A4" w:rsidRDefault="00920068" w:rsidP="00920068">
      <w:pPr>
        <w:rPr>
          <w:rFonts w:cs="Arial"/>
          <w:b/>
          <w:color w:val="000000"/>
          <w:sz w:val="18"/>
          <w:szCs w:val="18"/>
          <w:u w:val="single"/>
        </w:rPr>
      </w:pPr>
      <w:r w:rsidRPr="00EC47A4">
        <w:rPr>
          <w:rFonts w:cs="Arial"/>
          <w:b/>
          <w:color w:val="000000"/>
          <w:sz w:val="18"/>
          <w:szCs w:val="18"/>
          <w:u w:val="single"/>
        </w:rPr>
        <w:t>Præmier:</w:t>
      </w:r>
    </w:p>
    <w:p w14:paraId="5C0F1D69" w14:textId="77777777" w:rsidR="0088677B" w:rsidRDefault="00920068" w:rsidP="00920068">
      <w:pPr>
        <w:rPr>
          <w:rFonts w:cs="Arial"/>
          <w:color w:val="000000"/>
          <w:sz w:val="18"/>
          <w:szCs w:val="18"/>
        </w:rPr>
      </w:pPr>
      <w:r w:rsidRPr="00EC47A4">
        <w:rPr>
          <w:rFonts w:cs="Arial"/>
          <w:color w:val="000000"/>
          <w:sz w:val="18"/>
          <w:szCs w:val="18"/>
        </w:rPr>
        <w:t>Alle BK og Junior skytter modtager en DM deltagermedalje. Der kan modtages ét stk. pr. deltager, uanset hvor mange discipliner der skydes.</w:t>
      </w:r>
      <w:r w:rsidR="0088677B">
        <w:rPr>
          <w:rFonts w:cs="Arial"/>
          <w:color w:val="000000"/>
          <w:sz w:val="18"/>
          <w:szCs w:val="18"/>
        </w:rPr>
        <w:t xml:space="preserve"> </w:t>
      </w:r>
    </w:p>
    <w:p w14:paraId="126F869B" w14:textId="2D49316C" w:rsidR="00920068" w:rsidRPr="00232754" w:rsidRDefault="0088677B" w:rsidP="00920068">
      <w:pPr>
        <w:rPr>
          <w:rFonts w:cs="Arial"/>
          <w:color w:val="000000"/>
          <w:sz w:val="18"/>
          <w:szCs w:val="18"/>
        </w:rPr>
      </w:pPr>
      <w:r w:rsidRPr="00232754">
        <w:rPr>
          <w:color w:val="000000"/>
          <w:sz w:val="18"/>
          <w:szCs w:val="18"/>
        </w:rPr>
        <w:t>DM deltagermedaljen kan afhentes på stævnekontoret når skyttens første skydning har fundet sted</w:t>
      </w:r>
      <w:r w:rsidRPr="00232754">
        <w:rPr>
          <w:color w:val="000000"/>
          <w:sz w:val="27"/>
          <w:szCs w:val="27"/>
        </w:rPr>
        <w:t>.</w:t>
      </w:r>
    </w:p>
    <w:p w14:paraId="5B8BAB4B" w14:textId="77777777" w:rsidR="00920068" w:rsidRPr="00232754" w:rsidRDefault="00920068" w:rsidP="00920068">
      <w:pPr>
        <w:rPr>
          <w:rFonts w:cs="Arial"/>
          <w:color w:val="000000"/>
          <w:sz w:val="18"/>
          <w:szCs w:val="18"/>
        </w:rPr>
      </w:pPr>
      <w:r w:rsidRPr="00232754">
        <w:rPr>
          <w:rFonts w:cs="Arial"/>
          <w:color w:val="000000"/>
          <w:sz w:val="18"/>
          <w:szCs w:val="18"/>
        </w:rPr>
        <w:t>Der uddeles ikke hovedskydningspræmie.</w:t>
      </w:r>
    </w:p>
    <w:p w14:paraId="183744EC" w14:textId="0D353250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  <w:r w:rsidRPr="00232754">
        <w:rPr>
          <w:rFonts w:cs="Arial"/>
          <w:color w:val="000000"/>
          <w:sz w:val="18"/>
          <w:szCs w:val="18"/>
        </w:rPr>
        <w:t>Øvrige præmier i henhold til Skyttebogen 202</w:t>
      </w:r>
      <w:r w:rsidR="0088677B" w:rsidRPr="00232754">
        <w:rPr>
          <w:rFonts w:cs="Arial"/>
          <w:color w:val="000000"/>
          <w:sz w:val="18"/>
          <w:szCs w:val="18"/>
        </w:rPr>
        <w:t>3</w:t>
      </w:r>
      <w:r w:rsidRPr="00232754">
        <w:rPr>
          <w:rFonts w:cs="Arial"/>
          <w:color w:val="000000"/>
          <w:sz w:val="18"/>
          <w:szCs w:val="18"/>
        </w:rPr>
        <w:t>/202</w:t>
      </w:r>
      <w:r w:rsidR="0088677B" w:rsidRPr="00232754">
        <w:rPr>
          <w:rFonts w:cs="Arial"/>
          <w:color w:val="000000"/>
          <w:sz w:val="18"/>
          <w:szCs w:val="18"/>
        </w:rPr>
        <w:t>4</w:t>
      </w:r>
      <w:r w:rsidRPr="00232754">
        <w:rPr>
          <w:rFonts w:cs="Arial"/>
          <w:color w:val="000000"/>
          <w:sz w:val="18"/>
          <w:szCs w:val="18"/>
        </w:rPr>
        <w:t>.</w:t>
      </w:r>
      <w:r w:rsidRPr="00EC47A4">
        <w:rPr>
          <w:rFonts w:cs="Arial"/>
          <w:color w:val="000000"/>
          <w:sz w:val="18"/>
          <w:szCs w:val="18"/>
        </w:rPr>
        <w:t xml:space="preserve"> </w:t>
      </w:r>
    </w:p>
    <w:p w14:paraId="44C25764" w14:textId="6E9F6E8B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</w:p>
    <w:p w14:paraId="7560B4D1" w14:textId="77777777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</w:p>
    <w:p w14:paraId="571DD181" w14:textId="77777777" w:rsidR="00920068" w:rsidRPr="00EC47A4" w:rsidRDefault="00920068" w:rsidP="00920068">
      <w:pPr>
        <w:rPr>
          <w:b/>
          <w:color w:val="000000"/>
          <w:sz w:val="18"/>
          <w:szCs w:val="18"/>
          <w:u w:val="single"/>
        </w:rPr>
      </w:pPr>
      <w:r w:rsidRPr="00EC47A4">
        <w:rPr>
          <w:b/>
          <w:color w:val="000000"/>
          <w:sz w:val="18"/>
          <w:szCs w:val="18"/>
          <w:u w:val="single"/>
        </w:rPr>
        <w:t>Våbenopbevaring</w:t>
      </w:r>
    </w:p>
    <w:p w14:paraId="2DFB34BB" w14:textId="49D540A7" w:rsidR="00920068" w:rsidRDefault="00920068" w:rsidP="00920068">
      <w:pPr>
        <w:rPr>
          <w:color w:val="000000"/>
          <w:sz w:val="18"/>
          <w:szCs w:val="18"/>
        </w:rPr>
      </w:pPr>
      <w:r w:rsidRPr="00EC47A4">
        <w:rPr>
          <w:color w:val="000000"/>
          <w:sz w:val="18"/>
          <w:szCs w:val="18"/>
        </w:rPr>
        <w:t>Der er mulighed for at opbevare våben for natten i boksen ved 200m banen.</w:t>
      </w:r>
    </w:p>
    <w:p w14:paraId="3DB58536" w14:textId="77777777" w:rsidR="007E047B" w:rsidRPr="00CC0F89" w:rsidRDefault="007E047B" w:rsidP="007E047B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Bundstykker må blive i riffel + isat sikkerhedspløk</w:t>
      </w:r>
    </w:p>
    <w:p w14:paraId="77C4497F" w14:textId="77777777" w:rsidR="007E047B" w:rsidRPr="00CC0F89" w:rsidRDefault="007E047B" w:rsidP="007E047B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Riffelskytter må gerne opbevare, en pose/taske med ammunition i boksen</w:t>
      </w:r>
    </w:p>
    <w:p w14:paraId="40448805" w14:textId="77777777" w:rsidR="007E047B" w:rsidRPr="00AA433F" w:rsidRDefault="007E047B" w:rsidP="007E047B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Ingen etuier/geværkufferter i boksen</w:t>
      </w:r>
    </w:p>
    <w:p w14:paraId="151E126C" w14:textId="77777777" w:rsidR="007E047B" w:rsidRPr="00EC47A4" w:rsidRDefault="007E047B" w:rsidP="00920068">
      <w:pPr>
        <w:rPr>
          <w:color w:val="000000"/>
          <w:sz w:val="18"/>
          <w:szCs w:val="18"/>
        </w:rPr>
      </w:pPr>
    </w:p>
    <w:p w14:paraId="1922AEDF" w14:textId="77777777" w:rsidR="00920068" w:rsidRPr="00EC47A4" w:rsidRDefault="00920068" w:rsidP="00920068">
      <w:pPr>
        <w:rPr>
          <w:bCs/>
          <w:color w:val="000000"/>
          <w:sz w:val="18"/>
          <w:szCs w:val="18"/>
          <w:u w:val="single"/>
        </w:rPr>
      </w:pPr>
    </w:p>
    <w:p w14:paraId="629B58AF" w14:textId="77777777" w:rsidR="00920068" w:rsidRPr="00CC0F89" w:rsidRDefault="00920068" w:rsidP="00920068">
      <w:pPr>
        <w:rPr>
          <w:b/>
          <w:color w:val="000000"/>
          <w:sz w:val="18"/>
          <w:szCs w:val="18"/>
          <w:u w:val="single"/>
        </w:rPr>
      </w:pPr>
      <w:r w:rsidRPr="00CC0F89">
        <w:rPr>
          <w:b/>
          <w:color w:val="000000"/>
          <w:sz w:val="18"/>
          <w:szCs w:val="18"/>
          <w:u w:val="single"/>
        </w:rPr>
        <w:t>Der er kun åben for ind og udlevering i nedenstående tidsrum:</w:t>
      </w:r>
    </w:p>
    <w:p w14:paraId="7CA609D6" w14:textId="0A0BF72A" w:rsidR="00920068" w:rsidRPr="0023275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232754">
        <w:rPr>
          <w:spacing w:val="-2"/>
          <w:sz w:val="18"/>
          <w:szCs w:val="18"/>
        </w:rPr>
        <w:t xml:space="preserve">Fredag d. </w:t>
      </w:r>
      <w:r w:rsidR="0088677B" w:rsidRPr="00232754">
        <w:rPr>
          <w:spacing w:val="-2"/>
          <w:sz w:val="18"/>
          <w:szCs w:val="18"/>
        </w:rPr>
        <w:t>13</w:t>
      </w:r>
      <w:r w:rsidRPr="00232754">
        <w:rPr>
          <w:spacing w:val="-2"/>
          <w:sz w:val="18"/>
          <w:szCs w:val="18"/>
        </w:rPr>
        <w:t>. september 202</w:t>
      </w:r>
      <w:r w:rsidR="0088677B" w:rsidRPr="00232754">
        <w:rPr>
          <w:spacing w:val="-2"/>
          <w:sz w:val="18"/>
          <w:szCs w:val="18"/>
        </w:rPr>
        <w:t>4</w:t>
      </w:r>
      <w:r w:rsidRPr="00232754">
        <w:rPr>
          <w:spacing w:val="-2"/>
          <w:sz w:val="18"/>
          <w:szCs w:val="18"/>
        </w:rPr>
        <w:t xml:space="preserve"> – kl. 18.00 -19.00</w:t>
      </w:r>
    </w:p>
    <w:p w14:paraId="2DF2DEBC" w14:textId="7D879B06" w:rsidR="001F5941" w:rsidRPr="00232754" w:rsidRDefault="00920068" w:rsidP="001F5941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232754">
        <w:rPr>
          <w:spacing w:val="-2"/>
          <w:sz w:val="18"/>
          <w:szCs w:val="18"/>
        </w:rPr>
        <w:t xml:space="preserve">Lørdag d. </w:t>
      </w:r>
      <w:r w:rsidR="0088677B" w:rsidRPr="00232754">
        <w:rPr>
          <w:spacing w:val="-2"/>
          <w:sz w:val="18"/>
          <w:szCs w:val="18"/>
        </w:rPr>
        <w:t>14</w:t>
      </w:r>
      <w:r w:rsidRPr="00232754">
        <w:rPr>
          <w:spacing w:val="-2"/>
          <w:sz w:val="18"/>
          <w:szCs w:val="18"/>
        </w:rPr>
        <w:t>. september 202</w:t>
      </w:r>
      <w:r w:rsidR="0088677B" w:rsidRPr="00232754">
        <w:rPr>
          <w:spacing w:val="-2"/>
          <w:sz w:val="18"/>
          <w:szCs w:val="18"/>
        </w:rPr>
        <w:t>4</w:t>
      </w:r>
      <w:r w:rsidRPr="00232754">
        <w:rPr>
          <w:spacing w:val="-2"/>
          <w:sz w:val="18"/>
          <w:szCs w:val="18"/>
        </w:rPr>
        <w:t xml:space="preserve"> – kl. 08.15 – 18.00  </w:t>
      </w:r>
    </w:p>
    <w:p w14:paraId="54F01578" w14:textId="56532CB0" w:rsidR="00920068" w:rsidRPr="00EC47A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232754">
        <w:rPr>
          <w:spacing w:val="-2"/>
          <w:sz w:val="18"/>
          <w:szCs w:val="18"/>
        </w:rPr>
        <w:t xml:space="preserve">Søndag d. </w:t>
      </w:r>
      <w:r w:rsidR="0088677B" w:rsidRPr="00232754">
        <w:rPr>
          <w:spacing w:val="-2"/>
          <w:sz w:val="18"/>
          <w:szCs w:val="18"/>
        </w:rPr>
        <w:t>15</w:t>
      </w:r>
      <w:r w:rsidRPr="00232754">
        <w:rPr>
          <w:spacing w:val="-2"/>
          <w:sz w:val="18"/>
          <w:szCs w:val="18"/>
        </w:rPr>
        <w:t>. september 202</w:t>
      </w:r>
      <w:r w:rsidR="0088677B" w:rsidRPr="00232754">
        <w:rPr>
          <w:spacing w:val="-2"/>
          <w:sz w:val="18"/>
          <w:szCs w:val="18"/>
        </w:rPr>
        <w:t>4</w:t>
      </w:r>
      <w:r w:rsidRPr="00232754">
        <w:rPr>
          <w:spacing w:val="-2"/>
          <w:sz w:val="18"/>
          <w:szCs w:val="18"/>
        </w:rPr>
        <w:t xml:space="preserve"> – kl. 08.15 – 1</w:t>
      </w:r>
      <w:r w:rsidR="00232754" w:rsidRPr="00232754">
        <w:rPr>
          <w:spacing w:val="-2"/>
          <w:sz w:val="18"/>
          <w:szCs w:val="18"/>
        </w:rPr>
        <w:t>5</w:t>
      </w:r>
      <w:r w:rsidRPr="00232754">
        <w:rPr>
          <w:spacing w:val="-2"/>
          <w:sz w:val="18"/>
          <w:szCs w:val="18"/>
        </w:rPr>
        <w:t>.45</w:t>
      </w:r>
      <w:r w:rsidR="001F5941" w:rsidRPr="00232754">
        <w:rPr>
          <w:spacing w:val="-2"/>
          <w:sz w:val="18"/>
          <w:szCs w:val="18"/>
        </w:rPr>
        <w:t xml:space="preserve"> </w:t>
      </w:r>
    </w:p>
    <w:p w14:paraId="2EFC2880" w14:textId="1AAA822E" w:rsidR="00920068" w:rsidRPr="00EC47A4" w:rsidRDefault="00920068" w:rsidP="00C3789A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</w:p>
    <w:p w14:paraId="1A50E3B9" w14:textId="630D8C71" w:rsidR="00920068" w:rsidRPr="00EC47A4" w:rsidRDefault="00920068" w:rsidP="00C3789A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</w:p>
    <w:p w14:paraId="20F090A6" w14:textId="7A7A2CA2" w:rsidR="00A31995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EC47A4">
        <w:rPr>
          <w:b/>
          <w:color w:val="000000"/>
          <w:sz w:val="18"/>
          <w:szCs w:val="18"/>
          <w:u w:val="single"/>
        </w:rPr>
        <w:t>Våben og bundstykke</w:t>
      </w:r>
    </w:p>
    <w:p w14:paraId="2DF43FA2" w14:textId="77777777" w:rsidR="007E047B" w:rsidRPr="00CC0F89" w:rsidRDefault="007E047B" w:rsidP="007E047B">
      <w:pPr>
        <w:rPr>
          <w:color w:val="000000"/>
          <w:sz w:val="18"/>
          <w:szCs w:val="18"/>
        </w:rPr>
      </w:pPr>
      <w:r w:rsidRPr="00CC0F89">
        <w:rPr>
          <w:color w:val="000000"/>
          <w:sz w:val="18"/>
          <w:szCs w:val="18"/>
        </w:rPr>
        <w:t xml:space="preserve">Ingen våben må henstilles og efterlades med bundstykke. </w:t>
      </w:r>
    </w:p>
    <w:p w14:paraId="0E39FC20" w14:textId="77777777" w:rsidR="007E047B" w:rsidRPr="00EC47A4" w:rsidRDefault="007E047B" w:rsidP="007E047B">
      <w:pPr>
        <w:rPr>
          <w:color w:val="000000"/>
          <w:sz w:val="18"/>
          <w:szCs w:val="18"/>
        </w:rPr>
      </w:pPr>
      <w:r w:rsidRPr="00CC0F89">
        <w:rPr>
          <w:color w:val="000000"/>
          <w:sz w:val="18"/>
          <w:szCs w:val="18"/>
        </w:rPr>
        <w:t>Ingen våben må efterlades ej heller uden bundstykke. Våbnet skal være under opsyn af voksne.</w:t>
      </w:r>
    </w:p>
    <w:p w14:paraId="3C0F31BF" w14:textId="77777777" w:rsidR="007E047B" w:rsidRPr="00EC47A4" w:rsidRDefault="007E047B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</w:p>
    <w:p w14:paraId="0BD6788D" w14:textId="77777777" w:rsidR="00EC47A4" w:rsidRPr="00EC47A4" w:rsidRDefault="00EC47A4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42CDC36" w14:textId="77777777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b/>
          <w:spacing w:val="-2"/>
          <w:sz w:val="18"/>
          <w:szCs w:val="18"/>
          <w:u w:val="single"/>
        </w:rPr>
      </w:pPr>
      <w:r w:rsidRPr="00B6105F">
        <w:rPr>
          <w:b/>
          <w:spacing w:val="-2"/>
          <w:sz w:val="18"/>
          <w:szCs w:val="18"/>
          <w:u w:val="single"/>
        </w:rPr>
        <w:t>Øvrig information:</w:t>
      </w:r>
    </w:p>
    <w:p w14:paraId="7808EB51" w14:textId="2107CA75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>Der vil under</w:t>
      </w:r>
      <w:r w:rsidRPr="00B6105F">
        <w:rPr>
          <w:spacing w:val="-2"/>
          <w:sz w:val="18"/>
          <w:szCs w:val="18"/>
        </w:rPr>
        <w:t xml:space="preserve"> stævnet </w:t>
      </w:r>
      <w:r>
        <w:rPr>
          <w:spacing w:val="-2"/>
          <w:sz w:val="18"/>
          <w:szCs w:val="18"/>
        </w:rPr>
        <w:t xml:space="preserve">kunne blive </w:t>
      </w:r>
      <w:r w:rsidRPr="00B6105F">
        <w:rPr>
          <w:spacing w:val="-2"/>
          <w:sz w:val="18"/>
          <w:szCs w:val="18"/>
        </w:rPr>
        <w:t>tage</w:t>
      </w:r>
      <w:r>
        <w:rPr>
          <w:spacing w:val="-2"/>
          <w:sz w:val="18"/>
          <w:szCs w:val="18"/>
        </w:rPr>
        <w:t>t</w:t>
      </w:r>
      <w:r w:rsidRPr="00B6105F">
        <w:rPr>
          <w:spacing w:val="-2"/>
          <w:sz w:val="18"/>
          <w:szCs w:val="18"/>
        </w:rPr>
        <w:t xml:space="preserve"> billeder i stævneområdet</w:t>
      </w:r>
      <w:r>
        <w:rPr>
          <w:spacing w:val="-2"/>
          <w:sz w:val="18"/>
          <w:szCs w:val="18"/>
        </w:rPr>
        <w:t xml:space="preserve"> af DGI Skydnings medarbejdere,</w:t>
      </w:r>
      <w:r w:rsidRPr="00B6105F">
        <w:rPr>
          <w:spacing w:val="-2"/>
          <w:sz w:val="18"/>
          <w:szCs w:val="18"/>
        </w:rPr>
        <w:t xml:space="preserve"> som senere vil kunne blive brugt på hjemmesider, brochure, Facebook og øvrige digitale platforme samt andet materiale publiceret af DGI.</w:t>
      </w:r>
    </w:p>
    <w:p w14:paraId="09386B41" w14:textId="77777777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4775495" w14:textId="40CCFC78" w:rsidR="00EC47A4" w:rsidRPr="00C71EB4" w:rsidRDefault="00EC47A4" w:rsidP="00EC47A4">
      <w:pPr>
        <w:rPr>
          <w:rFonts w:cs="Arial"/>
          <w:color w:val="000000"/>
          <w:sz w:val="18"/>
          <w:szCs w:val="18"/>
        </w:rPr>
      </w:pPr>
      <w:r w:rsidRPr="00C71EB4">
        <w:rPr>
          <w:rFonts w:cs="Arial"/>
          <w:color w:val="000000"/>
          <w:sz w:val="18"/>
          <w:szCs w:val="18"/>
        </w:rPr>
        <w:t>Under hele stævnet vil der være mulighed for at købe let forplejning på stævnepladsen</w:t>
      </w:r>
      <w:r w:rsidR="0088677B">
        <w:rPr>
          <w:rFonts w:cs="Arial"/>
          <w:color w:val="000000"/>
          <w:sz w:val="18"/>
          <w:szCs w:val="18"/>
        </w:rPr>
        <w:t>.</w:t>
      </w:r>
    </w:p>
    <w:p w14:paraId="00F4CC46" w14:textId="77777777" w:rsidR="00EC47A4" w:rsidRPr="00B6105F" w:rsidRDefault="00EC47A4" w:rsidP="00EC47A4">
      <w:pPr>
        <w:rPr>
          <w:rFonts w:cs="Arial"/>
          <w:color w:val="000000"/>
          <w:sz w:val="18"/>
          <w:szCs w:val="18"/>
        </w:rPr>
      </w:pPr>
    </w:p>
    <w:p w14:paraId="4A4D3B5F" w14:textId="77777777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Stævnekontor</w:t>
      </w:r>
      <w:r>
        <w:rPr>
          <w:color w:val="000000"/>
          <w:sz w:val="18"/>
          <w:szCs w:val="18"/>
        </w:rPr>
        <w:t>et</w:t>
      </w:r>
      <w:r w:rsidRPr="00B6105F">
        <w:rPr>
          <w:color w:val="000000"/>
          <w:sz w:val="18"/>
          <w:szCs w:val="18"/>
        </w:rPr>
        <w:t xml:space="preserve"> kan kontaktes under stævnet på </w:t>
      </w:r>
      <w:proofErr w:type="spellStart"/>
      <w:r w:rsidRPr="00B6105F">
        <w:rPr>
          <w:color w:val="000000"/>
          <w:sz w:val="18"/>
          <w:szCs w:val="18"/>
        </w:rPr>
        <w:t>tlf</w:t>
      </w:r>
      <w:proofErr w:type="spellEnd"/>
      <w:r w:rsidRPr="00B6105F">
        <w:rPr>
          <w:color w:val="000000"/>
          <w:sz w:val="18"/>
          <w:szCs w:val="18"/>
        </w:rPr>
        <w:t xml:space="preserve"> 40 30 42 22. </w:t>
      </w:r>
    </w:p>
    <w:p w14:paraId="0FEB9038" w14:textId="05B812F1" w:rsidR="00EC47A4" w:rsidRDefault="00EC47A4" w:rsidP="00EC47A4">
      <w:pPr>
        <w:rPr>
          <w:rFonts w:cs="Arial"/>
          <w:b/>
          <w:color w:val="000000"/>
          <w:sz w:val="18"/>
          <w:szCs w:val="18"/>
        </w:rPr>
      </w:pPr>
    </w:p>
    <w:p w14:paraId="0FDD89B1" w14:textId="2365F6AC" w:rsidR="00EC47A4" w:rsidRPr="00B6105F" w:rsidRDefault="00EC47A4" w:rsidP="00EC47A4">
      <w:pPr>
        <w:rPr>
          <w:color w:val="000000"/>
          <w:sz w:val="18"/>
          <w:szCs w:val="18"/>
        </w:rPr>
      </w:pPr>
      <w:r w:rsidRPr="00B6105F">
        <w:rPr>
          <w:sz w:val="18"/>
          <w:szCs w:val="18"/>
        </w:rPr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2" w:history="1">
        <w:r w:rsidRPr="00CA3BDD">
          <w:rPr>
            <w:rStyle w:val="Hyperlink"/>
            <w:sz w:val="18"/>
            <w:szCs w:val="18"/>
          </w:rPr>
          <w:t>www.dgi.dk/skydning</w:t>
        </w:r>
      </w:hyperlink>
      <w:r w:rsidRPr="00CA3BDD">
        <w:rPr>
          <w:sz w:val="20"/>
          <w:szCs w:val="20"/>
        </w:rPr>
        <w:t xml:space="preserve"> </w:t>
      </w:r>
    </w:p>
    <w:p w14:paraId="6B032628" w14:textId="6A741679" w:rsidR="0096156B" w:rsidRDefault="0096156B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E58ECAE" w14:textId="543EB79F" w:rsidR="00491CAB" w:rsidRPr="00491CAB" w:rsidRDefault="00491CAB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0AC1217" w14:textId="77777777" w:rsidR="00491CAB" w:rsidRDefault="00491CAB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078E133" w14:textId="77777777" w:rsidR="001F5941" w:rsidRDefault="001F5941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7C7DC83" w14:textId="77777777" w:rsidR="001F5941" w:rsidRDefault="001F5941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3E00B83" w14:textId="77777777" w:rsidR="001F5941" w:rsidRDefault="001F5941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5D92C85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6CD0FE2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7E2A027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739B512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37031C4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7BC3C07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AEDD31A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93B88E0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EFE9CD7" w14:textId="77777777" w:rsidR="005F52F4" w:rsidRDefault="005F52F4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28F1646" w14:textId="77777777" w:rsidR="007E047B" w:rsidRPr="00B6105F" w:rsidRDefault="007E047B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5406626" w14:textId="77777777" w:rsidR="00CC0F89" w:rsidRDefault="00CC0F89" w:rsidP="00CC0F89">
      <w:pPr>
        <w:rPr>
          <w:rFonts w:cs="Arial"/>
          <w:b/>
          <w:color w:val="000000"/>
          <w:sz w:val="18"/>
          <w:szCs w:val="18"/>
          <w:u w:val="single"/>
        </w:rPr>
      </w:pPr>
      <w:r>
        <w:rPr>
          <w:rFonts w:cs="Arial"/>
          <w:b/>
          <w:color w:val="000000"/>
          <w:sz w:val="18"/>
          <w:szCs w:val="18"/>
          <w:u w:val="single"/>
        </w:rPr>
        <w:lastRenderedPageBreak/>
        <w:t xml:space="preserve">Overnatning </w:t>
      </w:r>
    </w:p>
    <w:p w14:paraId="429BC28E" w14:textId="77777777" w:rsidR="00CC0F89" w:rsidRDefault="00CC0F89" w:rsidP="00CC0F89">
      <w:pPr>
        <w:rPr>
          <w:rFonts w:cs="Arial"/>
          <w:b/>
          <w:color w:val="000000"/>
          <w:sz w:val="18"/>
          <w:szCs w:val="18"/>
          <w:u w:val="single"/>
        </w:rPr>
      </w:pPr>
    </w:p>
    <w:p w14:paraId="6C839A13" w14:textId="77777777" w:rsidR="00CC0F89" w:rsidRPr="00E64AD5" w:rsidRDefault="00CC0F89" w:rsidP="00CC0F89">
      <w:pPr>
        <w:rPr>
          <w:rFonts w:cs="Arial"/>
          <w:color w:val="000000"/>
          <w:sz w:val="18"/>
          <w:szCs w:val="18"/>
        </w:rPr>
      </w:pPr>
      <w:r w:rsidRPr="00E64AD5">
        <w:rPr>
          <w:rFonts w:cs="Arial"/>
          <w:color w:val="000000"/>
          <w:sz w:val="18"/>
          <w:szCs w:val="18"/>
        </w:rPr>
        <w:t>Overnatning og forplejning udbydes ikke via DGI Skydning.</w:t>
      </w:r>
    </w:p>
    <w:p w14:paraId="0FBAB89A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  <w:r w:rsidRPr="00E64AD5">
        <w:rPr>
          <w:rFonts w:cs="Arial"/>
          <w:color w:val="000000"/>
          <w:sz w:val="18"/>
          <w:szCs w:val="18"/>
        </w:rPr>
        <w:t>Ønskes overnatning skal deltagerne selv tage direkte kontakt til udbyder for evt. aftale.</w:t>
      </w:r>
    </w:p>
    <w:p w14:paraId="09489C6D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</w:p>
    <w:p w14:paraId="0E84E5E7" w14:textId="77777777" w:rsidR="00252B2E" w:rsidRPr="00232754" w:rsidRDefault="00252B2E" w:rsidP="00252B2E">
      <w:pPr>
        <w:rPr>
          <w:rStyle w:val="Hyperlink"/>
          <w:color w:val="auto"/>
          <w:u w:val="none"/>
        </w:rPr>
      </w:pPr>
      <w:r w:rsidRPr="00232754">
        <w:rPr>
          <w:rStyle w:val="Hyperlink"/>
          <w:color w:val="auto"/>
          <w:sz w:val="18"/>
          <w:szCs w:val="18"/>
          <w:u w:val="none"/>
        </w:rPr>
        <w:t xml:space="preserve">Aftenforplejning kan tilkøbes i forbindelse med booking af lejerskolestuer. </w:t>
      </w:r>
    </w:p>
    <w:p w14:paraId="1B7484F2" w14:textId="77777777" w:rsidR="00252B2E" w:rsidRPr="00232754" w:rsidRDefault="00252B2E" w:rsidP="00252B2E">
      <w:pPr>
        <w:rPr>
          <w:rStyle w:val="Hyperlink"/>
          <w:color w:val="auto"/>
          <w:sz w:val="18"/>
          <w:szCs w:val="18"/>
          <w:u w:val="none"/>
        </w:rPr>
      </w:pPr>
      <w:r w:rsidRPr="00232754">
        <w:rPr>
          <w:rStyle w:val="Hyperlink"/>
          <w:color w:val="auto"/>
          <w:sz w:val="18"/>
          <w:szCs w:val="18"/>
          <w:u w:val="none"/>
        </w:rPr>
        <w:t>Der skal betales for det bookede direkte i receptionen ved ankomst.</w:t>
      </w:r>
    </w:p>
    <w:p w14:paraId="601CE9F7" w14:textId="77777777" w:rsidR="00252B2E" w:rsidRPr="00232754" w:rsidRDefault="00252B2E" w:rsidP="00252B2E">
      <w:pPr>
        <w:rPr>
          <w:rStyle w:val="Hyperlink"/>
          <w:sz w:val="18"/>
          <w:szCs w:val="18"/>
        </w:rPr>
      </w:pPr>
    </w:p>
    <w:p w14:paraId="50488F75" w14:textId="77777777" w:rsidR="00252B2E" w:rsidRPr="00232754" w:rsidRDefault="00252B2E" w:rsidP="00252B2E"/>
    <w:p w14:paraId="0AB45678" w14:textId="40CBC34C" w:rsidR="00252B2E" w:rsidRPr="00232754" w:rsidRDefault="00252B2E" w:rsidP="00252B2E">
      <w:pPr>
        <w:rPr>
          <w:b/>
          <w:bCs/>
          <w:sz w:val="18"/>
          <w:szCs w:val="18"/>
        </w:rPr>
      </w:pPr>
      <w:r w:rsidRPr="00232754">
        <w:rPr>
          <w:b/>
          <w:bCs/>
          <w:sz w:val="18"/>
          <w:szCs w:val="18"/>
        </w:rPr>
        <w:t xml:space="preserve">Til DM </w:t>
      </w:r>
      <w:r w:rsidR="003E3FA5" w:rsidRPr="00232754">
        <w:rPr>
          <w:b/>
          <w:bCs/>
          <w:sz w:val="18"/>
          <w:szCs w:val="18"/>
        </w:rPr>
        <w:t>Ungdom (</w:t>
      </w:r>
      <w:r w:rsidR="00232754" w:rsidRPr="00232754">
        <w:rPr>
          <w:b/>
          <w:bCs/>
          <w:sz w:val="18"/>
          <w:szCs w:val="18"/>
        </w:rPr>
        <w:t>Riffel)</w:t>
      </w:r>
      <w:r w:rsidRPr="00232754">
        <w:rPr>
          <w:b/>
          <w:bCs/>
          <w:sz w:val="18"/>
          <w:szCs w:val="18"/>
        </w:rPr>
        <w:t xml:space="preserve"> d. 13. – 15. september </w:t>
      </w:r>
      <w:r w:rsidRPr="00232754">
        <w:rPr>
          <w:sz w:val="18"/>
          <w:szCs w:val="18"/>
        </w:rPr>
        <w:t>tilbydes Lejrskoleværelser á 9 pers.</w:t>
      </w:r>
      <w:r w:rsidRPr="00232754">
        <w:rPr>
          <w:b/>
          <w:bCs/>
          <w:sz w:val="18"/>
          <w:szCs w:val="18"/>
        </w:rPr>
        <w:t xml:space="preserve"> </w:t>
      </w:r>
    </w:p>
    <w:p w14:paraId="436600B3" w14:textId="77777777" w:rsidR="00252B2E" w:rsidRPr="00232754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</w:rPr>
        <w:t>(der skal bookes min. 1 stue, da vi ikke kan blande Landsdelene)</w:t>
      </w:r>
    </w:p>
    <w:p w14:paraId="3B35BB54" w14:textId="77777777" w:rsidR="00252B2E" w:rsidRPr="00232754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</w:rPr>
        <w:t xml:space="preserve">Pris pr. stue pr. nat uden linned kr.  1.935,00 inkl. morgenmad (maksimalt 9 pers.) </w:t>
      </w:r>
    </w:p>
    <w:p w14:paraId="1760595D" w14:textId="77777777" w:rsidR="00252B2E" w:rsidRPr="00232754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</w:rPr>
        <w:t>Pris pr. stue pr. nat med linned kr. 2.745,00 inkl. morgenmad (maksimalt 9 pers.)</w:t>
      </w:r>
    </w:p>
    <w:p w14:paraId="66510213" w14:textId="77777777" w:rsidR="00252B2E" w:rsidRPr="00232754" w:rsidRDefault="00252B2E" w:rsidP="00252B2E">
      <w:pPr>
        <w:rPr>
          <w:rStyle w:val="Hyperlink"/>
          <w:color w:val="auto"/>
          <w:sz w:val="18"/>
          <w:szCs w:val="18"/>
          <w:u w:val="none"/>
        </w:rPr>
      </w:pPr>
      <w:r w:rsidRPr="00232754">
        <w:rPr>
          <w:rStyle w:val="Hyperlink"/>
          <w:color w:val="auto"/>
          <w:sz w:val="18"/>
          <w:szCs w:val="18"/>
          <w:u w:val="none"/>
        </w:rPr>
        <w:t>Man er velkommen til at kontakte VINGSTED hotel og konferencecenter og forhøre sig om det evt. er muligt at booke hotelværelser.</w:t>
      </w:r>
    </w:p>
    <w:p w14:paraId="4CC98312" w14:textId="77777777" w:rsidR="00252B2E" w:rsidRPr="00232754" w:rsidRDefault="00252B2E" w:rsidP="00252B2E">
      <w:pPr>
        <w:rPr>
          <w:sz w:val="18"/>
          <w:szCs w:val="18"/>
        </w:rPr>
      </w:pPr>
    </w:p>
    <w:p w14:paraId="30632B98" w14:textId="77777777" w:rsidR="00252B2E" w:rsidRPr="00232754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  <w:u w:val="single"/>
        </w:rPr>
        <w:t>Uden linned</w:t>
      </w:r>
      <w:r w:rsidRPr="00232754">
        <w:rPr>
          <w:sz w:val="18"/>
          <w:szCs w:val="18"/>
        </w:rPr>
        <w:t xml:space="preserve"> = Husk at medbringe eget linned. Der er dyner og puder.</w:t>
      </w:r>
    </w:p>
    <w:p w14:paraId="678C2D79" w14:textId="77777777" w:rsidR="00252B2E" w:rsidRPr="00232754" w:rsidRDefault="00252B2E" w:rsidP="00252B2E">
      <w:pPr>
        <w:rPr>
          <w:sz w:val="18"/>
          <w:szCs w:val="18"/>
        </w:rPr>
      </w:pPr>
    </w:p>
    <w:p w14:paraId="07B97133" w14:textId="77777777" w:rsidR="00252B2E" w:rsidRPr="00232754" w:rsidRDefault="00252B2E" w:rsidP="00252B2E">
      <w:pPr>
        <w:rPr>
          <w:sz w:val="18"/>
          <w:szCs w:val="18"/>
        </w:rPr>
      </w:pPr>
    </w:p>
    <w:p w14:paraId="703856C4" w14:textId="77777777" w:rsidR="00252B2E" w:rsidRPr="00232754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</w:rPr>
        <w:t>På grund af møder og øvrige arrangementer i VINGSTED er der ikke cafeteriasalg hos VINGSTED hotel og konferencecenter i løbet af stævnet.</w:t>
      </w:r>
    </w:p>
    <w:p w14:paraId="3C65819C" w14:textId="77777777" w:rsidR="00252B2E" w:rsidRPr="00232754" w:rsidRDefault="00252B2E" w:rsidP="00252B2E">
      <w:pPr>
        <w:rPr>
          <w:rStyle w:val="Hyperlink"/>
          <w:sz w:val="18"/>
          <w:szCs w:val="18"/>
        </w:rPr>
      </w:pPr>
    </w:p>
    <w:p w14:paraId="1D2A006F" w14:textId="77777777" w:rsidR="00252B2E" w:rsidRPr="00232754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</w:rPr>
        <w:t xml:space="preserve">Aftenforplejning kan bestilles samtidig med booking af overnatning eller min. 14 dage før i det omfang der er plads i restauranten hos </w:t>
      </w:r>
      <w:r w:rsidRPr="00232754">
        <w:rPr>
          <w:rStyle w:val="Hyperlink"/>
          <w:color w:val="auto"/>
          <w:sz w:val="18"/>
          <w:szCs w:val="18"/>
          <w:u w:val="none"/>
        </w:rPr>
        <w:t>VINGSTED hotel og konferencecenter.</w:t>
      </w:r>
      <w:r w:rsidRPr="00232754">
        <w:rPr>
          <w:rStyle w:val="Hyperlink"/>
          <w:color w:val="auto"/>
          <w:sz w:val="18"/>
          <w:szCs w:val="18"/>
        </w:rPr>
        <w:t xml:space="preserve"> </w:t>
      </w:r>
    </w:p>
    <w:p w14:paraId="6F5F7617" w14:textId="77777777" w:rsidR="00252B2E" w:rsidRPr="005D25BD" w:rsidRDefault="00252B2E" w:rsidP="00252B2E">
      <w:pPr>
        <w:rPr>
          <w:sz w:val="18"/>
          <w:szCs w:val="18"/>
        </w:rPr>
      </w:pPr>
      <w:r w:rsidRPr="00232754">
        <w:rPr>
          <w:sz w:val="18"/>
          <w:szCs w:val="18"/>
        </w:rPr>
        <w:t>Aftenforplejning, kr. 300,00 pr. person. (2 retter, efter køkkenchefens valg).</w:t>
      </w:r>
      <w:r w:rsidRPr="005D25BD">
        <w:rPr>
          <w:sz w:val="18"/>
          <w:szCs w:val="18"/>
        </w:rPr>
        <w:t xml:space="preserve"> </w:t>
      </w:r>
    </w:p>
    <w:p w14:paraId="41A5C914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</w:p>
    <w:p w14:paraId="0D0CE707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</w:p>
    <w:p w14:paraId="34A53067" w14:textId="77777777" w:rsidR="00252B2E" w:rsidRDefault="00252B2E" w:rsidP="00CC0F89">
      <w:pPr>
        <w:rPr>
          <w:rFonts w:cs="Arial"/>
          <w:color w:val="000000"/>
          <w:sz w:val="18"/>
          <w:szCs w:val="18"/>
        </w:rPr>
      </w:pPr>
    </w:p>
    <w:p w14:paraId="409B130E" w14:textId="77777777" w:rsidR="00252B2E" w:rsidRDefault="00252B2E" w:rsidP="00CC0F89">
      <w:pPr>
        <w:rPr>
          <w:rFonts w:cs="Arial"/>
          <w:color w:val="000000"/>
          <w:sz w:val="18"/>
          <w:szCs w:val="18"/>
        </w:rPr>
      </w:pPr>
    </w:p>
    <w:p w14:paraId="0B280CB7" w14:textId="77777777" w:rsidR="00252B2E" w:rsidRDefault="00252B2E" w:rsidP="00CC0F89">
      <w:pPr>
        <w:rPr>
          <w:rFonts w:cs="Arial"/>
          <w:color w:val="000000"/>
          <w:sz w:val="18"/>
          <w:szCs w:val="18"/>
        </w:rPr>
      </w:pPr>
    </w:p>
    <w:p w14:paraId="4307AC5E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Forespørgsler om anden overnatning </w:t>
      </w:r>
      <w:r w:rsidRPr="00A3693D">
        <w:rPr>
          <w:rFonts w:cs="Arial"/>
          <w:sz w:val="18"/>
          <w:szCs w:val="18"/>
        </w:rPr>
        <w:t xml:space="preserve">og aftenforplejning </w:t>
      </w:r>
      <w:r>
        <w:rPr>
          <w:rFonts w:cs="Arial"/>
          <w:color w:val="000000"/>
          <w:sz w:val="18"/>
          <w:szCs w:val="18"/>
        </w:rPr>
        <w:t>kan rettes til f.eks.</w:t>
      </w:r>
    </w:p>
    <w:p w14:paraId="186C6E2A" w14:textId="21DF1BB2" w:rsidR="00CC0F89" w:rsidRDefault="00CC0F89" w:rsidP="00CC0F89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Camping - </w:t>
      </w:r>
      <w:hyperlink r:id="rId13" w:history="1">
        <w:r w:rsidR="00AB78E5" w:rsidRPr="00AB78E5">
          <w:rPr>
            <w:rStyle w:val="Hyperlink"/>
            <w:rFonts w:cs="Arial"/>
            <w:sz w:val="18"/>
            <w:szCs w:val="18"/>
          </w:rPr>
          <w:t>Camping ved Vingsted skydebaner - Skydebaneforeningen Danmark</w:t>
        </w:r>
      </w:hyperlink>
    </w:p>
    <w:p w14:paraId="12CAF6D6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Hotel </w:t>
      </w:r>
      <w:proofErr w:type="spellStart"/>
      <w:r>
        <w:rPr>
          <w:rFonts w:cs="Arial"/>
          <w:color w:val="000000"/>
          <w:sz w:val="18"/>
          <w:szCs w:val="18"/>
        </w:rPr>
        <w:t>Bredehus</w:t>
      </w:r>
      <w:proofErr w:type="spellEnd"/>
      <w:r>
        <w:rPr>
          <w:rFonts w:cs="Arial"/>
          <w:color w:val="000000"/>
          <w:sz w:val="18"/>
          <w:szCs w:val="18"/>
        </w:rPr>
        <w:t xml:space="preserve"> – </w:t>
      </w:r>
      <w:hyperlink r:id="rId14" w:history="1">
        <w:r w:rsidRPr="00C279A6">
          <w:rPr>
            <w:rStyle w:val="Hyperlink"/>
            <w:rFonts w:cs="Arial"/>
            <w:color w:val="0563C1"/>
            <w:sz w:val="18"/>
            <w:szCs w:val="18"/>
          </w:rPr>
          <w:t>www.hotel-bredehus.dk</w:t>
        </w:r>
      </w:hyperlink>
    </w:p>
    <w:p w14:paraId="0F6C1E5A" w14:textId="77777777" w:rsidR="00CC0F89" w:rsidRDefault="00CC0F89" w:rsidP="00CC0F89">
      <w:pPr>
        <w:rPr>
          <w:rStyle w:val="Hyperlink"/>
          <w:rFonts w:cs="Arial"/>
          <w:color w:val="0563C1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Danhostel Vejle – Skibets Vandrehjem - </w:t>
      </w:r>
      <w:hyperlink r:id="rId15" w:history="1">
        <w:r>
          <w:rPr>
            <w:rStyle w:val="Hyperlink"/>
            <w:rFonts w:cs="Arial"/>
            <w:color w:val="0563C1"/>
            <w:sz w:val="18"/>
            <w:szCs w:val="18"/>
          </w:rPr>
          <w:t>www.</w:t>
        </w:r>
        <w:r w:rsidRPr="00C279A6">
          <w:rPr>
            <w:rStyle w:val="Hyperlink"/>
            <w:rFonts w:cs="Arial"/>
            <w:color w:val="0563C1"/>
            <w:sz w:val="18"/>
            <w:szCs w:val="18"/>
          </w:rPr>
          <w:t>vejle</w:t>
        </w:r>
        <w:r>
          <w:rPr>
            <w:rStyle w:val="Hyperlink"/>
            <w:rFonts w:cs="Arial"/>
            <w:color w:val="0563C1"/>
            <w:sz w:val="18"/>
            <w:szCs w:val="18"/>
          </w:rPr>
          <w:t>-danhostel.dk</w:t>
        </w:r>
      </w:hyperlink>
    </w:p>
    <w:p w14:paraId="41D5156C" w14:textId="77777777" w:rsidR="00CC0F89" w:rsidRDefault="00CC0F89" w:rsidP="00CC0F89">
      <w:pPr>
        <w:rPr>
          <w:rStyle w:val="Hyperlink"/>
          <w:rFonts w:cs="Arial"/>
          <w:color w:val="auto"/>
          <w:sz w:val="18"/>
          <w:szCs w:val="18"/>
          <w:u w:val="none"/>
        </w:rPr>
      </w:pPr>
      <w:r w:rsidRPr="005B68DF">
        <w:rPr>
          <w:rStyle w:val="Hyperlink"/>
          <w:rFonts w:cs="Arial"/>
          <w:color w:val="auto"/>
          <w:sz w:val="18"/>
          <w:szCs w:val="18"/>
          <w:u w:val="none"/>
        </w:rPr>
        <w:t xml:space="preserve">Vejle Center Hotel – </w:t>
      </w:r>
      <w:hyperlink r:id="rId16" w:history="1">
        <w:r w:rsidRPr="005B68DF">
          <w:rPr>
            <w:rStyle w:val="Hyperlink"/>
            <w:rFonts w:cs="Arial"/>
            <w:sz w:val="18"/>
            <w:szCs w:val="18"/>
          </w:rPr>
          <w:t>www.vejlecenterhotel.dk</w:t>
        </w:r>
      </w:hyperlink>
    </w:p>
    <w:p w14:paraId="5E1D8E2E" w14:textId="77777777" w:rsidR="00A87F59" w:rsidRDefault="00A87F59" w:rsidP="00B54CBB">
      <w:pPr>
        <w:rPr>
          <w:rFonts w:cs="Arial"/>
          <w:b/>
          <w:color w:val="000000"/>
          <w:sz w:val="18"/>
          <w:szCs w:val="18"/>
        </w:rPr>
      </w:pPr>
    </w:p>
    <w:p w14:paraId="1499406B" w14:textId="6E8AA0A3" w:rsidR="00920068" w:rsidRDefault="00920068" w:rsidP="006A3E72">
      <w:pPr>
        <w:ind w:right="679"/>
        <w:jc w:val="both"/>
        <w:rPr>
          <w:color w:val="000000"/>
          <w:sz w:val="18"/>
          <w:szCs w:val="18"/>
        </w:rPr>
      </w:pPr>
    </w:p>
    <w:p w14:paraId="57417AD5" w14:textId="061233B2" w:rsidR="007E047B" w:rsidRDefault="007E047B" w:rsidP="006A3E72">
      <w:pPr>
        <w:ind w:right="679"/>
        <w:jc w:val="both"/>
        <w:rPr>
          <w:color w:val="000000"/>
          <w:sz w:val="18"/>
          <w:szCs w:val="18"/>
        </w:rPr>
      </w:pPr>
    </w:p>
    <w:p w14:paraId="79B1FE6C" w14:textId="77777777" w:rsidR="007E047B" w:rsidRDefault="007E047B" w:rsidP="006A3E72">
      <w:pPr>
        <w:ind w:right="679"/>
        <w:jc w:val="both"/>
        <w:rPr>
          <w:color w:val="000000"/>
          <w:sz w:val="18"/>
          <w:szCs w:val="18"/>
        </w:rPr>
      </w:pPr>
    </w:p>
    <w:p w14:paraId="4A788352" w14:textId="2EE4523B" w:rsidR="00920068" w:rsidRDefault="00920068" w:rsidP="006A3E72">
      <w:pPr>
        <w:ind w:right="679"/>
        <w:jc w:val="both"/>
        <w:rPr>
          <w:rFonts w:cs="Arial"/>
          <w:color w:val="000000"/>
          <w:sz w:val="18"/>
          <w:szCs w:val="18"/>
        </w:rPr>
      </w:pPr>
    </w:p>
    <w:p w14:paraId="29EBCCD6" w14:textId="77777777" w:rsidR="000B0FC5" w:rsidRPr="00B6105F" w:rsidRDefault="000B0FC5" w:rsidP="000B0FC5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Med venlig hilsen</w:t>
      </w:r>
    </w:p>
    <w:p w14:paraId="6434BD77" w14:textId="0828ECAA" w:rsidR="00E45F21" w:rsidRPr="00C279A6" w:rsidRDefault="000D425E" w:rsidP="00B9101A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232754">
        <w:rPr>
          <w:color w:val="000000"/>
          <w:sz w:val="18"/>
          <w:szCs w:val="18"/>
        </w:rPr>
        <w:t>Stævneledelsen 202</w:t>
      </w:r>
      <w:r w:rsidR="0088677B" w:rsidRPr="00232754">
        <w:rPr>
          <w:color w:val="000000"/>
          <w:sz w:val="18"/>
          <w:szCs w:val="18"/>
        </w:rPr>
        <w:t>4</w:t>
      </w:r>
    </w:p>
    <w:sectPr w:rsidR="00E45F21" w:rsidRPr="00C279A6" w:rsidSect="002B2393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2268" w:right="849" w:bottom="1440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962E5" w14:textId="77777777" w:rsidR="00982B66" w:rsidRDefault="00982B66" w:rsidP="009E4B94">
      <w:pPr>
        <w:spacing w:line="240" w:lineRule="auto"/>
      </w:pPr>
      <w:r>
        <w:separator/>
      </w:r>
    </w:p>
  </w:endnote>
  <w:endnote w:type="continuationSeparator" w:id="0">
    <w:p w14:paraId="2ECF5669" w14:textId="77777777" w:rsidR="00982B66" w:rsidRDefault="00982B6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4" w14:textId="1C32D381" w:rsidR="00982B66" w:rsidRPr="00681D83" w:rsidRDefault="00982B6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E64AD5">
      <w:rPr>
        <w:rStyle w:val="Sidetal"/>
        <w:noProof/>
      </w:rPr>
      <w:t>8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6" w14:textId="0D167ED7" w:rsidR="00982B66" w:rsidRDefault="00982B66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A7220" w14:textId="77777777" w:rsidR="00982B66" w:rsidRDefault="00982B66" w:rsidP="009E4B94">
      <w:pPr>
        <w:spacing w:line="240" w:lineRule="auto"/>
      </w:pPr>
      <w:r>
        <w:separator/>
      </w:r>
    </w:p>
  </w:footnote>
  <w:footnote w:type="continuationSeparator" w:id="0">
    <w:p w14:paraId="06969743" w14:textId="77777777" w:rsidR="00982B66" w:rsidRDefault="00982B6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2" w14:textId="77777777" w:rsidR="00982B66" w:rsidRPr="004D42F2" w:rsidRDefault="00982B6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5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ACF429D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5" w14:textId="77777777" w:rsidR="00982B66" w:rsidRDefault="00982B6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2C9E1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D5A10"/>
    <w:multiLevelType w:val="hybridMultilevel"/>
    <w:tmpl w:val="B57C00BC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870293241">
    <w:abstractNumId w:val="12"/>
  </w:num>
  <w:num w:numId="2" w16cid:durableId="770007712">
    <w:abstractNumId w:val="7"/>
  </w:num>
  <w:num w:numId="3" w16cid:durableId="2072465495">
    <w:abstractNumId w:val="6"/>
  </w:num>
  <w:num w:numId="4" w16cid:durableId="811408870">
    <w:abstractNumId w:val="5"/>
  </w:num>
  <w:num w:numId="5" w16cid:durableId="1839148818">
    <w:abstractNumId w:val="4"/>
  </w:num>
  <w:num w:numId="6" w16cid:durableId="591090224">
    <w:abstractNumId w:val="11"/>
  </w:num>
  <w:num w:numId="7" w16cid:durableId="1362245988">
    <w:abstractNumId w:val="3"/>
  </w:num>
  <w:num w:numId="8" w16cid:durableId="1307006671">
    <w:abstractNumId w:val="2"/>
  </w:num>
  <w:num w:numId="9" w16cid:durableId="322469500">
    <w:abstractNumId w:val="1"/>
  </w:num>
  <w:num w:numId="10" w16cid:durableId="1542403805">
    <w:abstractNumId w:val="0"/>
  </w:num>
  <w:num w:numId="11" w16cid:durableId="730467760">
    <w:abstractNumId w:val="8"/>
  </w:num>
  <w:num w:numId="12" w16cid:durableId="1752004209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276407158">
    <w:abstractNumId w:val="9"/>
  </w:num>
  <w:num w:numId="14" w16cid:durableId="16720277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304"/>
  <w:autoHyphenation/>
  <w:hyphenationZone w:val="425"/>
  <w:characterSpacingControl w:val="doNotCompress"/>
  <w:hdrShapeDefaults>
    <o:shapedefaults v:ext="edit" spidmax="284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E1"/>
    <w:rsid w:val="00004865"/>
    <w:rsid w:val="0000634A"/>
    <w:rsid w:val="00007FE1"/>
    <w:rsid w:val="00011504"/>
    <w:rsid w:val="000257FB"/>
    <w:rsid w:val="00027DC5"/>
    <w:rsid w:val="00040E58"/>
    <w:rsid w:val="00050935"/>
    <w:rsid w:val="00050EAD"/>
    <w:rsid w:val="00070A10"/>
    <w:rsid w:val="00094ABD"/>
    <w:rsid w:val="00097DBB"/>
    <w:rsid w:val="000A2652"/>
    <w:rsid w:val="000B0FC5"/>
    <w:rsid w:val="000C1F64"/>
    <w:rsid w:val="000C408F"/>
    <w:rsid w:val="000D425E"/>
    <w:rsid w:val="000D7ABC"/>
    <w:rsid w:val="000E4FF6"/>
    <w:rsid w:val="000F03BD"/>
    <w:rsid w:val="000F49E3"/>
    <w:rsid w:val="00100A5B"/>
    <w:rsid w:val="00100A8E"/>
    <w:rsid w:val="00101CFE"/>
    <w:rsid w:val="00102E89"/>
    <w:rsid w:val="0012101F"/>
    <w:rsid w:val="00122226"/>
    <w:rsid w:val="00125330"/>
    <w:rsid w:val="0013244F"/>
    <w:rsid w:val="00134D2D"/>
    <w:rsid w:val="00142CD8"/>
    <w:rsid w:val="0014440D"/>
    <w:rsid w:val="00153A9A"/>
    <w:rsid w:val="00160952"/>
    <w:rsid w:val="001614B5"/>
    <w:rsid w:val="00166D10"/>
    <w:rsid w:val="001715A0"/>
    <w:rsid w:val="00174B0A"/>
    <w:rsid w:val="0017561E"/>
    <w:rsid w:val="001758A4"/>
    <w:rsid w:val="001760A9"/>
    <w:rsid w:val="00182651"/>
    <w:rsid w:val="00193A66"/>
    <w:rsid w:val="0019603A"/>
    <w:rsid w:val="001A0A8E"/>
    <w:rsid w:val="001A2921"/>
    <w:rsid w:val="001A3822"/>
    <w:rsid w:val="001B069A"/>
    <w:rsid w:val="001C347E"/>
    <w:rsid w:val="001C7945"/>
    <w:rsid w:val="001D1E6C"/>
    <w:rsid w:val="001E05F5"/>
    <w:rsid w:val="001E37A2"/>
    <w:rsid w:val="001E5E7A"/>
    <w:rsid w:val="001F5941"/>
    <w:rsid w:val="001F6066"/>
    <w:rsid w:val="00206408"/>
    <w:rsid w:val="002144D6"/>
    <w:rsid w:val="00224E4A"/>
    <w:rsid w:val="00227156"/>
    <w:rsid w:val="00232754"/>
    <w:rsid w:val="00244D70"/>
    <w:rsid w:val="00252B2E"/>
    <w:rsid w:val="00255C64"/>
    <w:rsid w:val="0026395A"/>
    <w:rsid w:val="002747B2"/>
    <w:rsid w:val="00281619"/>
    <w:rsid w:val="00287E08"/>
    <w:rsid w:val="00292584"/>
    <w:rsid w:val="002935DB"/>
    <w:rsid w:val="00293AE6"/>
    <w:rsid w:val="00293D49"/>
    <w:rsid w:val="002B2393"/>
    <w:rsid w:val="002C3ADD"/>
    <w:rsid w:val="002E0469"/>
    <w:rsid w:val="002E74A4"/>
    <w:rsid w:val="002F3806"/>
    <w:rsid w:val="002F5AEA"/>
    <w:rsid w:val="00314251"/>
    <w:rsid w:val="003211D4"/>
    <w:rsid w:val="00330009"/>
    <w:rsid w:val="0034164A"/>
    <w:rsid w:val="00342598"/>
    <w:rsid w:val="00342849"/>
    <w:rsid w:val="00343D47"/>
    <w:rsid w:val="0035217B"/>
    <w:rsid w:val="00352474"/>
    <w:rsid w:val="0035772E"/>
    <w:rsid w:val="00361DFE"/>
    <w:rsid w:val="00363D7F"/>
    <w:rsid w:val="00364B2B"/>
    <w:rsid w:val="003672F9"/>
    <w:rsid w:val="003717CA"/>
    <w:rsid w:val="00375B57"/>
    <w:rsid w:val="00381877"/>
    <w:rsid w:val="00382460"/>
    <w:rsid w:val="00396867"/>
    <w:rsid w:val="003A4B1E"/>
    <w:rsid w:val="003A602A"/>
    <w:rsid w:val="003A6EEB"/>
    <w:rsid w:val="003B35B0"/>
    <w:rsid w:val="003B4408"/>
    <w:rsid w:val="003B4D7B"/>
    <w:rsid w:val="003B6D80"/>
    <w:rsid w:val="003C4F9F"/>
    <w:rsid w:val="003C60F1"/>
    <w:rsid w:val="003D36AD"/>
    <w:rsid w:val="003D525B"/>
    <w:rsid w:val="003E1D7D"/>
    <w:rsid w:val="003E3FA5"/>
    <w:rsid w:val="003F6393"/>
    <w:rsid w:val="004204E6"/>
    <w:rsid w:val="00424709"/>
    <w:rsid w:val="00424EE6"/>
    <w:rsid w:val="0043275E"/>
    <w:rsid w:val="0043606F"/>
    <w:rsid w:val="004448CD"/>
    <w:rsid w:val="004501A5"/>
    <w:rsid w:val="00457C46"/>
    <w:rsid w:val="00466EF8"/>
    <w:rsid w:val="00477BD6"/>
    <w:rsid w:val="0048465E"/>
    <w:rsid w:val="004846C3"/>
    <w:rsid w:val="00491CAB"/>
    <w:rsid w:val="00493FB1"/>
    <w:rsid w:val="004A386B"/>
    <w:rsid w:val="004A69D9"/>
    <w:rsid w:val="004B0766"/>
    <w:rsid w:val="004B07FA"/>
    <w:rsid w:val="004B499B"/>
    <w:rsid w:val="004C01B2"/>
    <w:rsid w:val="004D35EC"/>
    <w:rsid w:val="004D42F2"/>
    <w:rsid w:val="004D5A29"/>
    <w:rsid w:val="004E1AFB"/>
    <w:rsid w:val="004F1568"/>
    <w:rsid w:val="00511DDA"/>
    <w:rsid w:val="00524147"/>
    <w:rsid w:val="005256F8"/>
    <w:rsid w:val="005300A6"/>
    <w:rsid w:val="00533534"/>
    <w:rsid w:val="00536380"/>
    <w:rsid w:val="00537117"/>
    <w:rsid w:val="00540F67"/>
    <w:rsid w:val="00542DD8"/>
    <w:rsid w:val="00551B05"/>
    <w:rsid w:val="00552FEA"/>
    <w:rsid w:val="005543CE"/>
    <w:rsid w:val="0055493E"/>
    <w:rsid w:val="005607CC"/>
    <w:rsid w:val="00563547"/>
    <w:rsid w:val="00564530"/>
    <w:rsid w:val="00583721"/>
    <w:rsid w:val="00584784"/>
    <w:rsid w:val="0059098F"/>
    <w:rsid w:val="005A28D4"/>
    <w:rsid w:val="005A3A99"/>
    <w:rsid w:val="005A7DCF"/>
    <w:rsid w:val="005C482D"/>
    <w:rsid w:val="005C5F97"/>
    <w:rsid w:val="005C6007"/>
    <w:rsid w:val="005D4906"/>
    <w:rsid w:val="005D65F4"/>
    <w:rsid w:val="005E392E"/>
    <w:rsid w:val="005F1580"/>
    <w:rsid w:val="005F3832"/>
    <w:rsid w:val="005F3ED8"/>
    <w:rsid w:val="005F52F4"/>
    <w:rsid w:val="00600DF8"/>
    <w:rsid w:val="00603A31"/>
    <w:rsid w:val="0060553E"/>
    <w:rsid w:val="00615461"/>
    <w:rsid w:val="00645958"/>
    <w:rsid w:val="00647676"/>
    <w:rsid w:val="0065484C"/>
    <w:rsid w:val="0065557B"/>
    <w:rsid w:val="00655B49"/>
    <w:rsid w:val="00655CF4"/>
    <w:rsid w:val="00656297"/>
    <w:rsid w:val="00665D92"/>
    <w:rsid w:val="00671A47"/>
    <w:rsid w:val="00677C6C"/>
    <w:rsid w:val="00681D83"/>
    <w:rsid w:val="00682D4D"/>
    <w:rsid w:val="00683CA8"/>
    <w:rsid w:val="00685DE6"/>
    <w:rsid w:val="006878D3"/>
    <w:rsid w:val="006900C2"/>
    <w:rsid w:val="00690E87"/>
    <w:rsid w:val="00693A02"/>
    <w:rsid w:val="006A3E72"/>
    <w:rsid w:val="006A7F4F"/>
    <w:rsid w:val="006B2801"/>
    <w:rsid w:val="006B30A9"/>
    <w:rsid w:val="006B65E6"/>
    <w:rsid w:val="006C5536"/>
    <w:rsid w:val="006C63B7"/>
    <w:rsid w:val="006D1EBB"/>
    <w:rsid w:val="006D2EA4"/>
    <w:rsid w:val="006D6001"/>
    <w:rsid w:val="006E1B37"/>
    <w:rsid w:val="006E2786"/>
    <w:rsid w:val="006F0B8E"/>
    <w:rsid w:val="007015F2"/>
    <w:rsid w:val="0070267E"/>
    <w:rsid w:val="00706E32"/>
    <w:rsid w:val="007233E1"/>
    <w:rsid w:val="0072558E"/>
    <w:rsid w:val="0072618E"/>
    <w:rsid w:val="007414BB"/>
    <w:rsid w:val="007446ED"/>
    <w:rsid w:val="00750688"/>
    <w:rsid w:val="0075444D"/>
    <w:rsid w:val="007546AF"/>
    <w:rsid w:val="00765934"/>
    <w:rsid w:val="00770606"/>
    <w:rsid w:val="00774C9F"/>
    <w:rsid w:val="00786291"/>
    <w:rsid w:val="007927DB"/>
    <w:rsid w:val="007962E6"/>
    <w:rsid w:val="00797E68"/>
    <w:rsid w:val="007B06FC"/>
    <w:rsid w:val="007B36B0"/>
    <w:rsid w:val="007B4147"/>
    <w:rsid w:val="007D7CF6"/>
    <w:rsid w:val="007E047B"/>
    <w:rsid w:val="007E373C"/>
    <w:rsid w:val="007E6703"/>
    <w:rsid w:val="007E7A42"/>
    <w:rsid w:val="007F3973"/>
    <w:rsid w:val="00800C39"/>
    <w:rsid w:val="0080198C"/>
    <w:rsid w:val="0080456F"/>
    <w:rsid w:val="008060B9"/>
    <w:rsid w:val="00815AD9"/>
    <w:rsid w:val="008202A9"/>
    <w:rsid w:val="00820AE3"/>
    <w:rsid w:val="00822F03"/>
    <w:rsid w:val="008430B0"/>
    <w:rsid w:val="00862292"/>
    <w:rsid w:val="008705ED"/>
    <w:rsid w:val="00870743"/>
    <w:rsid w:val="00870CA4"/>
    <w:rsid w:val="00874EF5"/>
    <w:rsid w:val="00875CA9"/>
    <w:rsid w:val="00883BEC"/>
    <w:rsid w:val="0088677B"/>
    <w:rsid w:val="00892D08"/>
    <w:rsid w:val="00893791"/>
    <w:rsid w:val="008B5742"/>
    <w:rsid w:val="008B5CDF"/>
    <w:rsid w:val="008C29C2"/>
    <w:rsid w:val="008C487D"/>
    <w:rsid w:val="008C4B32"/>
    <w:rsid w:val="008D2C20"/>
    <w:rsid w:val="008E5A6D"/>
    <w:rsid w:val="008F07D8"/>
    <w:rsid w:val="008F1F92"/>
    <w:rsid w:val="008F32DF"/>
    <w:rsid w:val="008F4334"/>
    <w:rsid w:val="008F4D20"/>
    <w:rsid w:val="009015BE"/>
    <w:rsid w:val="009059A1"/>
    <w:rsid w:val="00912B3C"/>
    <w:rsid w:val="00920068"/>
    <w:rsid w:val="00934690"/>
    <w:rsid w:val="00947FCC"/>
    <w:rsid w:val="00951675"/>
    <w:rsid w:val="00951B25"/>
    <w:rsid w:val="009556D2"/>
    <w:rsid w:val="0095734F"/>
    <w:rsid w:val="0096156B"/>
    <w:rsid w:val="00972A70"/>
    <w:rsid w:val="00977B2B"/>
    <w:rsid w:val="00981C59"/>
    <w:rsid w:val="00982B66"/>
    <w:rsid w:val="00983B74"/>
    <w:rsid w:val="00990263"/>
    <w:rsid w:val="00994A67"/>
    <w:rsid w:val="009A4CCC"/>
    <w:rsid w:val="009B181F"/>
    <w:rsid w:val="009B1DA3"/>
    <w:rsid w:val="009B2678"/>
    <w:rsid w:val="009B7024"/>
    <w:rsid w:val="009C20C3"/>
    <w:rsid w:val="009D27F9"/>
    <w:rsid w:val="009D29B1"/>
    <w:rsid w:val="009D6E26"/>
    <w:rsid w:val="009E032B"/>
    <w:rsid w:val="009E06AF"/>
    <w:rsid w:val="009E29F0"/>
    <w:rsid w:val="009E4B94"/>
    <w:rsid w:val="00A11BB5"/>
    <w:rsid w:val="00A160EB"/>
    <w:rsid w:val="00A255C5"/>
    <w:rsid w:val="00A30739"/>
    <w:rsid w:val="00A31995"/>
    <w:rsid w:val="00A35074"/>
    <w:rsid w:val="00A3693D"/>
    <w:rsid w:val="00A40B9D"/>
    <w:rsid w:val="00A607D7"/>
    <w:rsid w:val="00A61A20"/>
    <w:rsid w:val="00A7214B"/>
    <w:rsid w:val="00A76AEA"/>
    <w:rsid w:val="00A8181B"/>
    <w:rsid w:val="00A87F59"/>
    <w:rsid w:val="00A95D2E"/>
    <w:rsid w:val="00A95EF1"/>
    <w:rsid w:val="00AA22EF"/>
    <w:rsid w:val="00AB511F"/>
    <w:rsid w:val="00AB781F"/>
    <w:rsid w:val="00AB78E5"/>
    <w:rsid w:val="00AC542E"/>
    <w:rsid w:val="00AD206B"/>
    <w:rsid w:val="00AE026E"/>
    <w:rsid w:val="00AE1F25"/>
    <w:rsid w:val="00AE49B1"/>
    <w:rsid w:val="00AE697C"/>
    <w:rsid w:val="00AE6D9C"/>
    <w:rsid w:val="00AF1D02"/>
    <w:rsid w:val="00AF3355"/>
    <w:rsid w:val="00AF78A9"/>
    <w:rsid w:val="00AF7BEE"/>
    <w:rsid w:val="00B00D92"/>
    <w:rsid w:val="00B013DA"/>
    <w:rsid w:val="00B040D6"/>
    <w:rsid w:val="00B14916"/>
    <w:rsid w:val="00B332AF"/>
    <w:rsid w:val="00B410DE"/>
    <w:rsid w:val="00B41DF1"/>
    <w:rsid w:val="00B44367"/>
    <w:rsid w:val="00B45561"/>
    <w:rsid w:val="00B54A0D"/>
    <w:rsid w:val="00B54CBB"/>
    <w:rsid w:val="00B6105F"/>
    <w:rsid w:val="00B62F5B"/>
    <w:rsid w:val="00B66200"/>
    <w:rsid w:val="00B87753"/>
    <w:rsid w:val="00B9101A"/>
    <w:rsid w:val="00BA0978"/>
    <w:rsid w:val="00BA1D5F"/>
    <w:rsid w:val="00BA4AFD"/>
    <w:rsid w:val="00BB2F00"/>
    <w:rsid w:val="00BB6B1B"/>
    <w:rsid w:val="00BC1C04"/>
    <w:rsid w:val="00BD4FF0"/>
    <w:rsid w:val="00BE708C"/>
    <w:rsid w:val="00BF0374"/>
    <w:rsid w:val="00BF3F82"/>
    <w:rsid w:val="00BF4BC9"/>
    <w:rsid w:val="00C00380"/>
    <w:rsid w:val="00C01C91"/>
    <w:rsid w:val="00C11B38"/>
    <w:rsid w:val="00C173AE"/>
    <w:rsid w:val="00C279A6"/>
    <w:rsid w:val="00C343B8"/>
    <w:rsid w:val="00C3789A"/>
    <w:rsid w:val="00C54F87"/>
    <w:rsid w:val="00C63E60"/>
    <w:rsid w:val="00C71EB4"/>
    <w:rsid w:val="00C86BBF"/>
    <w:rsid w:val="00C9306A"/>
    <w:rsid w:val="00CA2912"/>
    <w:rsid w:val="00CA3BDD"/>
    <w:rsid w:val="00CA512D"/>
    <w:rsid w:val="00CA6392"/>
    <w:rsid w:val="00CB4DA8"/>
    <w:rsid w:val="00CB7B0C"/>
    <w:rsid w:val="00CC0F89"/>
    <w:rsid w:val="00CC6322"/>
    <w:rsid w:val="00CF14F2"/>
    <w:rsid w:val="00CF6A1D"/>
    <w:rsid w:val="00D04C3F"/>
    <w:rsid w:val="00D102F4"/>
    <w:rsid w:val="00D12A35"/>
    <w:rsid w:val="00D14A73"/>
    <w:rsid w:val="00D262B4"/>
    <w:rsid w:val="00D2635F"/>
    <w:rsid w:val="00D34EAC"/>
    <w:rsid w:val="00D3797B"/>
    <w:rsid w:val="00D42B10"/>
    <w:rsid w:val="00D46F25"/>
    <w:rsid w:val="00D5220F"/>
    <w:rsid w:val="00D56AE5"/>
    <w:rsid w:val="00D6054D"/>
    <w:rsid w:val="00D64558"/>
    <w:rsid w:val="00D75845"/>
    <w:rsid w:val="00D770BA"/>
    <w:rsid w:val="00D814A2"/>
    <w:rsid w:val="00D82842"/>
    <w:rsid w:val="00D847FC"/>
    <w:rsid w:val="00D96141"/>
    <w:rsid w:val="00DA5BF5"/>
    <w:rsid w:val="00DB31AF"/>
    <w:rsid w:val="00DB6977"/>
    <w:rsid w:val="00DC0FB8"/>
    <w:rsid w:val="00DC3351"/>
    <w:rsid w:val="00DC55B8"/>
    <w:rsid w:val="00DC6044"/>
    <w:rsid w:val="00DE1979"/>
    <w:rsid w:val="00DE2B28"/>
    <w:rsid w:val="00DE33A4"/>
    <w:rsid w:val="00DE7C47"/>
    <w:rsid w:val="00DF29E5"/>
    <w:rsid w:val="00DF474A"/>
    <w:rsid w:val="00DF5663"/>
    <w:rsid w:val="00DF6860"/>
    <w:rsid w:val="00E005BE"/>
    <w:rsid w:val="00E038D7"/>
    <w:rsid w:val="00E06766"/>
    <w:rsid w:val="00E10990"/>
    <w:rsid w:val="00E10DEE"/>
    <w:rsid w:val="00E12B49"/>
    <w:rsid w:val="00E13E89"/>
    <w:rsid w:val="00E24CA2"/>
    <w:rsid w:val="00E36F89"/>
    <w:rsid w:val="00E409A8"/>
    <w:rsid w:val="00E435D5"/>
    <w:rsid w:val="00E45F21"/>
    <w:rsid w:val="00E4695C"/>
    <w:rsid w:val="00E53D11"/>
    <w:rsid w:val="00E557A2"/>
    <w:rsid w:val="00E57BFF"/>
    <w:rsid w:val="00E6443B"/>
    <w:rsid w:val="00E64AD5"/>
    <w:rsid w:val="00E76BBA"/>
    <w:rsid w:val="00E8121F"/>
    <w:rsid w:val="00EB2D3D"/>
    <w:rsid w:val="00EC418D"/>
    <w:rsid w:val="00EC47A4"/>
    <w:rsid w:val="00ED75AA"/>
    <w:rsid w:val="00ED7D22"/>
    <w:rsid w:val="00EE7287"/>
    <w:rsid w:val="00F13462"/>
    <w:rsid w:val="00F1651E"/>
    <w:rsid w:val="00F20794"/>
    <w:rsid w:val="00F331F3"/>
    <w:rsid w:val="00F35FA5"/>
    <w:rsid w:val="00F364AC"/>
    <w:rsid w:val="00F505C7"/>
    <w:rsid w:val="00F6211B"/>
    <w:rsid w:val="00F6453C"/>
    <w:rsid w:val="00F72062"/>
    <w:rsid w:val="00F7363E"/>
    <w:rsid w:val="00F82D9D"/>
    <w:rsid w:val="00F8432D"/>
    <w:rsid w:val="00F85440"/>
    <w:rsid w:val="00F93ACA"/>
    <w:rsid w:val="00F940A7"/>
    <w:rsid w:val="00FB2680"/>
    <w:rsid w:val="00FB3176"/>
    <w:rsid w:val="00FB4FA0"/>
    <w:rsid w:val="00FB5395"/>
    <w:rsid w:val="00FC55B0"/>
    <w:rsid w:val="00FC7069"/>
    <w:rsid w:val="00FC7A59"/>
    <w:rsid w:val="00FC7BF6"/>
    <w:rsid w:val="00FD07EF"/>
    <w:rsid w:val="00FD10C1"/>
    <w:rsid w:val="00FE2C9C"/>
    <w:rsid w:val="00FE408D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3"/>
    <o:shapelayout v:ext="edit">
      <o:idmap v:ext="edit" data="1"/>
    </o:shapelayout>
  </w:shapeDefaults>
  <w:decimalSymbol w:val=","/>
  <w:listSeparator w:val=";"/>
  <w14:docId w14:val="2C31DB5D"/>
  <w15:docId w15:val="{F48E6396-6392-4364-8318-20F9EEA1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584784"/>
    <w:rPr>
      <w:color w:val="800080" w:themeColor="followedHyperlink"/>
      <w:u w:val="single"/>
    </w:rPr>
  </w:style>
  <w:style w:type="paragraph" w:customStyle="1" w:styleId="7KolTal">
    <w:name w:val="7KolTal"/>
    <w:basedOn w:val="Normal"/>
    <w:rsid w:val="006A3E72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customStyle="1" w:styleId="7KolOverskrift">
    <w:name w:val="7KolOverskrift"/>
    <w:basedOn w:val="Normal"/>
    <w:rsid w:val="009556D2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  <w:style w:type="character" w:styleId="Ulstomtale">
    <w:name w:val="Unresolved Mention"/>
    <w:basedOn w:val="Standardskrifttypeiafsnit"/>
    <w:uiPriority w:val="99"/>
    <w:semiHidden/>
    <w:unhideWhenUsed/>
    <w:rsid w:val="000E4F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url12.mailanyone.net/scanner?m=1sMmOB-0008Pz-4c&amp;d=4%7Cmail%2F90%2F1719484200%2F1sMmOB-0008Pz-4c%7Cin12j%7C57e1b682%7C15574772%7C14516288%7C667D3F2B91ACD499F9789DA41781D423&amp;o=%2Fphtw%3A%2Fwtsbkw.ndeasynrefenigoenkn.svigd%2Fd-tebkyedsmranicape%2F%2Fgn&amp;s=pwXraYC-6RXZpK9vtAcdKkleGO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www.dgi.dk/skydning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vejlecenterhotel.dk" TargetMode="External"/><Relationship Id="rId20" Type="http://schemas.openxmlformats.org/officeDocument/2006/relationships/footer" Target="footer2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hyperlink" Target="http://www.vejle-danhostel.dk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hotel-bredehus.d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owerPoint" ma:contentTypeID="0x0101002FC4A2EC31164BEC83D2656A73AEFD43001799F37D6DD74C2CAC407CC5B3B7096C005C87B0A223BEA14FAC8A5F8C45551507" ma:contentTypeVersion="8" ma:contentTypeDescription="Opret et nyt dokument." ma:contentTypeScope="" ma:versionID="291b0a2c7cb75a402af4696b62bb56e6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e2130038-310f-4574-a538-e5f1567261af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820CF6-37E5-48ED-9577-A638DE25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0fd7cb-d47e-4560-a953-b2f1d4260e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F3EB19-F1EF-4E9F-A0B5-5C8F885356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6F5AEC-B282-4349-A7DF-3E59C4D2F30D}"/>
</file>

<file path=customXml/itemProps4.xml><?xml version="1.0" encoding="utf-8"?>
<ds:datastoreItem xmlns:ds="http://schemas.openxmlformats.org/officeDocument/2006/customXml" ds:itemID="{2B6E4DA0-C3A6-4632-A8E6-E4B4F494D519}">
  <ds:schemaRefs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5d0fd7cb-d47e-4560-a953-b2f1d4260e61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50</TotalTime>
  <Pages>5</Pages>
  <Words>1281</Words>
  <Characters>7821</Characters>
  <Application>Microsoft Office Word</Application>
  <DocSecurity>0</DocSecurity>
  <Lines>65</Lines>
  <Paragraphs>18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keywords/>
  <cp:lastModifiedBy>Laila Højfeldt</cp:lastModifiedBy>
  <cp:revision>11</cp:revision>
  <cp:lastPrinted>2019-05-23T07:32:00Z</cp:lastPrinted>
  <dcterms:created xsi:type="dcterms:W3CDTF">2024-04-15T11:28:00Z</dcterms:created>
  <dcterms:modified xsi:type="dcterms:W3CDTF">2024-07-04T14:41:00Z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22b198d8-2b9c-45e0-8c8d-9d6559cc53f9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