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XSpec="center" w:tblpY="645"/>
        <w:tblW w:w="104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4A8711B6" w14:textId="77777777" w:rsidTr="00B52EA6">
        <w:trPr>
          <w:trHeight w:val="13608"/>
        </w:trPr>
        <w:tc>
          <w:tcPr>
            <w:tcW w:w="10462" w:type="dxa"/>
            <w:shd w:val="clear" w:color="auto" w:fill="auto"/>
          </w:tcPr>
          <w:p w14:paraId="78C9248A" w14:textId="2A0FADB1" w:rsidR="00F7290E" w:rsidRPr="00F7290E" w:rsidRDefault="000601AB" w:rsidP="001B6E5F">
            <w:pPr>
              <w:pStyle w:val="Overskrift1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1B6E5F">
              <w:rPr>
                <w:sz w:val="32"/>
              </w:rPr>
              <w:t>2</w:t>
            </w:r>
            <w:r w:rsidR="0027581D">
              <w:rPr>
                <w:sz w:val="32"/>
              </w:rPr>
              <w:t>2</w:t>
            </w:r>
            <w:r w:rsidR="00B52EA6">
              <w:rPr>
                <w:sz w:val="32"/>
              </w:rPr>
              <w:t>-2</w:t>
            </w:r>
            <w:r w:rsidR="0027581D">
              <w:rPr>
                <w:sz w:val="32"/>
              </w:rPr>
              <w:t>3</w:t>
            </w:r>
          </w:p>
          <w:p w14:paraId="578BC495" w14:textId="2B4DE4FC" w:rsidR="00F7290E" w:rsidRPr="00F7290E" w:rsidRDefault="00B52EA6" w:rsidP="00B52EA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  <w:r w:rsidR="00F7290E" w:rsidRPr="00F7290E">
              <w:rPr>
                <w:b/>
                <w:sz w:val="32"/>
              </w:rPr>
              <w:t>5 meter pistol</w:t>
            </w:r>
          </w:p>
          <w:p w14:paraId="28016B1C" w14:textId="77777777" w:rsidR="00F7567A" w:rsidRDefault="005273A3" w:rsidP="00B52EA6">
            <w:pPr>
              <w:pStyle w:val="Overskrift1"/>
              <w:rPr>
                <w:rStyle w:val="Fremhv"/>
                <w:rFonts w:ascii="Arial" w:hAnsi="Arial" w:cs="Arial"/>
                <w:i w:val="0"/>
                <w:sz w:val="28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0601AB" w:rsidRPr="00464170">
              <w:rPr>
                <w:b w:val="0"/>
              </w:rPr>
              <w:br/>
            </w:r>
          </w:p>
          <w:p w14:paraId="5976E8FD" w14:textId="1943A2F0" w:rsidR="000601AB" w:rsidRPr="00F7290E" w:rsidRDefault="00B52EA6" w:rsidP="00B52EA6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>1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2B3598" w:rsidRPr="00464170">
              <w:rPr>
                <w:rStyle w:val="Fremhv"/>
                <w:rFonts w:ascii="Arial" w:hAnsi="Arial" w:cs="Arial"/>
                <w:i w:val="0"/>
                <w:sz w:val="28"/>
              </w:rPr>
              <w:t>S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tandar</w:t>
            </w:r>
            <w:r w:rsidR="00FA3034" w:rsidRPr="00464170">
              <w:rPr>
                <w:rStyle w:val="Fremhv"/>
                <w:rFonts w:ascii="Arial" w:hAnsi="Arial" w:cs="Arial"/>
                <w:i w:val="0"/>
                <w:sz w:val="28"/>
              </w:rPr>
              <w:t>d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pistol</w:t>
            </w:r>
            <w:r w:rsidR="002B3598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</w:rPr>
              <w:t xml:space="preserve">                     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64170" w:rsidRPr="00464170" w14:paraId="75A446A8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D50741" w14:textId="77777777" w:rsidR="000601AB" w:rsidRPr="00464170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841E2F" w14:textId="77777777" w:rsidR="000601AB" w:rsidRPr="00464170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86B52E" w14:textId="77777777" w:rsidR="000601AB" w:rsidRPr="00464170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E1AA2E" w14:textId="77777777" w:rsidR="000601AB" w:rsidRPr="00464170" w:rsidRDefault="00D4641A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4AAC4E" w14:textId="77777777" w:rsidR="000601AB" w:rsidRPr="00464170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8C12772" w14:textId="77777777" w:rsidR="000601AB" w:rsidRPr="00464170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75130499" w14:textId="77777777" w:rsidR="000601AB" w:rsidRPr="00464170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2DDAB33A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A379C95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</w:t>
                  </w:r>
                  <w:r w:rsidR="004755E7" w:rsidRPr="00116C22">
                    <w:rPr>
                      <w:rFonts w:ascii="Arial" w:hAnsi="Arial" w:cs="Arial"/>
                      <w:sz w:val="22"/>
                      <w:szCs w:val="22"/>
                    </w:rPr>
                    <w:t>ørn</w:t>
                  </w:r>
                  <w:r w:rsidR="00865960" w:rsidRPr="00116C22">
                    <w:rPr>
                      <w:rFonts w:ascii="Arial" w:hAnsi="Arial" w:cs="Arial"/>
                      <w:sz w:val="22"/>
                      <w:szCs w:val="22"/>
                    </w:rPr>
                    <w:t>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EDC38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30CE2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A23150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4ABA88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2BF88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4F9F765C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570099" w14:textId="426144B6" w:rsidR="000601AB" w:rsidRPr="00116C22" w:rsidRDefault="004755E7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1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BEAD7E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12B8A8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2BE81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931A8E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E7C32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31EA6D99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F125DF" w14:textId="52034363" w:rsidR="00D4641A" w:rsidRPr="00116C22" w:rsidRDefault="004755E7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6B94D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3F77EB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E84E03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5822F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602EA7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5231D40E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7B5184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F2DAA4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BAAD6E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C255B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521071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D869B" w14:textId="77777777" w:rsidR="000601AB" w:rsidRPr="00116C22" w:rsidRDefault="000601AB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</w:tbl>
          <w:p w14:paraId="5CA0FEB7" w14:textId="1A7C6195" w:rsidR="000601AB" w:rsidRPr="00464170" w:rsidRDefault="00B52EA6" w:rsidP="00B52EA6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1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Luftpistol             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F525F" w:rsidRPr="00464170" w14:paraId="70C06272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758A652" w14:textId="77777777" w:rsidR="004F525F" w:rsidRPr="00464170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F16A97" w14:textId="77777777" w:rsidR="004F525F" w:rsidRPr="00464170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E92CB51" w14:textId="77777777" w:rsidR="004F525F" w:rsidRPr="00464170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8EBF90" w14:textId="77777777" w:rsidR="004F525F" w:rsidRPr="00464170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57C8AF" w14:textId="77777777" w:rsidR="004F525F" w:rsidRPr="00464170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5BAC575" w14:textId="77777777" w:rsidR="004F525F" w:rsidRPr="00464170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0935D1DB" w14:textId="77777777" w:rsidR="004F525F" w:rsidRPr="00464170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F525F" w:rsidRPr="00464170" w14:paraId="067A54F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F8DAFD8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Børn/Junior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9FB1D6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761358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D0DE14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E46735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809BD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69319A49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77A906" w14:textId="280189FD" w:rsidR="004F525F" w:rsidRPr="00116C22" w:rsidRDefault="00F7567A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 hån</w:t>
                  </w:r>
                  <w:r w:rsidR="00721AD7">
                    <w:rPr>
                      <w:rFonts w:ascii="Arial" w:hAnsi="Arial" w:cs="Arial"/>
                      <w:sz w:val="22"/>
                      <w:szCs w:val="22"/>
                    </w:rPr>
                    <w:t>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9C322B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D7BD4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4568B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90D4E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C03804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34A24EDA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1610BC" w14:textId="0569940C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CB3AB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D589E1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73FCD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764C0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10C50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094D779F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B7C95A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45877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B28DBF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F49AEB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E834F6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4AA7D" w14:textId="77777777" w:rsidR="004F525F" w:rsidRPr="00116C22" w:rsidRDefault="004F525F" w:rsidP="0027581D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0A603F17" w14:textId="77777777" w:rsidR="00F7290E" w:rsidRDefault="00F7290E" w:rsidP="00B52E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610563" w14:textId="77777777" w:rsidR="00116C22" w:rsidRDefault="00116C22" w:rsidP="00B52E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1FD1666F" w14:textId="77777777" w:rsidTr="000606F9">
              <w:tc>
                <w:tcPr>
                  <w:tcW w:w="2519" w:type="dxa"/>
                </w:tcPr>
                <w:p w14:paraId="0A186B01" w14:textId="77777777" w:rsidR="00464170" w:rsidRPr="00231757" w:rsidRDefault="00464170" w:rsidP="0027581D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5CDB624" w14:textId="77777777" w:rsidR="00464170" w:rsidRPr="00116C22" w:rsidRDefault="00464170" w:rsidP="0027581D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2686DF1" w14:textId="77777777" w:rsidTr="000606F9">
              <w:tc>
                <w:tcPr>
                  <w:tcW w:w="2519" w:type="dxa"/>
                </w:tcPr>
                <w:p w14:paraId="3F53849E" w14:textId="77777777" w:rsidR="00464170" w:rsidRPr="00231757" w:rsidRDefault="00464170" w:rsidP="0027581D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02138881" w14:textId="77777777" w:rsidR="00464170" w:rsidRPr="00116C22" w:rsidRDefault="00464170" w:rsidP="0027581D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7F98D71B" w14:textId="77777777" w:rsidTr="000606F9">
              <w:tc>
                <w:tcPr>
                  <w:tcW w:w="2519" w:type="dxa"/>
                </w:tcPr>
                <w:p w14:paraId="3B4E8F6B" w14:textId="77777777" w:rsidR="00464170" w:rsidRPr="00231757" w:rsidRDefault="00464170" w:rsidP="0027581D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FE0D6AF" w14:textId="77777777" w:rsidR="00464170" w:rsidRPr="00116C22" w:rsidRDefault="00464170" w:rsidP="0027581D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CFB1D2" w14:textId="77777777" w:rsidTr="000606F9">
              <w:tc>
                <w:tcPr>
                  <w:tcW w:w="2519" w:type="dxa"/>
                </w:tcPr>
                <w:p w14:paraId="2581175A" w14:textId="77777777" w:rsidR="00464170" w:rsidRPr="00231757" w:rsidRDefault="00464170" w:rsidP="0027581D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6469AAF0" w14:textId="77777777" w:rsidR="00464170" w:rsidRPr="00116C22" w:rsidRDefault="00464170" w:rsidP="0027581D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27625613" w14:textId="77777777" w:rsidTr="000606F9">
              <w:tc>
                <w:tcPr>
                  <w:tcW w:w="2519" w:type="dxa"/>
                </w:tcPr>
                <w:p w14:paraId="6EE5B00F" w14:textId="77777777" w:rsidR="00464170" w:rsidRPr="00231757" w:rsidRDefault="00464170" w:rsidP="0027581D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Skydebaneadresse:</w:t>
                  </w:r>
                </w:p>
              </w:tc>
              <w:tc>
                <w:tcPr>
                  <w:tcW w:w="7796" w:type="dxa"/>
                </w:tcPr>
                <w:p w14:paraId="7CA0296E" w14:textId="77777777" w:rsidR="00464170" w:rsidRPr="00116C22" w:rsidRDefault="00464170" w:rsidP="0027581D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028CED26" w14:textId="77777777" w:rsidR="00464170" w:rsidRDefault="00464170" w:rsidP="00B52E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86B694" w14:textId="77777777" w:rsidR="00B52EA6" w:rsidRDefault="00B52EA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737280E6" w14:textId="3491FFD5" w:rsidR="00A571E3" w:rsidRDefault="00A571E3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C05325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27581D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B52EA6">
              <w:rPr>
                <w:rFonts w:cs="Arial"/>
                <w:b/>
                <w:color w:val="FF0000"/>
                <w:sz w:val="22"/>
                <w:szCs w:val="24"/>
              </w:rPr>
              <w:t>. oktober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1B6E5F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27581D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</w:p>
          <w:p w14:paraId="1DD464A7" w14:textId="77777777" w:rsidR="00B52EA6" w:rsidRPr="000606F9" w:rsidRDefault="00B52EA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0AC7FD4F" w14:textId="78260BF8" w:rsidR="00A571E3" w:rsidRDefault="00A571E3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116C22">
              <w:rPr>
                <w:rFonts w:cs="Arial"/>
                <w:b/>
                <w:color w:val="FF0000"/>
                <w:sz w:val="22"/>
                <w:szCs w:val="24"/>
              </w:rPr>
              <w:t xml:space="preserve">med tilmelding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66A616DD" w14:textId="77777777" w:rsidR="00B52EA6" w:rsidRPr="000606F9" w:rsidRDefault="00B52EA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354D6C95" w14:textId="77777777" w:rsidR="000606F9" w:rsidRDefault="00464170" w:rsidP="00B52EA6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764B6266" w14:textId="77777777" w:rsidR="000F5F7F" w:rsidRDefault="000F5F7F" w:rsidP="00B52EA6">
            <w:pPr>
              <w:rPr>
                <w:rFonts w:cs="Arial"/>
                <w:sz w:val="18"/>
                <w:szCs w:val="24"/>
              </w:rPr>
            </w:pPr>
          </w:p>
          <w:p w14:paraId="450ACDD4" w14:textId="2C3E9981" w:rsidR="000606F9" w:rsidRPr="000606F9" w:rsidRDefault="000606F9" w:rsidP="00B52EA6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C05325">
              <w:rPr>
                <w:rFonts w:cs="Arial"/>
                <w:sz w:val="18"/>
                <w:szCs w:val="24"/>
              </w:rPr>
              <w:t>1</w:t>
            </w:r>
            <w:r w:rsidR="0027581D">
              <w:rPr>
                <w:rFonts w:cs="Arial"/>
                <w:sz w:val="18"/>
                <w:szCs w:val="24"/>
              </w:rPr>
              <w:t>3</w:t>
            </w:r>
            <w:r w:rsidR="00C05325">
              <w:rPr>
                <w:rFonts w:cs="Arial"/>
                <w:sz w:val="18"/>
                <w:szCs w:val="24"/>
              </w:rPr>
              <w:t>. september 202</w:t>
            </w:r>
            <w:r w:rsidR="0027581D">
              <w:rPr>
                <w:rFonts w:cs="Arial"/>
                <w:sz w:val="18"/>
                <w:szCs w:val="24"/>
              </w:rPr>
              <w:t>2</w:t>
            </w:r>
            <w:bookmarkStart w:id="0" w:name="_GoBack"/>
            <w:bookmarkEnd w:id="0"/>
          </w:p>
        </w:tc>
      </w:tr>
    </w:tbl>
    <w:p w14:paraId="3ABF48D6" w14:textId="77777777" w:rsidR="00900140" w:rsidRPr="00464170" w:rsidRDefault="00900140" w:rsidP="00064C38"/>
    <w:sectPr w:rsidR="00900140" w:rsidRPr="00464170" w:rsidSect="00064C38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560" w:right="1673" w:bottom="1134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B14A01" w14:textId="77777777" w:rsidR="00950F53" w:rsidRDefault="00950F53" w:rsidP="009E4B94">
      <w:pPr>
        <w:spacing w:line="240" w:lineRule="auto"/>
      </w:pPr>
      <w:r>
        <w:separator/>
      </w:r>
    </w:p>
  </w:endnote>
  <w:endnote w:type="continuationSeparator" w:id="0">
    <w:p w14:paraId="1CCA1B34" w14:textId="77777777" w:rsidR="00950F53" w:rsidRDefault="00950F53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7C7EE" w14:textId="0D5F9D2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21AD7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0742E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2E25D118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7FF40E" w14:textId="77777777" w:rsidR="00950F53" w:rsidRDefault="00950F53" w:rsidP="009E4B94">
      <w:pPr>
        <w:spacing w:line="240" w:lineRule="auto"/>
      </w:pPr>
      <w:r>
        <w:separator/>
      </w:r>
    </w:p>
  </w:footnote>
  <w:footnote w:type="continuationSeparator" w:id="0">
    <w:p w14:paraId="51CF1A2E" w14:textId="77777777" w:rsidR="00950F53" w:rsidRDefault="00950F53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64B0F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2BAAD11C" wp14:editId="5324F9E9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39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4C943836" wp14:editId="6D3D3DE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7D3317" wp14:editId="1B1DE79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E4C3955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321D8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6549D3A8" wp14:editId="5C49CB6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4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160CA2BB" wp14:editId="7DCBACE2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9B448D9" wp14:editId="645B724A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1E89EA4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4865"/>
    <w:rsid w:val="0003614A"/>
    <w:rsid w:val="000367EA"/>
    <w:rsid w:val="000601AB"/>
    <w:rsid w:val="000606F9"/>
    <w:rsid w:val="00064C38"/>
    <w:rsid w:val="00094ABD"/>
    <w:rsid w:val="000F5F7F"/>
    <w:rsid w:val="00116C22"/>
    <w:rsid w:val="0013244F"/>
    <w:rsid w:val="00160952"/>
    <w:rsid w:val="00182651"/>
    <w:rsid w:val="001905EC"/>
    <w:rsid w:val="001B3DB8"/>
    <w:rsid w:val="001B6E5F"/>
    <w:rsid w:val="00205EE0"/>
    <w:rsid w:val="0021283E"/>
    <w:rsid w:val="00231757"/>
    <w:rsid w:val="00244D70"/>
    <w:rsid w:val="00250F22"/>
    <w:rsid w:val="00255C64"/>
    <w:rsid w:val="0027581D"/>
    <w:rsid w:val="00293D49"/>
    <w:rsid w:val="002B3598"/>
    <w:rsid w:val="002E74A4"/>
    <w:rsid w:val="002F5AEA"/>
    <w:rsid w:val="002F6230"/>
    <w:rsid w:val="002F7212"/>
    <w:rsid w:val="00364991"/>
    <w:rsid w:val="00375AB9"/>
    <w:rsid w:val="003B35B0"/>
    <w:rsid w:val="003B4D7B"/>
    <w:rsid w:val="003C4F9F"/>
    <w:rsid w:val="003C60F1"/>
    <w:rsid w:val="003F0220"/>
    <w:rsid w:val="00424709"/>
    <w:rsid w:val="00426D10"/>
    <w:rsid w:val="00464170"/>
    <w:rsid w:val="004755E7"/>
    <w:rsid w:val="004B15A9"/>
    <w:rsid w:val="004C01B2"/>
    <w:rsid w:val="004D42F2"/>
    <w:rsid w:val="004D543F"/>
    <w:rsid w:val="004D7639"/>
    <w:rsid w:val="004E54D7"/>
    <w:rsid w:val="004F525F"/>
    <w:rsid w:val="005273A3"/>
    <w:rsid w:val="00540757"/>
    <w:rsid w:val="00545FF0"/>
    <w:rsid w:val="0055493E"/>
    <w:rsid w:val="005861BE"/>
    <w:rsid w:val="005A28D4"/>
    <w:rsid w:val="005C5F97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7743E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21AD7"/>
    <w:rsid w:val="007378CB"/>
    <w:rsid w:val="007546AF"/>
    <w:rsid w:val="00765934"/>
    <w:rsid w:val="007840F1"/>
    <w:rsid w:val="007A508A"/>
    <w:rsid w:val="007E0B04"/>
    <w:rsid w:val="007E373C"/>
    <w:rsid w:val="0080198C"/>
    <w:rsid w:val="00815AD9"/>
    <w:rsid w:val="00837ABD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0F53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A3137"/>
    <w:rsid w:val="00AF1D02"/>
    <w:rsid w:val="00AF310E"/>
    <w:rsid w:val="00B00D92"/>
    <w:rsid w:val="00B20280"/>
    <w:rsid w:val="00B45561"/>
    <w:rsid w:val="00B52EA6"/>
    <w:rsid w:val="00B557FE"/>
    <w:rsid w:val="00C05325"/>
    <w:rsid w:val="00CA6392"/>
    <w:rsid w:val="00CB7B0C"/>
    <w:rsid w:val="00CC3A5A"/>
    <w:rsid w:val="00CC6322"/>
    <w:rsid w:val="00CF1715"/>
    <w:rsid w:val="00D30082"/>
    <w:rsid w:val="00D35E77"/>
    <w:rsid w:val="00D4641A"/>
    <w:rsid w:val="00D847FC"/>
    <w:rsid w:val="00D96141"/>
    <w:rsid w:val="00DB1DF1"/>
    <w:rsid w:val="00DB31AF"/>
    <w:rsid w:val="00DE2B28"/>
    <w:rsid w:val="00E13E89"/>
    <w:rsid w:val="00E324A5"/>
    <w:rsid w:val="00E5348A"/>
    <w:rsid w:val="00EA0651"/>
    <w:rsid w:val="00EA6A25"/>
    <w:rsid w:val="00F331F3"/>
    <w:rsid w:val="00F7290E"/>
    <w:rsid w:val="00F7567A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A1C3A9"/>
  <w15:docId w15:val="{1E8E9248-D1D7-4024-AD7F-65E0EACA6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C794C45B-FA98-420A-83CA-994AA2AA56B0}"/>
</file>

<file path=customXml/itemProps2.xml><?xml version="1.0" encoding="utf-8"?>
<ds:datastoreItem xmlns:ds="http://schemas.openxmlformats.org/officeDocument/2006/customXml" ds:itemID="{499AE861-3F32-4797-9E25-0A8A9F449FFE}"/>
</file>

<file path=customXml/itemProps3.xml><?xml version="1.0" encoding="utf-8"?>
<ds:datastoreItem xmlns:ds="http://schemas.openxmlformats.org/officeDocument/2006/customXml" ds:itemID="{BE76D32E-3888-45DD-AD74-2470181F82D2}"/>
</file>

<file path=customXml/itemProps4.xml><?xml version="1.0" encoding="utf-8"?>
<ds:datastoreItem xmlns:ds="http://schemas.openxmlformats.org/officeDocument/2006/customXml" ds:itemID="{8EC8DF9B-5327-424A-8D21-C21AAFDC0135}"/>
</file>

<file path=customXml/itemProps5.xml><?xml version="1.0" encoding="utf-8"?>
<ds:datastoreItem xmlns:ds="http://schemas.openxmlformats.org/officeDocument/2006/customXml" ds:itemID="{20EFC47A-AB92-457C-9682-CF5EA5846911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0</TotalTime>
  <Pages>1</Pages>
  <Words>213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15m pistol vinterturnering 2021-22</vt:lpstr>
      <vt:lpstr>Tilmeldingsskema</vt:lpstr>
    </vt:vector>
  </TitlesOfParts>
  <Company>DGI</Company>
  <LinksUpToDate>false</LinksUpToDate>
  <CharactersWithSpaces>1510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15m pistol vinterturnering 2022-232</dc:title>
  <dc:creator>"Kim Bay" &lt;Kim.Bay@dgi.dk&gt;</dc:creator>
  <cp:keywords>Turnering;Skydning</cp:keywords>
  <cp:lastModifiedBy>Berit Vintersfjord</cp:lastModifiedBy>
  <cp:revision>4</cp:revision>
  <cp:lastPrinted>2019-03-12T08:23:00Z</cp:lastPrinted>
  <dcterms:created xsi:type="dcterms:W3CDTF">2022-09-13T07:43:00Z</dcterms:created>
  <dcterms:modified xsi:type="dcterms:W3CDTF">2022-09-13T07:45:00Z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