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939B9" w14:textId="5C3537B6" w:rsidR="009E79E0" w:rsidRPr="009F2671" w:rsidRDefault="2C5F2D78" w:rsidP="2C5F2D78">
      <w:pPr>
        <w:pStyle w:val="Default"/>
        <w:tabs>
          <w:tab w:val="center" w:pos="4873"/>
        </w:tabs>
        <w:spacing w:line="276" w:lineRule="auto"/>
        <w:rPr>
          <w:b/>
          <w:bCs/>
          <w:color w:val="0000FF"/>
        </w:rPr>
      </w:pPr>
      <w:r w:rsidRPr="009F2671">
        <w:rPr>
          <w:b/>
          <w:bCs/>
          <w:color w:val="auto"/>
          <w:sz w:val="20"/>
          <w:szCs w:val="20"/>
        </w:rPr>
        <w:t xml:space="preserve">Turnering for 4 mands hold </w:t>
      </w:r>
      <w:r w:rsidR="009E79E0" w:rsidRPr="009F2671">
        <w:rPr>
          <w:b/>
          <w:bCs/>
        </w:rPr>
        <w:tab/>
      </w:r>
      <w:r w:rsidR="009E79E0" w:rsidRPr="009F2671">
        <w:rPr>
          <w:b/>
          <w:bCs/>
        </w:rPr>
        <w:tab/>
      </w:r>
      <w:r w:rsidR="009E79E0" w:rsidRPr="009F2671">
        <w:rPr>
          <w:b/>
          <w:bCs/>
        </w:rPr>
        <w:tab/>
      </w:r>
      <w:r w:rsidR="009E79E0" w:rsidRPr="009F2671">
        <w:rPr>
          <w:b/>
          <w:bCs/>
        </w:rPr>
        <w:tab/>
      </w:r>
    </w:p>
    <w:p w14:paraId="07A2AEE4" w14:textId="77777777" w:rsidR="005B23ED" w:rsidRDefault="00B1579A" w:rsidP="009E79E0">
      <w:pPr>
        <w:pStyle w:val="Default"/>
        <w:tabs>
          <w:tab w:val="center" w:pos="4873"/>
        </w:tabs>
        <w:spacing w:line="276" w:lineRule="auto"/>
        <w:rPr>
          <w:color w:val="auto"/>
          <w:sz w:val="20"/>
          <w:szCs w:val="20"/>
        </w:rPr>
      </w:pPr>
      <w:r w:rsidRPr="009E79E0">
        <w:rPr>
          <w:color w:val="auto"/>
          <w:sz w:val="20"/>
          <w:szCs w:val="20"/>
        </w:rPr>
        <w:t xml:space="preserve">I </w:t>
      </w:r>
      <w:r w:rsidRPr="009E79E0">
        <w:rPr>
          <w:bCs/>
          <w:color w:val="auto"/>
          <w:sz w:val="20"/>
          <w:szCs w:val="20"/>
        </w:rPr>
        <w:t xml:space="preserve">en holdmatch </w:t>
      </w:r>
      <w:r w:rsidRPr="009E79E0">
        <w:rPr>
          <w:color w:val="auto"/>
          <w:sz w:val="20"/>
          <w:szCs w:val="20"/>
        </w:rPr>
        <w:t xml:space="preserve">spilles der 2 x 2 doubler. </w:t>
      </w:r>
    </w:p>
    <w:p w14:paraId="5FF305DB" w14:textId="746CA92A" w:rsidR="00B1579A" w:rsidRPr="009E79E0" w:rsidRDefault="009E79E0" w:rsidP="009E79E0">
      <w:pPr>
        <w:pStyle w:val="Default"/>
        <w:tabs>
          <w:tab w:val="center" w:pos="4873"/>
        </w:tabs>
        <w:spacing w:line="276" w:lineRule="auto"/>
        <w:rPr>
          <w:color w:val="0000FF"/>
          <w:sz w:val="20"/>
          <w:szCs w:val="20"/>
        </w:rPr>
      </w:pP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</w:p>
    <w:p w14:paraId="09348265" w14:textId="1CF3AD6F" w:rsidR="00B1579A" w:rsidRPr="00E34B1D" w:rsidRDefault="006D539D" w:rsidP="00B1579A">
      <w:pPr>
        <w:pStyle w:val="Default"/>
        <w:spacing w:line="276" w:lineRule="auto"/>
        <w:rPr>
          <w:b/>
          <w:bCs/>
          <w:color w:val="0070C0"/>
          <w:sz w:val="20"/>
          <w:szCs w:val="20"/>
        </w:rPr>
      </w:pPr>
      <w:r w:rsidRPr="00E34B1D">
        <w:rPr>
          <w:b/>
          <w:bCs/>
          <w:color w:val="0070C0"/>
          <w:sz w:val="20"/>
          <w:szCs w:val="20"/>
        </w:rPr>
        <w:t xml:space="preserve">Tilrette d. 4. maj 2021 </w:t>
      </w:r>
      <w:r w:rsidR="005B23ED" w:rsidRPr="00E34B1D">
        <w:rPr>
          <w:b/>
          <w:bCs/>
          <w:color w:val="0070C0"/>
          <w:sz w:val="20"/>
          <w:szCs w:val="20"/>
        </w:rPr>
        <w:t xml:space="preserve"> </w:t>
      </w:r>
    </w:p>
    <w:p w14:paraId="3E7B1C62" w14:textId="77777777" w:rsidR="00B1579A" w:rsidRPr="00E34B1D" w:rsidRDefault="00B1579A" w:rsidP="005B23ED">
      <w:pPr>
        <w:pStyle w:val="Default"/>
        <w:numPr>
          <w:ilvl w:val="0"/>
          <w:numId w:val="14"/>
        </w:numPr>
        <w:spacing w:line="276" w:lineRule="auto"/>
        <w:rPr>
          <w:color w:val="0070C0"/>
          <w:sz w:val="20"/>
          <w:szCs w:val="20"/>
        </w:rPr>
      </w:pPr>
      <w:r w:rsidRPr="00E34B1D">
        <w:rPr>
          <w:bCs/>
          <w:color w:val="0070C0"/>
          <w:sz w:val="20"/>
          <w:szCs w:val="20"/>
        </w:rPr>
        <w:t>Et hold består af 4 spillere</w:t>
      </w:r>
      <w:r w:rsidRPr="00E34B1D">
        <w:rPr>
          <w:color w:val="0070C0"/>
          <w:sz w:val="20"/>
          <w:szCs w:val="20"/>
        </w:rPr>
        <w:t xml:space="preserve">, men der må bruges 5 spillere i en holdmatch. </w:t>
      </w:r>
    </w:p>
    <w:p w14:paraId="13FC9E37" w14:textId="40D6FBA3" w:rsidR="00B1579A" w:rsidRPr="00E34B1D" w:rsidRDefault="00B1579A" w:rsidP="005B23ED">
      <w:pPr>
        <w:pStyle w:val="Default"/>
        <w:numPr>
          <w:ilvl w:val="0"/>
          <w:numId w:val="14"/>
        </w:numPr>
        <w:spacing w:line="276" w:lineRule="auto"/>
        <w:rPr>
          <w:color w:val="0070C0"/>
          <w:sz w:val="20"/>
          <w:szCs w:val="20"/>
        </w:rPr>
      </w:pPr>
      <w:r w:rsidRPr="00E34B1D">
        <w:rPr>
          <w:color w:val="0070C0"/>
          <w:sz w:val="20"/>
          <w:szCs w:val="20"/>
        </w:rPr>
        <w:t xml:space="preserve">Ingen må spille mere end 2 kampe i matchen. </w:t>
      </w:r>
    </w:p>
    <w:p w14:paraId="3E593F5A" w14:textId="77777777" w:rsidR="0040562C" w:rsidRDefault="0040562C" w:rsidP="0040562C">
      <w:pPr>
        <w:pStyle w:val="Default"/>
        <w:numPr>
          <w:ilvl w:val="0"/>
          <w:numId w:val="14"/>
        </w:numPr>
        <w:adjustRightInd/>
        <w:spacing w:line="276" w:lineRule="auto"/>
        <w:rPr>
          <w:rFonts w:ascii="Arial" w:eastAsia="Times New Roman" w:hAnsi="Arial" w:cs="Arial"/>
          <w:color w:val="0070C0"/>
        </w:rPr>
      </w:pPr>
      <w:r>
        <w:rPr>
          <w:rFonts w:ascii="Arial" w:eastAsia="Times New Roman" w:hAnsi="Arial" w:cs="Arial"/>
          <w:color w:val="0070C0"/>
        </w:rPr>
        <w:t>Spiller nr. 5 skal være tilføjet holdkortet inden start af kampen. Reserve spilleren må kun ind skiftes mellem kamp 1 og 2</w:t>
      </w:r>
      <w:r>
        <w:rPr>
          <w:rFonts w:ascii="Arial" w:eastAsia="Times New Roman" w:hAnsi="Arial" w:cs="Arial"/>
          <w:color w:val="FF0000"/>
        </w:rPr>
        <w:t xml:space="preserve">, </w:t>
      </w:r>
    </w:p>
    <w:p w14:paraId="00E03BA3" w14:textId="749CA1A6" w:rsidR="0040562C" w:rsidRPr="0040562C" w:rsidRDefault="0040562C" w:rsidP="0040562C">
      <w:pPr>
        <w:pStyle w:val="Default"/>
        <w:spacing w:line="276" w:lineRule="auto"/>
        <w:ind w:left="360"/>
        <w:rPr>
          <w:rFonts w:ascii="Arial" w:eastAsiaTheme="minorEastAsia" w:hAnsi="Arial" w:cs="Arial"/>
          <w:color w:val="0070C0"/>
        </w:rPr>
      </w:pPr>
      <w:r w:rsidRPr="0040562C">
        <w:rPr>
          <w:rFonts w:ascii="Arial" w:hAnsi="Arial" w:cs="Arial"/>
          <w:color w:val="0070C0"/>
        </w:rPr>
        <w:t xml:space="preserve">og skal erstatte den spiller der går ud. (dvs. erstatter spiller nr. 5 spiller nr. 1, går spiller nr. 5 ind på spiller nr. </w:t>
      </w:r>
      <w:r w:rsidRPr="0040562C">
        <w:rPr>
          <w:rFonts w:ascii="Arial" w:hAnsi="Arial" w:cs="Arial"/>
          <w:color w:val="0070C0"/>
        </w:rPr>
        <w:t>1’s</w:t>
      </w:r>
      <w:r w:rsidRPr="0040562C">
        <w:rPr>
          <w:rFonts w:ascii="Arial" w:hAnsi="Arial" w:cs="Arial"/>
          <w:color w:val="0070C0"/>
        </w:rPr>
        <w:t xml:space="preserve"> plads)</w:t>
      </w:r>
    </w:p>
    <w:p w14:paraId="5D4E69D0" w14:textId="355C8AD2" w:rsidR="00B1579A" w:rsidRPr="00E34B1D" w:rsidRDefault="0040562C" w:rsidP="0040562C">
      <w:pPr>
        <w:pStyle w:val="Default"/>
        <w:numPr>
          <w:ilvl w:val="0"/>
          <w:numId w:val="14"/>
        </w:numPr>
        <w:spacing w:line="276" w:lineRule="auto"/>
        <w:rPr>
          <w:color w:val="0070C0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070C0"/>
        </w:rPr>
        <w:t>En spiller</w:t>
      </w:r>
      <w:r>
        <w:rPr>
          <w:rFonts w:ascii="Arial" w:eastAsia="Times New Roman" w:hAnsi="Arial" w:cs="Arial"/>
          <w:color w:val="0070C0"/>
        </w:rPr>
        <w:t xml:space="preserve"> </w:t>
      </w:r>
      <w:r w:rsidR="00B1579A" w:rsidRPr="00E34B1D">
        <w:rPr>
          <w:b/>
          <w:color w:val="0070C0"/>
          <w:sz w:val="20"/>
          <w:szCs w:val="20"/>
        </w:rPr>
        <w:t>En spiller</w:t>
      </w:r>
      <w:r w:rsidR="00B1579A" w:rsidRPr="00E34B1D">
        <w:rPr>
          <w:color w:val="0070C0"/>
          <w:sz w:val="20"/>
          <w:szCs w:val="20"/>
        </w:rPr>
        <w:t xml:space="preserve"> må ikke spille på forskellige hold i samme turneringsår.</w:t>
      </w:r>
    </w:p>
    <w:p w14:paraId="5C5D7604" w14:textId="7E115197" w:rsidR="005B23ED" w:rsidRPr="00E34B1D" w:rsidRDefault="005B23ED" w:rsidP="005B23ED">
      <w:pPr>
        <w:pStyle w:val="Default"/>
        <w:numPr>
          <w:ilvl w:val="0"/>
          <w:numId w:val="14"/>
        </w:numPr>
        <w:spacing w:line="276" w:lineRule="auto"/>
        <w:rPr>
          <w:color w:val="0070C0"/>
          <w:sz w:val="20"/>
          <w:szCs w:val="20"/>
        </w:rPr>
      </w:pPr>
      <w:r w:rsidRPr="00E34B1D">
        <w:rPr>
          <w:color w:val="0070C0"/>
          <w:sz w:val="20"/>
          <w:szCs w:val="20"/>
        </w:rPr>
        <w:t xml:space="preserve">Bane afmærkningen (snor og anden markering) er død linje. </w:t>
      </w:r>
    </w:p>
    <w:p w14:paraId="243E357E" w14:textId="77777777" w:rsidR="00B1579A" w:rsidRPr="009E79E0" w:rsidRDefault="00B1579A" w:rsidP="00B1579A">
      <w:pPr>
        <w:pStyle w:val="Default"/>
        <w:spacing w:line="276" w:lineRule="auto"/>
        <w:rPr>
          <w:color w:val="auto"/>
          <w:sz w:val="20"/>
          <w:szCs w:val="20"/>
        </w:rPr>
      </w:pPr>
    </w:p>
    <w:p w14:paraId="0196EFF4" w14:textId="78388E87" w:rsidR="00B1579A" w:rsidRPr="009E79E0" w:rsidRDefault="74C2F5C3" w:rsidP="74C2F5C3">
      <w:pPr>
        <w:pStyle w:val="Default"/>
        <w:spacing w:line="276" w:lineRule="auto"/>
        <w:rPr>
          <w:color w:val="auto"/>
          <w:sz w:val="20"/>
          <w:szCs w:val="20"/>
        </w:rPr>
      </w:pPr>
      <w:r w:rsidRPr="74C2F5C3">
        <w:rPr>
          <w:color w:val="auto"/>
          <w:sz w:val="20"/>
          <w:szCs w:val="20"/>
        </w:rPr>
        <w:t xml:space="preserve">Der spilles i A-B-C og D osv. med op til 10 hold i hver pulje. </w:t>
      </w:r>
    </w:p>
    <w:p w14:paraId="16801A91" w14:textId="77777777" w:rsidR="00B1579A" w:rsidRPr="009E79E0" w:rsidRDefault="00B1579A" w:rsidP="00B1579A">
      <w:pPr>
        <w:pStyle w:val="Default"/>
        <w:spacing w:line="276" w:lineRule="auto"/>
        <w:rPr>
          <w:color w:val="auto"/>
          <w:sz w:val="20"/>
          <w:szCs w:val="20"/>
        </w:rPr>
      </w:pPr>
    </w:p>
    <w:p w14:paraId="4B87E59F" w14:textId="3888B0EF" w:rsidR="00B1579A" w:rsidRPr="009E79E0" w:rsidRDefault="00B1579A" w:rsidP="00B1579A">
      <w:pPr>
        <w:pStyle w:val="Default"/>
        <w:spacing w:line="276" w:lineRule="auto"/>
        <w:rPr>
          <w:color w:val="auto"/>
          <w:sz w:val="20"/>
          <w:szCs w:val="20"/>
        </w:rPr>
      </w:pPr>
      <w:r w:rsidRPr="009E79E0">
        <w:rPr>
          <w:color w:val="auto"/>
          <w:sz w:val="20"/>
          <w:szCs w:val="20"/>
        </w:rPr>
        <w:t>Der spilles om 2 point i hver turneringsrunde</w:t>
      </w:r>
      <w:r w:rsidR="00962F39" w:rsidRPr="009E79E0">
        <w:rPr>
          <w:color w:val="auto"/>
          <w:sz w:val="20"/>
          <w:szCs w:val="20"/>
        </w:rPr>
        <w:t>.</w:t>
      </w:r>
      <w:r w:rsidRPr="009E79E0">
        <w:rPr>
          <w:color w:val="auto"/>
          <w:sz w:val="20"/>
          <w:szCs w:val="20"/>
        </w:rPr>
        <w:t xml:space="preserve"> </w:t>
      </w:r>
    </w:p>
    <w:p w14:paraId="3780EBE7" w14:textId="77777777" w:rsidR="00B1579A" w:rsidRPr="009E79E0" w:rsidRDefault="00B1579A" w:rsidP="00B1579A">
      <w:pPr>
        <w:pStyle w:val="Default"/>
        <w:spacing w:line="276" w:lineRule="auto"/>
        <w:rPr>
          <w:color w:val="auto"/>
          <w:sz w:val="20"/>
          <w:szCs w:val="20"/>
        </w:rPr>
      </w:pPr>
      <w:r w:rsidRPr="009E79E0">
        <w:rPr>
          <w:color w:val="auto"/>
          <w:sz w:val="20"/>
          <w:szCs w:val="20"/>
        </w:rPr>
        <w:t>(4-0 og 3-1 = 2 points og 2-2 = 1 points til hvert hold)</w:t>
      </w:r>
    </w:p>
    <w:p w14:paraId="67E6C4B2" w14:textId="77777777" w:rsidR="00B1579A" w:rsidRPr="009E79E0" w:rsidRDefault="00B1579A" w:rsidP="00B1579A">
      <w:pPr>
        <w:pStyle w:val="Default"/>
        <w:spacing w:line="276" w:lineRule="auto"/>
        <w:rPr>
          <w:color w:val="auto"/>
          <w:sz w:val="20"/>
          <w:szCs w:val="20"/>
        </w:rPr>
      </w:pPr>
    </w:p>
    <w:p w14:paraId="1B14E152" w14:textId="77777777" w:rsidR="00B1579A" w:rsidRPr="009E79E0" w:rsidRDefault="00B1579A" w:rsidP="00B1579A">
      <w:pPr>
        <w:pStyle w:val="Default"/>
        <w:spacing w:line="276" w:lineRule="auto"/>
        <w:rPr>
          <w:color w:val="auto"/>
          <w:sz w:val="20"/>
          <w:szCs w:val="20"/>
        </w:rPr>
      </w:pPr>
      <w:r w:rsidRPr="009E79E0">
        <w:rPr>
          <w:color w:val="auto"/>
          <w:sz w:val="20"/>
          <w:szCs w:val="20"/>
        </w:rPr>
        <w:t>Op/nedrykning bestemmes af antal tilmeldte hold, nye hold starter i laveste række, dog er nr. 1 og 2 i hver række sikret oprykning.</w:t>
      </w:r>
    </w:p>
    <w:p w14:paraId="0B14B58C" w14:textId="77777777" w:rsidR="00B1579A" w:rsidRPr="009E79E0" w:rsidRDefault="00B1579A" w:rsidP="00B1579A">
      <w:pPr>
        <w:pStyle w:val="Default"/>
        <w:spacing w:line="276" w:lineRule="auto"/>
        <w:rPr>
          <w:color w:val="auto"/>
          <w:sz w:val="20"/>
          <w:szCs w:val="20"/>
        </w:rPr>
      </w:pPr>
    </w:p>
    <w:p w14:paraId="0E2E8CE6" w14:textId="4ECC4BDF" w:rsidR="00B1579A" w:rsidRPr="009E79E0" w:rsidRDefault="624AF0A1" w:rsidP="624AF0A1">
      <w:pPr>
        <w:pStyle w:val="Default"/>
        <w:spacing w:line="276" w:lineRule="auto"/>
        <w:rPr>
          <w:b/>
          <w:bCs/>
          <w:color w:val="auto"/>
          <w:sz w:val="20"/>
          <w:szCs w:val="20"/>
        </w:rPr>
      </w:pPr>
      <w:r w:rsidRPr="624AF0A1">
        <w:rPr>
          <w:color w:val="auto"/>
          <w:sz w:val="20"/>
          <w:szCs w:val="20"/>
        </w:rPr>
        <w:t>Der spilles mandage</w:t>
      </w:r>
      <w:r w:rsidRPr="624AF0A1">
        <w:rPr>
          <w:color w:val="FF0000"/>
          <w:sz w:val="20"/>
          <w:szCs w:val="20"/>
        </w:rPr>
        <w:t xml:space="preserve"> </w:t>
      </w:r>
      <w:r w:rsidRPr="624AF0A1">
        <w:rPr>
          <w:color w:val="auto"/>
          <w:sz w:val="20"/>
          <w:szCs w:val="20"/>
        </w:rPr>
        <w:t>kl. 18.30 iht. udsendte turneringsplan</w:t>
      </w:r>
      <w:r w:rsidRPr="624AF0A1">
        <w:rPr>
          <w:color w:val="0070C0"/>
          <w:sz w:val="20"/>
          <w:szCs w:val="20"/>
        </w:rPr>
        <w:t xml:space="preserve"> </w:t>
      </w:r>
      <w:r w:rsidRPr="624AF0A1">
        <w:rPr>
          <w:color w:val="auto"/>
          <w:sz w:val="20"/>
          <w:szCs w:val="20"/>
        </w:rPr>
        <w:t>– medmindre andet aftales de to hold imellem</w:t>
      </w:r>
    </w:p>
    <w:p w14:paraId="34857C86" w14:textId="0DFD2C0A" w:rsidR="00B1579A" w:rsidRDefault="624AF0A1" w:rsidP="624AF0A1">
      <w:pPr>
        <w:pStyle w:val="Default"/>
        <w:spacing w:line="276" w:lineRule="auto"/>
        <w:rPr>
          <w:b/>
          <w:bCs/>
          <w:color w:val="auto"/>
          <w:sz w:val="20"/>
          <w:szCs w:val="20"/>
        </w:rPr>
      </w:pPr>
      <w:r w:rsidRPr="624AF0A1">
        <w:rPr>
          <w:b/>
          <w:bCs/>
          <w:color w:val="auto"/>
          <w:sz w:val="20"/>
          <w:szCs w:val="20"/>
        </w:rPr>
        <w:t xml:space="preserve">Flytning af kampe til senere end programsat </w:t>
      </w:r>
      <w:r w:rsidRPr="624AF0A1">
        <w:rPr>
          <w:b/>
          <w:bCs/>
          <w:color w:val="auto"/>
          <w:sz w:val="20"/>
          <w:szCs w:val="20"/>
          <w:u w:val="single"/>
        </w:rPr>
        <w:t xml:space="preserve">skal </w:t>
      </w:r>
      <w:r w:rsidRPr="624AF0A1">
        <w:rPr>
          <w:b/>
          <w:bCs/>
          <w:color w:val="auto"/>
          <w:sz w:val="20"/>
          <w:szCs w:val="20"/>
        </w:rPr>
        <w:t>meddeles turneringslederen inden programsat kampdag, sidste kamp før sommerpausen og afsluttende kamp skal være spillet senest onsdag efter kamp dato</w:t>
      </w:r>
      <w:r w:rsidR="006F6C22">
        <w:rPr>
          <w:b/>
          <w:bCs/>
          <w:color w:val="auto"/>
          <w:sz w:val="20"/>
          <w:szCs w:val="20"/>
        </w:rPr>
        <w:t xml:space="preserve"> og indberettes</w:t>
      </w:r>
      <w:r w:rsidR="0051473C">
        <w:rPr>
          <w:b/>
          <w:bCs/>
          <w:color w:val="auto"/>
          <w:sz w:val="20"/>
          <w:szCs w:val="20"/>
        </w:rPr>
        <w:t xml:space="preserve"> senest dagen efter</w:t>
      </w:r>
      <w:r w:rsidRPr="624AF0A1">
        <w:rPr>
          <w:b/>
          <w:bCs/>
          <w:color w:val="auto"/>
          <w:sz w:val="20"/>
          <w:szCs w:val="20"/>
        </w:rPr>
        <w:t>.</w:t>
      </w:r>
    </w:p>
    <w:p w14:paraId="38E6A7FB" w14:textId="3FAE2E52" w:rsidR="00EA7F70" w:rsidRPr="009E79E0" w:rsidRDefault="00EA7F70" w:rsidP="624AF0A1">
      <w:pPr>
        <w:pStyle w:val="Default"/>
        <w:spacing w:line="276" w:lineRule="auto"/>
        <w:rPr>
          <w:b/>
          <w:bCs/>
          <w:color w:val="auto"/>
          <w:sz w:val="20"/>
          <w:szCs w:val="20"/>
          <w:u w:val="single"/>
        </w:rPr>
      </w:pPr>
      <w:r>
        <w:rPr>
          <w:b/>
          <w:bCs/>
          <w:color w:val="auto"/>
          <w:sz w:val="20"/>
          <w:szCs w:val="20"/>
        </w:rPr>
        <w:t xml:space="preserve">Spilles en kamp før </w:t>
      </w:r>
      <w:r w:rsidR="005A4F57">
        <w:rPr>
          <w:b/>
          <w:bCs/>
          <w:color w:val="auto"/>
          <w:sz w:val="20"/>
          <w:szCs w:val="20"/>
        </w:rPr>
        <w:t>programsat dato m</w:t>
      </w:r>
      <w:r w:rsidR="00621A63">
        <w:rPr>
          <w:b/>
          <w:bCs/>
          <w:color w:val="auto"/>
          <w:sz w:val="20"/>
          <w:szCs w:val="20"/>
        </w:rPr>
        <w:t xml:space="preserve">å </w:t>
      </w:r>
      <w:r w:rsidR="00343FDD">
        <w:rPr>
          <w:b/>
          <w:bCs/>
          <w:color w:val="auto"/>
          <w:sz w:val="20"/>
          <w:szCs w:val="20"/>
        </w:rPr>
        <w:t>den ikke indberettes</w:t>
      </w:r>
      <w:r w:rsidR="002D2169">
        <w:rPr>
          <w:b/>
          <w:bCs/>
          <w:color w:val="auto"/>
          <w:sz w:val="20"/>
          <w:szCs w:val="20"/>
        </w:rPr>
        <w:t xml:space="preserve"> før kampdag</w:t>
      </w:r>
      <w:r w:rsidR="008048FB">
        <w:rPr>
          <w:b/>
          <w:bCs/>
          <w:color w:val="auto"/>
          <w:sz w:val="20"/>
          <w:szCs w:val="20"/>
        </w:rPr>
        <w:t>.</w:t>
      </w:r>
    </w:p>
    <w:p w14:paraId="0D84BE64" w14:textId="77777777" w:rsidR="00962F39" w:rsidRPr="009E79E0" w:rsidRDefault="00962F39" w:rsidP="624AF0A1">
      <w:pPr>
        <w:pStyle w:val="Default"/>
        <w:spacing w:line="276" w:lineRule="auto"/>
        <w:rPr>
          <w:b/>
          <w:bCs/>
          <w:color w:val="auto"/>
          <w:sz w:val="20"/>
          <w:szCs w:val="20"/>
        </w:rPr>
      </w:pPr>
    </w:p>
    <w:p w14:paraId="0006F128" w14:textId="6B6C51BF" w:rsidR="00B1579A" w:rsidRPr="009E79E0" w:rsidRDefault="00B1579A" w:rsidP="00B1579A">
      <w:pPr>
        <w:pStyle w:val="Default"/>
        <w:spacing w:line="276" w:lineRule="auto"/>
        <w:rPr>
          <w:color w:val="auto"/>
          <w:sz w:val="20"/>
          <w:szCs w:val="20"/>
        </w:rPr>
      </w:pPr>
      <w:r w:rsidRPr="009E79E0">
        <w:rPr>
          <w:color w:val="auto"/>
          <w:sz w:val="20"/>
          <w:szCs w:val="20"/>
        </w:rPr>
        <w:t>Kampen</w:t>
      </w:r>
      <w:r w:rsidR="00DE1E00" w:rsidRPr="009E79E0">
        <w:rPr>
          <w:color w:val="auto"/>
          <w:sz w:val="20"/>
          <w:szCs w:val="20"/>
        </w:rPr>
        <w:t xml:space="preserve"> </w:t>
      </w:r>
      <w:r w:rsidRPr="009E79E0">
        <w:rPr>
          <w:b/>
          <w:color w:val="auto"/>
          <w:sz w:val="20"/>
          <w:szCs w:val="20"/>
          <w:u w:val="single"/>
        </w:rPr>
        <w:t>skal</w:t>
      </w:r>
      <w:r w:rsidRPr="009E79E0">
        <w:rPr>
          <w:color w:val="auto"/>
          <w:sz w:val="20"/>
          <w:szCs w:val="20"/>
        </w:rPr>
        <w:t xml:space="preserve"> være spillet inden næstfølgende spillerunde.</w:t>
      </w:r>
    </w:p>
    <w:p w14:paraId="255E4228" w14:textId="791C859F" w:rsidR="00B1579A" w:rsidRPr="009E79E0" w:rsidRDefault="624AF0A1" w:rsidP="624AF0A1">
      <w:pPr>
        <w:pStyle w:val="Default"/>
        <w:spacing w:line="276" w:lineRule="auto"/>
        <w:rPr>
          <w:b/>
          <w:bCs/>
          <w:color w:val="auto"/>
          <w:sz w:val="20"/>
          <w:szCs w:val="20"/>
        </w:rPr>
      </w:pPr>
      <w:r w:rsidRPr="624AF0A1">
        <w:rPr>
          <w:color w:val="auto"/>
          <w:sz w:val="20"/>
          <w:szCs w:val="20"/>
        </w:rPr>
        <w:t xml:space="preserve">Kampresultatet </w:t>
      </w:r>
      <w:r w:rsidRPr="624AF0A1">
        <w:rPr>
          <w:b/>
          <w:bCs/>
          <w:color w:val="auto"/>
          <w:sz w:val="20"/>
          <w:szCs w:val="20"/>
          <w:u w:val="single"/>
        </w:rPr>
        <w:t>skal</w:t>
      </w:r>
      <w:r w:rsidRPr="624AF0A1">
        <w:rPr>
          <w:color w:val="auto"/>
          <w:sz w:val="20"/>
          <w:szCs w:val="20"/>
        </w:rPr>
        <w:t xml:space="preserve"> indberettes senest 3 dage efter kampen er spillet</w:t>
      </w:r>
      <w:r w:rsidR="009E1D09">
        <w:rPr>
          <w:color w:val="auto"/>
          <w:sz w:val="20"/>
          <w:szCs w:val="20"/>
        </w:rPr>
        <w:t xml:space="preserve">, </w:t>
      </w:r>
      <w:r w:rsidRPr="000F7C1E">
        <w:rPr>
          <w:b/>
          <w:bCs/>
          <w:color w:val="auto"/>
          <w:sz w:val="20"/>
          <w:szCs w:val="20"/>
          <w:u w:val="single"/>
        </w:rPr>
        <w:t>skal</w:t>
      </w:r>
      <w:r w:rsidRPr="624AF0A1">
        <w:rPr>
          <w:b/>
          <w:bCs/>
          <w:color w:val="auto"/>
          <w:sz w:val="20"/>
          <w:szCs w:val="20"/>
        </w:rPr>
        <w:t xml:space="preserve"> indeholde</w:t>
      </w:r>
      <w:r w:rsidR="007D5208">
        <w:rPr>
          <w:b/>
          <w:bCs/>
          <w:color w:val="auto"/>
          <w:sz w:val="20"/>
          <w:szCs w:val="20"/>
        </w:rPr>
        <w:t xml:space="preserve">              </w:t>
      </w:r>
      <w:r w:rsidRPr="624AF0A1">
        <w:rPr>
          <w:b/>
          <w:bCs/>
          <w:color w:val="auto"/>
          <w:sz w:val="20"/>
          <w:szCs w:val="20"/>
        </w:rPr>
        <w:t xml:space="preserve"> spillere der har deltaget</w:t>
      </w:r>
      <w:r w:rsidR="009E1D09">
        <w:rPr>
          <w:b/>
          <w:bCs/>
          <w:color w:val="auto"/>
          <w:sz w:val="20"/>
          <w:szCs w:val="20"/>
        </w:rPr>
        <w:t xml:space="preserve"> i kampen</w:t>
      </w:r>
    </w:p>
    <w:p w14:paraId="2C1CBBF8" w14:textId="77777777" w:rsidR="00B1579A" w:rsidRPr="009E79E0" w:rsidRDefault="00B1579A" w:rsidP="624AF0A1">
      <w:pPr>
        <w:pStyle w:val="Default"/>
        <w:spacing w:line="276" w:lineRule="auto"/>
        <w:rPr>
          <w:b/>
          <w:bCs/>
          <w:color w:val="FF0000"/>
          <w:sz w:val="20"/>
          <w:szCs w:val="20"/>
        </w:rPr>
      </w:pPr>
    </w:p>
    <w:p w14:paraId="6563EC7D" w14:textId="109CD379" w:rsidR="00B1579A" w:rsidRDefault="00B1579A" w:rsidP="00B1579A">
      <w:pPr>
        <w:spacing w:after="240" w:line="276" w:lineRule="auto"/>
        <w:rPr>
          <w:sz w:val="20"/>
          <w:szCs w:val="20"/>
        </w:rPr>
      </w:pPr>
      <w:r w:rsidRPr="009E79E0">
        <w:rPr>
          <w:sz w:val="20"/>
          <w:szCs w:val="20"/>
        </w:rPr>
        <w:t xml:space="preserve">Afviklingen af kampene er efter DGI’s nyeste spilleregler for petanque. </w:t>
      </w:r>
    </w:p>
    <w:p w14:paraId="4574579E" w14:textId="77777777" w:rsidR="00B1579A" w:rsidRPr="009E79E0" w:rsidRDefault="00B1579A" w:rsidP="00B1579A">
      <w:pPr>
        <w:pStyle w:val="Default"/>
        <w:spacing w:line="276" w:lineRule="auto"/>
        <w:rPr>
          <w:sz w:val="20"/>
          <w:szCs w:val="20"/>
        </w:rPr>
      </w:pPr>
      <w:r w:rsidRPr="009E79E0">
        <w:rPr>
          <w:sz w:val="20"/>
          <w:szCs w:val="20"/>
        </w:rPr>
        <w:t xml:space="preserve">Holdkortet opbevares af hjemmeholdet indtil en måned efter sæsonen er afsluttet og skal på anmodning indsendes til den turneringsansvarlige. </w:t>
      </w:r>
    </w:p>
    <w:p w14:paraId="1B522AEF" w14:textId="77777777" w:rsidR="00B1579A" w:rsidRPr="009E79E0" w:rsidRDefault="00B1579A" w:rsidP="00B1579A">
      <w:pPr>
        <w:pStyle w:val="Default"/>
        <w:rPr>
          <w:sz w:val="20"/>
          <w:szCs w:val="20"/>
        </w:rPr>
      </w:pPr>
    </w:p>
    <w:tbl>
      <w:tblPr>
        <w:tblpPr w:leftFromText="141" w:rightFromText="141" w:vertAnchor="text" w:tblpY="1"/>
        <w:tblOverlap w:val="never"/>
        <w:tblW w:w="6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9D9D9" w:themeFill="background1" w:themeFillShade="D9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5528"/>
      </w:tblGrid>
      <w:tr w:rsidR="00B1579A" w:rsidRPr="009E79E0" w14:paraId="1C62E651" w14:textId="77777777" w:rsidTr="009E1D09">
        <w:trPr>
          <w:trHeight w:val="340"/>
        </w:trPr>
        <w:tc>
          <w:tcPr>
            <w:tcW w:w="709" w:type="dxa"/>
            <w:shd w:val="clear" w:color="auto" w:fill="D9D9D9" w:themeFill="background1" w:themeFillShade="D9"/>
            <w:hideMark/>
          </w:tcPr>
          <w:p w14:paraId="3A45C0D5" w14:textId="77777777" w:rsidR="00B1579A" w:rsidRPr="009E79E0" w:rsidRDefault="00B1579A" w:rsidP="009F2671">
            <w:pPr>
              <w:spacing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b/>
                <w:sz w:val="20"/>
                <w:szCs w:val="20"/>
                <w:lang w:eastAsia="da-DK"/>
              </w:rPr>
              <w:t>Nr.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14:paraId="21037316" w14:textId="77777777" w:rsidR="00B1579A" w:rsidRPr="009E79E0" w:rsidRDefault="00B1579A" w:rsidP="009F2671">
            <w:pPr>
              <w:spacing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b/>
                <w:sz w:val="20"/>
                <w:szCs w:val="20"/>
                <w:lang w:eastAsia="da-DK"/>
              </w:rPr>
              <w:t>Stillingsregel</w:t>
            </w:r>
          </w:p>
        </w:tc>
      </w:tr>
      <w:tr w:rsidR="00B1579A" w:rsidRPr="009E79E0" w14:paraId="3DC2021F" w14:textId="77777777" w:rsidTr="009E1D09">
        <w:trPr>
          <w:trHeight w:val="340"/>
        </w:trPr>
        <w:tc>
          <w:tcPr>
            <w:tcW w:w="709" w:type="dxa"/>
            <w:shd w:val="clear" w:color="auto" w:fill="D9D9D9" w:themeFill="background1" w:themeFillShade="D9"/>
            <w:vAlign w:val="center"/>
            <w:hideMark/>
          </w:tcPr>
          <w:p w14:paraId="192A644E" w14:textId="77777777" w:rsidR="00B1579A" w:rsidRPr="009E79E0" w:rsidRDefault="00B1579A" w:rsidP="009F2671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1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0A56C4A1" w14:textId="77777777" w:rsidR="00B1579A" w:rsidRPr="009E79E0" w:rsidRDefault="00B1579A" w:rsidP="009F2671">
            <w:pPr>
              <w:spacing w:line="240" w:lineRule="auto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Flest kamppoint</w:t>
            </w:r>
          </w:p>
        </w:tc>
      </w:tr>
      <w:tr w:rsidR="00B1579A" w:rsidRPr="009E79E0" w14:paraId="4484EB9C" w14:textId="77777777" w:rsidTr="009E1D09">
        <w:trPr>
          <w:trHeight w:val="340"/>
        </w:trPr>
        <w:tc>
          <w:tcPr>
            <w:tcW w:w="709" w:type="dxa"/>
            <w:shd w:val="clear" w:color="auto" w:fill="D9D9D9" w:themeFill="background1" w:themeFillShade="D9"/>
            <w:vAlign w:val="center"/>
            <w:hideMark/>
          </w:tcPr>
          <w:p w14:paraId="56D82A7D" w14:textId="77777777" w:rsidR="00B1579A" w:rsidRPr="009E79E0" w:rsidRDefault="00B1579A" w:rsidP="009F2671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2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3DE2E556" w14:textId="77777777" w:rsidR="00B1579A" w:rsidRPr="009E79E0" w:rsidRDefault="00B1579A" w:rsidP="009F2671">
            <w:pPr>
              <w:spacing w:line="240" w:lineRule="auto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Flest vundne kampe i kampen</w:t>
            </w:r>
          </w:p>
        </w:tc>
      </w:tr>
      <w:tr w:rsidR="00B1579A" w:rsidRPr="009E79E0" w14:paraId="513EF351" w14:textId="77777777" w:rsidTr="009E1D09">
        <w:trPr>
          <w:trHeight w:val="340"/>
        </w:trPr>
        <w:tc>
          <w:tcPr>
            <w:tcW w:w="709" w:type="dxa"/>
            <w:shd w:val="clear" w:color="auto" w:fill="D9D9D9" w:themeFill="background1" w:themeFillShade="D9"/>
            <w:vAlign w:val="center"/>
            <w:hideMark/>
          </w:tcPr>
          <w:p w14:paraId="3A4F9192" w14:textId="77777777" w:rsidR="00B1579A" w:rsidRPr="009E79E0" w:rsidRDefault="00B1579A" w:rsidP="009F2671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3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199055F9" w14:textId="77777777" w:rsidR="00B1579A" w:rsidRPr="009E79E0" w:rsidRDefault="00B1579A" w:rsidP="009F2671">
            <w:pPr>
              <w:spacing w:line="240" w:lineRule="auto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Forskel vundne og tabte kugler (+ og minus i kugler)</w:t>
            </w:r>
          </w:p>
        </w:tc>
      </w:tr>
      <w:tr w:rsidR="00B1579A" w:rsidRPr="009E79E0" w14:paraId="6D7B9346" w14:textId="77777777" w:rsidTr="009E1D09">
        <w:trPr>
          <w:trHeight w:val="340"/>
        </w:trPr>
        <w:tc>
          <w:tcPr>
            <w:tcW w:w="709" w:type="dxa"/>
            <w:shd w:val="clear" w:color="auto" w:fill="D9D9D9" w:themeFill="background1" w:themeFillShade="D9"/>
            <w:vAlign w:val="center"/>
            <w:hideMark/>
          </w:tcPr>
          <w:p w14:paraId="77095DAA" w14:textId="77777777" w:rsidR="00B1579A" w:rsidRPr="009E79E0" w:rsidRDefault="00B1579A" w:rsidP="009F2671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4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3D5B2A89" w14:textId="77777777" w:rsidR="00B1579A" w:rsidRPr="009E79E0" w:rsidRDefault="00B1579A" w:rsidP="009F2671">
            <w:pPr>
              <w:spacing w:line="240" w:lineRule="auto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Flest kugler vundet</w:t>
            </w:r>
          </w:p>
        </w:tc>
      </w:tr>
      <w:tr w:rsidR="00B1579A" w:rsidRPr="009E79E0" w14:paraId="6C010171" w14:textId="77777777" w:rsidTr="009E1D09">
        <w:trPr>
          <w:trHeight w:val="340"/>
        </w:trPr>
        <w:tc>
          <w:tcPr>
            <w:tcW w:w="709" w:type="dxa"/>
            <w:shd w:val="clear" w:color="auto" w:fill="D9D9D9" w:themeFill="background1" w:themeFillShade="D9"/>
            <w:vAlign w:val="center"/>
            <w:hideMark/>
          </w:tcPr>
          <w:p w14:paraId="38CDC58A" w14:textId="77777777" w:rsidR="00B1579A" w:rsidRPr="009E79E0" w:rsidRDefault="00B1579A" w:rsidP="009F2671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5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9200232" w14:textId="77777777" w:rsidR="00B1579A" w:rsidRPr="009E79E0" w:rsidRDefault="00B1579A" w:rsidP="009F2671">
            <w:pPr>
              <w:spacing w:line="240" w:lineRule="auto"/>
              <w:rPr>
                <w:rFonts w:eastAsia="Times New Roman"/>
                <w:sz w:val="20"/>
                <w:szCs w:val="20"/>
                <w:lang w:eastAsia="da-DK"/>
              </w:rPr>
            </w:pPr>
            <w:r w:rsidRPr="009E79E0">
              <w:rPr>
                <w:rFonts w:eastAsia="Times New Roman"/>
                <w:sz w:val="20"/>
                <w:szCs w:val="20"/>
                <w:lang w:eastAsia="da-DK"/>
              </w:rPr>
              <w:t>Flest kamppoint indbyrdes</w:t>
            </w:r>
          </w:p>
        </w:tc>
      </w:tr>
    </w:tbl>
    <w:p w14:paraId="7DA13E9D" w14:textId="2025B679" w:rsidR="00B1579A" w:rsidRPr="009E79E0" w:rsidRDefault="009F2671" w:rsidP="00B1579A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br w:type="textWrapping" w:clear="all"/>
      </w:r>
    </w:p>
    <w:p w14:paraId="49CABB62" w14:textId="05DF6F02" w:rsidR="007E3D42" w:rsidRPr="009E79E0" w:rsidRDefault="007E3D42" w:rsidP="007E3D42">
      <w:pPr>
        <w:pStyle w:val="Default"/>
        <w:spacing w:line="276" w:lineRule="auto"/>
        <w:rPr>
          <w:sz w:val="20"/>
          <w:szCs w:val="20"/>
        </w:rPr>
      </w:pPr>
      <w:r w:rsidRPr="009E79E0">
        <w:rPr>
          <w:b/>
          <w:sz w:val="20"/>
          <w:szCs w:val="20"/>
        </w:rPr>
        <w:t>Turneringsleder:</w:t>
      </w:r>
      <w:r w:rsidRPr="009E79E0">
        <w:rPr>
          <w:sz w:val="20"/>
          <w:szCs w:val="20"/>
        </w:rPr>
        <w:tab/>
      </w:r>
      <w:r w:rsidR="00B1579A" w:rsidRPr="009E79E0">
        <w:rPr>
          <w:sz w:val="20"/>
          <w:szCs w:val="20"/>
        </w:rPr>
        <w:t xml:space="preserve">Børge Roest Kristensen, </w:t>
      </w:r>
    </w:p>
    <w:p w14:paraId="2DEC02E6" w14:textId="35255FD8" w:rsidR="00B1579A" w:rsidRPr="009E79E0" w:rsidRDefault="007E3D42" w:rsidP="007E3D42">
      <w:pPr>
        <w:pStyle w:val="Default"/>
        <w:spacing w:line="276" w:lineRule="auto"/>
        <w:rPr>
          <w:sz w:val="20"/>
          <w:szCs w:val="20"/>
        </w:rPr>
      </w:pPr>
      <w:r w:rsidRPr="009E79E0">
        <w:rPr>
          <w:sz w:val="20"/>
          <w:szCs w:val="20"/>
        </w:rPr>
        <w:lastRenderedPageBreak/>
        <w:tab/>
      </w:r>
      <w:r w:rsidRPr="009E79E0">
        <w:rPr>
          <w:sz w:val="20"/>
          <w:szCs w:val="20"/>
        </w:rPr>
        <w:tab/>
      </w:r>
      <w:r w:rsidR="00B1579A" w:rsidRPr="009E79E0">
        <w:rPr>
          <w:sz w:val="20"/>
          <w:szCs w:val="20"/>
        </w:rPr>
        <w:t>tlf. 42</w:t>
      </w:r>
      <w:r w:rsidR="00ED0AC0" w:rsidRPr="009E79E0">
        <w:rPr>
          <w:sz w:val="20"/>
          <w:szCs w:val="20"/>
        </w:rPr>
        <w:t xml:space="preserve"> </w:t>
      </w:r>
      <w:r w:rsidR="00B1579A" w:rsidRPr="009E79E0">
        <w:rPr>
          <w:sz w:val="20"/>
          <w:szCs w:val="20"/>
        </w:rPr>
        <w:t>27 56</w:t>
      </w:r>
      <w:r w:rsidR="00ED0AC0" w:rsidRPr="009E79E0">
        <w:rPr>
          <w:sz w:val="20"/>
          <w:szCs w:val="20"/>
        </w:rPr>
        <w:t xml:space="preserve"> </w:t>
      </w:r>
      <w:r w:rsidR="00B1579A" w:rsidRPr="009E79E0">
        <w:rPr>
          <w:sz w:val="20"/>
          <w:szCs w:val="20"/>
        </w:rPr>
        <w:t>10 eller mail</w:t>
      </w:r>
      <w:r w:rsidR="00ED0AC0" w:rsidRPr="009E79E0">
        <w:rPr>
          <w:sz w:val="20"/>
          <w:szCs w:val="20"/>
        </w:rPr>
        <w:t>.</w:t>
      </w:r>
      <w:r w:rsidR="00B1579A" w:rsidRPr="009E79E0">
        <w:rPr>
          <w:sz w:val="20"/>
          <w:szCs w:val="20"/>
        </w:rPr>
        <w:t xml:space="preserve"> </w:t>
      </w:r>
      <w:hyperlink r:id="rId11" w:tgtFrame="_blank" w:history="1">
        <w:r w:rsidR="00ED0AC0" w:rsidRPr="009E79E0">
          <w:rPr>
            <w:rStyle w:val="Hyperlink"/>
            <w:rFonts w:cs="Helvetica"/>
            <w:color w:val="2962FF"/>
            <w:spacing w:val="3"/>
            <w:sz w:val="20"/>
            <w:szCs w:val="20"/>
            <w:shd w:val="clear" w:color="auto" w:fill="FFFFFF"/>
          </w:rPr>
          <w:t>roest@outlook.dk</w:t>
        </w:r>
      </w:hyperlink>
    </w:p>
    <w:p w14:paraId="2CE0CEE5" w14:textId="57AFC667" w:rsidR="007E3D42" w:rsidRDefault="007E3D42" w:rsidP="007E3D42">
      <w:pPr>
        <w:pStyle w:val="Default"/>
        <w:spacing w:line="276" w:lineRule="auto"/>
        <w:rPr>
          <w:sz w:val="20"/>
          <w:szCs w:val="20"/>
        </w:rPr>
      </w:pPr>
      <w:r w:rsidRPr="009E79E0">
        <w:rPr>
          <w:sz w:val="20"/>
          <w:szCs w:val="20"/>
        </w:rPr>
        <w:t xml:space="preserve">Evt. kontoret. </w:t>
      </w:r>
      <w:r w:rsidRPr="009E79E0">
        <w:rPr>
          <w:sz w:val="20"/>
          <w:szCs w:val="20"/>
        </w:rPr>
        <w:tab/>
        <w:t>Gitte Toft Nielsen Tlf. 79</w:t>
      </w:r>
      <w:r w:rsidR="00ED0AC0" w:rsidRPr="009E79E0">
        <w:rPr>
          <w:sz w:val="20"/>
          <w:szCs w:val="20"/>
        </w:rPr>
        <w:t xml:space="preserve"> </w:t>
      </w:r>
      <w:r w:rsidRPr="009E79E0">
        <w:rPr>
          <w:sz w:val="20"/>
          <w:szCs w:val="20"/>
        </w:rPr>
        <w:t>40 42</w:t>
      </w:r>
      <w:r w:rsidR="00ED0AC0" w:rsidRPr="009E79E0">
        <w:rPr>
          <w:sz w:val="20"/>
          <w:szCs w:val="20"/>
        </w:rPr>
        <w:t xml:space="preserve"> </w:t>
      </w:r>
      <w:r w:rsidRPr="009E79E0">
        <w:rPr>
          <w:sz w:val="20"/>
          <w:szCs w:val="20"/>
        </w:rPr>
        <w:t>57</w:t>
      </w:r>
    </w:p>
    <w:p w14:paraId="0D5B4E1D" w14:textId="02D06935" w:rsidR="000B5A7A" w:rsidRDefault="000B5A7A" w:rsidP="007E3D42">
      <w:pPr>
        <w:pStyle w:val="Default"/>
        <w:spacing w:line="276" w:lineRule="auto"/>
        <w:rPr>
          <w:sz w:val="20"/>
          <w:szCs w:val="20"/>
        </w:rPr>
      </w:pPr>
    </w:p>
    <w:p w14:paraId="7F387EF7" w14:textId="77777777" w:rsidR="000B5A7A" w:rsidRDefault="000B5A7A" w:rsidP="007E3D42">
      <w:pPr>
        <w:pStyle w:val="Default"/>
        <w:spacing w:line="276" w:lineRule="auto"/>
        <w:rPr>
          <w:b/>
          <w:bCs/>
          <w:sz w:val="20"/>
          <w:szCs w:val="20"/>
        </w:rPr>
      </w:pPr>
      <w:r w:rsidRPr="624AF0A1">
        <w:rPr>
          <w:b/>
          <w:bCs/>
          <w:sz w:val="20"/>
          <w:szCs w:val="20"/>
        </w:rPr>
        <w:t>Vinderen i A- puljen</w:t>
      </w:r>
      <w:r>
        <w:rPr>
          <w:b/>
          <w:bCs/>
          <w:sz w:val="20"/>
          <w:szCs w:val="20"/>
        </w:rPr>
        <w:t xml:space="preserve">. </w:t>
      </w:r>
    </w:p>
    <w:p w14:paraId="201A3ADF" w14:textId="77777777" w:rsidR="0077352A" w:rsidRDefault="000B5A7A" w:rsidP="000B5A7A">
      <w:pPr>
        <w:pStyle w:val="Default"/>
        <w:spacing w:line="276" w:lineRule="auto"/>
        <w:rPr>
          <w:rFonts w:ascii="Arial" w:eastAsia="Times New Roman" w:hAnsi="Arial" w:cs="Arial"/>
          <w:lang w:eastAsia="da-DK"/>
        </w:rPr>
      </w:pPr>
      <w:r w:rsidRPr="000B5A7A">
        <w:rPr>
          <w:sz w:val="20"/>
          <w:szCs w:val="20"/>
        </w:rPr>
        <w:t>Er forpligtiget</w:t>
      </w:r>
      <w:r>
        <w:rPr>
          <w:sz w:val="20"/>
          <w:szCs w:val="20"/>
        </w:rPr>
        <w:t xml:space="preserve"> til at repræsentere DGI Vestjylland ved </w:t>
      </w:r>
      <w:r w:rsidRPr="000B5A7A">
        <w:rPr>
          <w:rFonts w:ascii="Arial" w:eastAsia="Times New Roman" w:hAnsi="Arial" w:cs="Arial"/>
          <w:lang w:eastAsia="da-DK"/>
        </w:rPr>
        <w:t>Landsmesterskabe</w:t>
      </w:r>
      <w:r>
        <w:rPr>
          <w:rFonts w:ascii="Arial" w:eastAsia="Times New Roman" w:hAnsi="Arial" w:cs="Arial"/>
          <w:lang w:eastAsia="da-DK"/>
        </w:rPr>
        <w:t>t</w:t>
      </w:r>
      <w:r w:rsidRPr="000B5A7A">
        <w:rPr>
          <w:rFonts w:ascii="Arial" w:eastAsia="Times New Roman" w:hAnsi="Arial" w:cs="Arial"/>
          <w:lang w:eastAsia="da-DK"/>
        </w:rPr>
        <w:t xml:space="preserve"> 4. mands</w:t>
      </w:r>
    </w:p>
    <w:p w14:paraId="208ADF05" w14:textId="17F39A32" w:rsidR="000B5A7A" w:rsidRPr="000B5A7A" w:rsidRDefault="0077352A" w:rsidP="000B5A7A">
      <w:pPr>
        <w:pStyle w:val="Default"/>
        <w:spacing w:line="276" w:lineRule="auto"/>
        <w:rPr>
          <w:sz w:val="20"/>
          <w:szCs w:val="20"/>
        </w:rPr>
      </w:pPr>
      <w:r>
        <w:rPr>
          <w:rFonts w:ascii="Arial" w:eastAsia="Times New Roman" w:hAnsi="Arial" w:cs="Arial"/>
          <w:lang w:eastAsia="da-DK"/>
        </w:rPr>
        <w:t>Den</w:t>
      </w:r>
      <w:r w:rsidR="000B5A7A" w:rsidRPr="000B5A7A">
        <w:rPr>
          <w:rFonts w:ascii="Arial" w:eastAsia="Times New Roman" w:hAnsi="Arial" w:cs="Arial"/>
          <w:lang w:eastAsia="da-DK"/>
        </w:rPr>
        <w:t xml:space="preserve"> 2</w:t>
      </w:r>
      <w:r>
        <w:rPr>
          <w:rFonts w:ascii="Arial" w:eastAsia="Times New Roman" w:hAnsi="Arial" w:cs="Arial"/>
          <w:lang w:eastAsia="da-DK"/>
        </w:rPr>
        <w:t xml:space="preserve"> </w:t>
      </w:r>
      <w:r w:rsidR="000B5A7A" w:rsidRPr="000B5A7A">
        <w:rPr>
          <w:rFonts w:ascii="Arial" w:eastAsia="Times New Roman" w:hAnsi="Arial" w:cs="Arial"/>
          <w:lang w:eastAsia="da-DK"/>
        </w:rPr>
        <w:t>-</w:t>
      </w:r>
      <w:r>
        <w:rPr>
          <w:rFonts w:ascii="Arial" w:eastAsia="Times New Roman" w:hAnsi="Arial" w:cs="Arial"/>
          <w:lang w:eastAsia="da-DK"/>
        </w:rPr>
        <w:t xml:space="preserve"> </w:t>
      </w:r>
      <w:r w:rsidR="000B5A7A" w:rsidRPr="000B5A7A">
        <w:rPr>
          <w:rFonts w:ascii="Arial" w:eastAsia="Times New Roman" w:hAnsi="Arial" w:cs="Arial"/>
          <w:lang w:eastAsia="da-DK"/>
        </w:rPr>
        <w:t>3. oktober. i P-96</w:t>
      </w:r>
      <w:r>
        <w:rPr>
          <w:rFonts w:ascii="Arial" w:eastAsia="Times New Roman" w:hAnsi="Arial" w:cs="Arial"/>
          <w:lang w:eastAsia="da-DK"/>
        </w:rPr>
        <w:t xml:space="preserve"> Amager.</w:t>
      </w:r>
      <w:r w:rsidR="000B5A7A" w:rsidRPr="000B5A7A">
        <w:rPr>
          <w:rFonts w:ascii="Arial" w:eastAsia="Times New Roman" w:hAnsi="Arial" w:cs="Arial"/>
          <w:lang w:eastAsia="da-DK"/>
        </w:rPr>
        <w:t xml:space="preserve"> DGI Storkøbenhavn</w:t>
      </w:r>
    </w:p>
    <w:p w14:paraId="1060D25A" w14:textId="41F23847" w:rsidR="000B5A7A" w:rsidRPr="000B5A7A" w:rsidRDefault="000B5A7A" w:rsidP="007E3D42">
      <w:pPr>
        <w:pStyle w:val="Default"/>
        <w:spacing w:line="276" w:lineRule="auto"/>
        <w:rPr>
          <w:sz w:val="20"/>
          <w:szCs w:val="20"/>
        </w:rPr>
      </w:pPr>
      <w:r w:rsidRPr="000B5A7A">
        <w:rPr>
          <w:sz w:val="20"/>
          <w:szCs w:val="20"/>
        </w:rPr>
        <w:t xml:space="preserve"> </w:t>
      </w:r>
    </w:p>
    <w:p w14:paraId="159C3AE2" w14:textId="77777777" w:rsidR="000B5A7A" w:rsidRPr="009E79E0" w:rsidRDefault="000B5A7A" w:rsidP="007E3D42">
      <w:pPr>
        <w:pStyle w:val="Default"/>
        <w:spacing w:line="276" w:lineRule="auto"/>
        <w:rPr>
          <w:sz w:val="20"/>
          <w:szCs w:val="20"/>
        </w:rPr>
      </w:pPr>
    </w:p>
    <w:p w14:paraId="63DBE57D" w14:textId="25B9581D" w:rsidR="00B1579A" w:rsidRPr="009E79E0" w:rsidRDefault="00C22079" w:rsidP="000B5A7A">
      <w:pPr>
        <w:shd w:val="clear" w:color="auto" w:fill="FFFFFF"/>
        <w:spacing w:before="100" w:beforeAutospacing="1" w:line="240" w:lineRule="auto"/>
        <w:ind w:left="-360"/>
        <w:rPr>
          <w:rFonts w:eastAsia="Times New Roman" w:cs="Arial"/>
          <w:b/>
          <w:color w:val="222222"/>
          <w:sz w:val="20"/>
          <w:szCs w:val="20"/>
          <w:lang w:eastAsia="da-DK"/>
        </w:rPr>
      </w:pPr>
      <w:r w:rsidRPr="009E79E0">
        <w:rPr>
          <w:sz w:val="20"/>
          <w:szCs w:val="20"/>
        </w:rPr>
        <w:tab/>
      </w:r>
      <w:proofErr w:type="spellStart"/>
      <w:r w:rsidR="005E04FD" w:rsidRPr="009E79E0">
        <w:rPr>
          <w:rFonts w:eastAsia="Times New Roman" w:cs="Arial"/>
          <w:b/>
          <w:color w:val="222222"/>
          <w:sz w:val="20"/>
          <w:szCs w:val="20"/>
          <w:lang w:eastAsia="da-DK"/>
        </w:rPr>
        <w:t>Ifbm</w:t>
      </w:r>
      <w:proofErr w:type="spellEnd"/>
      <w:r w:rsidR="005E04FD" w:rsidRPr="009E79E0">
        <w:rPr>
          <w:rFonts w:eastAsia="Times New Roman" w:cs="Arial"/>
          <w:b/>
          <w:color w:val="222222"/>
          <w:sz w:val="20"/>
          <w:szCs w:val="20"/>
          <w:lang w:eastAsia="da-DK"/>
        </w:rPr>
        <w:t xml:space="preserve">. </w:t>
      </w:r>
      <w:r w:rsidR="00B1579A" w:rsidRPr="009E79E0">
        <w:rPr>
          <w:rFonts w:eastAsia="Times New Roman" w:cs="Arial"/>
          <w:b/>
          <w:color w:val="222222"/>
          <w:sz w:val="20"/>
          <w:szCs w:val="20"/>
          <w:lang w:eastAsia="da-DK"/>
        </w:rPr>
        <w:t>Protest:</w:t>
      </w:r>
    </w:p>
    <w:p w14:paraId="448FA391" w14:textId="48DA43D6" w:rsidR="00B1579A" w:rsidRPr="009E79E0" w:rsidRDefault="00BD5EC6" w:rsidP="00646241">
      <w:pPr>
        <w:shd w:val="clear" w:color="auto" w:fill="FFFFFF"/>
        <w:spacing w:line="240" w:lineRule="auto"/>
        <w:rPr>
          <w:rFonts w:eastAsia="Times New Roman" w:cs="Arial"/>
          <w:color w:val="222222"/>
          <w:sz w:val="20"/>
          <w:szCs w:val="20"/>
          <w:lang w:eastAsia="da-DK"/>
        </w:rPr>
      </w:pPr>
      <w:r w:rsidRPr="009E79E0">
        <w:rPr>
          <w:rFonts w:eastAsia="Times New Roman" w:cs="Arial"/>
          <w:color w:val="222222"/>
          <w:sz w:val="20"/>
          <w:szCs w:val="20"/>
          <w:lang w:eastAsia="da-DK"/>
        </w:rPr>
        <w:t>P</w:t>
      </w:r>
      <w:r w:rsidR="00B1579A" w:rsidRPr="009E79E0">
        <w:rPr>
          <w:rFonts w:eastAsia="Times New Roman" w:cs="Arial"/>
          <w:color w:val="222222"/>
          <w:sz w:val="20"/>
          <w:szCs w:val="20"/>
          <w:lang w:eastAsia="da-DK"/>
        </w:rPr>
        <w:t xml:space="preserve">å </w:t>
      </w:r>
      <w:r w:rsidRPr="009E79E0">
        <w:rPr>
          <w:rFonts w:eastAsia="Times New Roman" w:cs="Arial"/>
          <w:color w:val="222222"/>
          <w:sz w:val="20"/>
          <w:szCs w:val="20"/>
          <w:lang w:eastAsia="da-DK"/>
        </w:rPr>
        <w:t xml:space="preserve">DGI Petanques </w:t>
      </w:r>
      <w:r w:rsidR="00B1579A" w:rsidRPr="009E79E0">
        <w:rPr>
          <w:rFonts w:eastAsia="Times New Roman" w:cs="Arial"/>
          <w:color w:val="222222"/>
          <w:sz w:val="20"/>
          <w:szCs w:val="20"/>
          <w:lang w:eastAsia="da-DK"/>
        </w:rPr>
        <w:t xml:space="preserve">formandsmøde i 2019 blevet </w:t>
      </w:r>
      <w:r w:rsidRPr="009E79E0">
        <w:rPr>
          <w:rFonts w:eastAsia="Times New Roman" w:cs="Arial"/>
          <w:color w:val="222222"/>
          <w:sz w:val="20"/>
          <w:szCs w:val="20"/>
          <w:lang w:eastAsia="da-DK"/>
        </w:rPr>
        <w:t xml:space="preserve">det </w:t>
      </w:r>
      <w:r w:rsidR="00B1579A" w:rsidRPr="009E79E0">
        <w:rPr>
          <w:rFonts w:eastAsia="Times New Roman" w:cs="Arial"/>
          <w:color w:val="222222"/>
          <w:sz w:val="20"/>
          <w:szCs w:val="20"/>
          <w:lang w:eastAsia="da-DK"/>
        </w:rPr>
        <w:t>besluttet at idrætsledelsen skal være ankeinstans.</w:t>
      </w:r>
    </w:p>
    <w:p w14:paraId="157E7BDC" w14:textId="2EFB5D19" w:rsidR="00B1579A" w:rsidRPr="009E79E0" w:rsidRDefault="00B1579A" w:rsidP="00BD5EC6">
      <w:pPr>
        <w:shd w:val="clear" w:color="auto" w:fill="FFFFFF"/>
        <w:spacing w:line="240" w:lineRule="auto"/>
        <w:rPr>
          <w:rFonts w:eastAsia="Times New Roman" w:cs="Arial"/>
          <w:color w:val="222222"/>
          <w:sz w:val="20"/>
          <w:szCs w:val="20"/>
          <w:lang w:eastAsia="da-DK"/>
        </w:rPr>
      </w:pPr>
      <w:r w:rsidRPr="009E79E0">
        <w:rPr>
          <w:rFonts w:eastAsia="Times New Roman" w:cs="Arial"/>
          <w:color w:val="222222"/>
          <w:sz w:val="20"/>
          <w:szCs w:val="20"/>
          <w:lang w:eastAsia="da-DK"/>
        </w:rPr>
        <w:t>Derfor har idrætsledelsen i samarbejde med DGI Jura lavet nedenstående frase.</w:t>
      </w:r>
    </w:p>
    <w:p w14:paraId="4C12801C" w14:textId="77777777" w:rsidR="00B1579A" w:rsidRPr="009E79E0" w:rsidRDefault="00B1579A" w:rsidP="00DE1E00">
      <w:pPr>
        <w:shd w:val="clear" w:color="auto" w:fill="FFFFFF"/>
        <w:spacing w:line="276" w:lineRule="auto"/>
        <w:rPr>
          <w:rFonts w:eastAsia="Times New Roman" w:cs="Arial"/>
          <w:color w:val="222222"/>
          <w:sz w:val="20"/>
          <w:szCs w:val="20"/>
          <w:lang w:eastAsia="da-DK"/>
        </w:rPr>
      </w:pPr>
      <w:r w:rsidRPr="009E79E0">
        <w:rPr>
          <w:rFonts w:eastAsia="Times New Roman" w:cs="Arial"/>
          <w:color w:val="222222"/>
          <w:sz w:val="20"/>
          <w:szCs w:val="20"/>
          <w:lang w:eastAsia="da-DK"/>
        </w:rPr>
        <w:t> </w:t>
      </w:r>
    </w:p>
    <w:p w14:paraId="468DAF6C" w14:textId="78F7717B" w:rsidR="00B1579A" w:rsidRPr="006C2AF2" w:rsidRDefault="00B1579A" w:rsidP="00DE1E00">
      <w:pPr>
        <w:spacing w:line="276" w:lineRule="auto"/>
        <w:rPr>
          <w:rFonts w:eastAsia="Times New Roman" w:cs="Arial"/>
          <w:sz w:val="20"/>
          <w:szCs w:val="20"/>
          <w:lang w:eastAsia="da-DK"/>
        </w:rPr>
      </w:pPr>
      <w:r w:rsidRPr="006C2AF2">
        <w:rPr>
          <w:rFonts w:eastAsia="Times New Roman" w:cs="Arial"/>
          <w:sz w:val="20"/>
          <w:szCs w:val="20"/>
          <w:lang w:eastAsia="da-DK"/>
        </w:rPr>
        <w:t>”Afgørelser truffet af landsdelsudvalg for petanque, kan indbringes for Idrætsledelsen for petanque på landsplan. Indbringelse kan foretages af en lokalforening, der er part i sagen og medlem af DGI. Indbringelse skal ske senest 4 uger efter af landsdelsudvalgets afgørelse er meddelt lokalforeningen. Afgørelser truffet af Idrætsledelsen på landsplan kan ikke indbringes for anden instans i DGI”</w:t>
      </w:r>
    </w:p>
    <w:p w14:paraId="0AFFEEE5" w14:textId="177C8FCD" w:rsidR="00962F39" w:rsidRPr="009E79E0" w:rsidRDefault="00962F39" w:rsidP="00DE1E00">
      <w:pPr>
        <w:spacing w:line="276" w:lineRule="auto"/>
        <w:rPr>
          <w:rFonts w:eastAsia="Times New Roman" w:cs="Arial"/>
          <w:color w:val="0000FF"/>
          <w:sz w:val="20"/>
          <w:szCs w:val="20"/>
          <w:lang w:eastAsia="da-DK"/>
        </w:rPr>
      </w:pPr>
    </w:p>
    <w:p w14:paraId="0346C14E" w14:textId="77777777" w:rsidR="00962F39" w:rsidRPr="009E79E0" w:rsidRDefault="00962F39" w:rsidP="00CC793D">
      <w:pPr>
        <w:pStyle w:val="Default"/>
        <w:spacing w:line="276" w:lineRule="auto"/>
        <w:rPr>
          <w:sz w:val="20"/>
          <w:szCs w:val="20"/>
        </w:rPr>
      </w:pPr>
      <w:r w:rsidRPr="009E79E0">
        <w:rPr>
          <w:sz w:val="20"/>
          <w:szCs w:val="20"/>
        </w:rPr>
        <w:t>Med ønsket om en god turnering til alle</w:t>
      </w:r>
    </w:p>
    <w:p w14:paraId="4C72921F" w14:textId="6DDBBE32" w:rsidR="00962F39" w:rsidRPr="009E79E0" w:rsidRDefault="00CC793D" w:rsidP="00CC793D">
      <w:pPr>
        <w:spacing w:line="276" w:lineRule="auto"/>
        <w:rPr>
          <w:sz w:val="20"/>
          <w:szCs w:val="20"/>
        </w:rPr>
      </w:pPr>
      <w:r>
        <w:rPr>
          <w:bCs/>
          <w:sz w:val="20"/>
          <w:szCs w:val="20"/>
        </w:rPr>
        <w:tab/>
      </w:r>
      <w:r w:rsidR="00962F39" w:rsidRPr="009E79E0">
        <w:rPr>
          <w:bCs/>
          <w:sz w:val="20"/>
          <w:szCs w:val="20"/>
        </w:rPr>
        <w:t>DGI Vestjylland Petanques turneringsudvalg</w:t>
      </w:r>
    </w:p>
    <w:p w14:paraId="20A55F53" w14:textId="77777777" w:rsidR="00962F39" w:rsidRPr="009E79E0" w:rsidRDefault="00962F39" w:rsidP="00CC793D">
      <w:pPr>
        <w:spacing w:line="276" w:lineRule="auto"/>
        <w:rPr>
          <w:color w:val="0000FF"/>
          <w:sz w:val="20"/>
          <w:szCs w:val="20"/>
        </w:rPr>
      </w:pPr>
    </w:p>
    <w:sectPr w:rsidR="00962F39" w:rsidRPr="009E79E0" w:rsidSect="005164F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40" w:right="1080" w:bottom="1440" w:left="1080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A1D6E" w14:textId="77777777" w:rsidR="0012767E" w:rsidRDefault="0012767E" w:rsidP="009E4B94">
      <w:pPr>
        <w:spacing w:line="240" w:lineRule="auto"/>
      </w:pPr>
      <w:r>
        <w:separator/>
      </w:r>
    </w:p>
  </w:endnote>
  <w:endnote w:type="continuationSeparator" w:id="0">
    <w:p w14:paraId="3F23DA29" w14:textId="77777777" w:rsidR="0012767E" w:rsidRDefault="0012767E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3737F" w14:textId="74EEC972" w:rsidR="00681D83" w:rsidRPr="00B1579A" w:rsidRDefault="00B1579A" w:rsidP="00B1579A">
    <w:pPr>
      <w:pStyle w:val="Sidefod"/>
      <w:jc w:val="right"/>
    </w:pPr>
    <w:r w:rsidRPr="00B1579A">
      <w:rPr>
        <w:rFonts w:ascii="Cambria" w:hAnsi="Cambria"/>
        <w:sz w:val="20"/>
        <w:szCs w:val="20"/>
      </w:rPr>
      <w:t>Side</w:t>
    </w:r>
    <w:r>
      <w:t xml:space="preserve"> 2 a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CA924" w14:textId="27BFF665" w:rsidR="00AF7439" w:rsidRPr="00B1579A" w:rsidRDefault="00AF7439" w:rsidP="00AF7439">
    <w:pPr>
      <w:pStyle w:val="Template-Adresse"/>
      <w:rPr>
        <w:rFonts w:ascii="Cambria" w:hAnsi="Cambria"/>
        <w:sz w:val="22"/>
        <w:szCs w:val="22"/>
      </w:rPr>
    </w:pPr>
    <w:r>
      <w:rPr>
        <w:b/>
      </w:rPr>
      <w:t>DGI</w:t>
    </w:r>
    <w:r>
      <w:t xml:space="preserve"> </w:t>
    </w:r>
    <w:r>
      <w:rPr>
        <w:b/>
      </w:rPr>
      <w:t>Vestjylland</w:t>
    </w:r>
    <w:r>
      <w:t xml:space="preserve"> |  Tingvej 5  |  6990 Ulfborg  |  Tlf. 7940 4250  | vestjylland@dgi.dk  |  </w:t>
    </w:r>
    <w:hyperlink r:id="rId1" w:history="1">
      <w:r w:rsidR="00B1579A" w:rsidRPr="00567ACC">
        <w:rPr>
          <w:rStyle w:val="Hyperlink"/>
        </w:rPr>
        <w:t>www.dgi.dk/vestjylland</w:t>
      </w:r>
    </w:hyperlink>
    <w:r w:rsidR="00B1579A">
      <w:t xml:space="preserve">     </w:t>
    </w:r>
    <w:r w:rsidR="00B1579A">
      <w:tab/>
    </w:r>
    <w:r w:rsidR="00B1579A">
      <w:tab/>
    </w:r>
    <w:r w:rsidR="00B1579A" w:rsidRPr="00B1579A">
      <w:rPr>
        <w:sz w:val="20"/>
        <w:szCs w:val="20"/>
      </w:rPr>
      <w:t xml:space="preserve"> </w:t>
    </w:r>
    <w:r w:rsidR="00B1579A" w:rsidRPr="00B1579A">
      <w:rPr>
        <w:rFonts w:ascii="Cambria" w:hAnsi="Cambria"/>
        <w:sz w:val="20"/>
        <w:szCs w:val="20"/>
      </w:rPr>
      <w:t>Siden 1 a 2</w:t>
    </w:r>
  </w:p>
  <w:p w14:paraId="6FD37381" w14:textId="3B3BDC5C" w:rsidR="0065484C" w:rsidRPr="00AF7439" w:rsidRDefault="0065484C" w:rsidP="00AF7439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36EAA" w14:textId="77777777" w:rsidR="0012767E" w:rsidRDefault="0012767E" w:rsidP="009E4B94">
      <w:pPr>
        <w:spacing w:line="240" w:lineRule="auto"/>
      </w:pPr>
      <w:r>
        <w:separator/>
      </w:r>
    </w:p>
  </w:footnote>
  <w:footnote w:type="continuationSeparator" w:id="0">
    <w:p w14:paraId="3BD2D239" w14:textId="77777777" w:rsidR="0012767E" w:rsidRDefault="0012767E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AEABA" w14:textId="77777777" w:rsidR="00B1579A" w:rsidRDefault="00B1579A" w:rsidP="004D42F2">
    <w:pPr>
      <w:pStyle w:val="Sidehoved"/>
    </w:pPr>
  </w:p>
  <w:p w14:paraId="2E56F1D7" w14:textId="77777777" w:rsidR="00B1579A" w:rsidRDefault="00B1579A" w:rsidP="004D42F2">
    <w:pPr>
      <w:pStyle w:val="Sidehoved"/>
    </w:pPr>
  </w:p>
  <w:p w14:paraId="0C747985" w14:textId="77777777" w:rsidR="00B1579A" w:rsidRDefault="00B1579A" w:rsidP="004D42F2">
    <w:pPr>
      <w:pStyle w:val="Sidehoved"/>
    </w:pPr>
  </w:p>
  <w:p w14:paraId="5B406992" w14:textId="05197EB7" w:rsidR="00B1579A" w:rsidRPr="009F2671" w:rsidRDefault="00C22079" w:rsidP="004D42F2">
    <w:pPr>
      <w:pStyle w:val="Sidehoved"/>
      <w:rPr>
        <w:sz w:val="22"/>
        <w:szCs w:val="22"/>
      </w:rPr>
    </w:pPr>
    <w:r>
      <w:t xml:space="preserve">                                </w:t>
    </w:r>
  </w:p>
  <w:p w14:paraId="2971018C" w14:textId="77777777" w:rsidR="00B1579A" w:rsidRDefault="00B1579A" w:rsidP="004D42F2">
    <w:pPr>
      <w:pStyle w:val="Sidehoved"/>
    </w:pPr>
  </w:p>
  <w:p w14:paraId="6FD3737D" w14:textId="511EE62C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4896" behindDoc="0" locked="0" layoutInCell="1" allowOverlap="1" wp14:anchorId="6FD37382" wp14:editId="6FD37383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3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4656" behindDoc="0" locked="0" layoutInCell="1" allowOverlap="1" wp14:anchorId="6FD37384" wp14:editId="6FD37385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FD37386" wp14:editId="6FD37387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F11A390" id="Rectangle 2" o:spid="_x0000_s1026" style="position:absolute;margin-left:410.85pt;margin-top:0;width:462.05pt;height:42.5pt;z-index:251659776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783c82 [3204]" stroked="f" strokeweight="2pt">
              <v:fill color2="#dabbdf [1012]" rotate="t" angle="90" colors="0 #783c82;32113f #be87c7;1 #f8f6f9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37881" w14:textId="071F78F0" w:rsidR="009F2671" w:rsidRDefault="009F2671" w:rsidP="009F2671">
    <w:pPr>
      <w:pStyle w:val="Sidehoved"/>
    </w:pPr>
    <w:r>
      <w:rPr>
        <w:noProof/>
        <w:lang w:eastAsia="da-DK"/>
      </w:rPr>
      <w:t xml:space="preserve">   </w:t>
    </w:r>
  </w:p>
  <w:p w14:paraId="65B9AA85" w14:textId="5D6F479B" w:rsidR="009F2671" w:rsidRDefault="009F2671" w:rsidP="009F2671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6FD3738A" wp14:editId="7E5F0280">
          <wp:simplePos x="0" y="0"/>
          <wp:positionH relativeFrom="page">
            <wp:posOffset>721995</wp:posOffset>
          </wp:positionH>
          <wp:positionV relativeFrom="page">
            <wp:posOffset>537210</wp:posOffset>
          </wp:positionV>
          <wp:extent cx="971550" cy="53975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77BB1C" w14:textId="650DBA22" w:rsidR="009F2671" w:rsidRPr="009F2671" w:rsidRDefault="009F2671" w:rsidP="009F2671">
    <w:pPr>
      <w:pStyle w:val="Sidehoved"/>
      <w:rPr>
        <w:sz w:val="22"/>
        <w:szCs w:val="22"/>
      </w:rPr>
    </w:pPr>
    <w:r>
      <w:tab/>
      <w:t xml:space="preserve">                               </w:t>
    </w:r>
    <w:r w:rsidRPr="009F2671">
      <w:rPr>
        <w:b/>
        <w:bCs/>
        <w:sz w:val="22"/>
        <w:szCs w:val="22"/>
      </w:rPr>
      <w:t>Reglement for holdturneringen i DGI Vestjylland Petanque 202</w:t>
    </w:r>
    <w:r w:rsidR="005B23ED">
      <w:rPr>
        <w:b/>
        <w:bCs/>
        <w:sz w:val="22"/>
        <w:szCs w:val="22"/>
      </w:rPr>
      <w:t>1</w:t>
    </w:r>
  </w:p>
  <w:p w14:paraId="1B48CFD9" w14:textId="2E75E9B2" w:rsidR="009E79E0" w:rsidRPr="009E79E0" w:rsidRDefault="009E79E0" w:rsidP="009F2671">
    <w:pPr>
      <w:pStyle w:val="Default"/>
      <w:spacing w:line="276" w:lineRule="auto"/>
      <w:rPr>
        <w:b/>
        <w:bCs/>
        <w:color w:val="auto"/>
      </w:rPr>
    </w:pPr>
  </w:p>
  <w:p w14:paraId="716296D9" w14:textId="1988E83F" w:rsidR="00B1579A" w:rsidRDefault="00B1579A">
    <w:pPr>
      <w:pStyle w:val="Sidehoved"/>
    </w:pPr>
  </w:p>
  <w:p w14:paraId="6FD37380" w14:textId="02E044F8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 wp14:anchorId="6FD37388" wp14:editId="6AB902E8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FD3738C" wp14:editId="6FD3738D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5E80A6D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783c82 [3204]" stroked="f" strokeweight="2pt">
              <v:fill color2="#dabbdf [1012]" rotate="t" angle="90" colors="0 #783c82;32113f #be87c7;1 #f8f6f9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4FE6872"/>
    <w:multiLevelType w:val="hybridMultilevel"/>
    <w:tmpl w:val="560A565C"/>
    <w:lvl w:ilvl="0" w:tplc="5A749F1E">
      <w:start w:val="1"/>
      <w:numFmt w:val="bullet"/>
      <w:lvlText w:val=""/>
      <w:lvlJc w:val="left"/>
      <w:pPr>
        <w:ind w:left="36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A911831"/>
    <w:multiLevelType w:val="multilevel"/>
    <w:tmpl w:val="88ACD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CA4B27"/>
    <w:multiLevelType w:val="multilevel"/>
    <w:tmpl w:val="A5E28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665DB7"/>
    <w:multiLevelType w:val="multilevel"/>
    <w:tmpl w:val="E1C62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4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783C82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783C82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4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3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13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>
    <w:abstractNumId w:val="12"/>
  </w:num>
  <w:num w:numId="14">
    <w:abstractNumId w:val="9"/>
  </w:num>
  <w:num w:numId="15">
    <w:abstractNumId w:val="10"/>
  </w:num>
  <w:num w:numId="16">
    <w:abstractNumId w:val="11"/>
  </w:num>
  <w:num w:numId="17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E3D"/>
    <w:rsid w:val="00004865"/>
    <w:rsid w:val="0003003F"/>
    <w:rsid w:val="00094ABD"/>
    <w:rsid w:val="000A0E3D"/>
    <w:rsid w:val="000B5A7A"/>
    <w:rsid w:val="000B6D7D"/>
    <w:rsid w:val="000C408F"/>
    <w:rsid w:val="000F11AC"/>
    <w:rsid w:val="000F7C1E"/>
    <w:rsid w:val="00114FFF"/>
    <w:rsid w:val="0012767E"/>
    <w:rsid w:val="0013244F"/>
    <w:rsid w:val="00137950"/>
    <w:rsid w:val="00160952"/>
    <w:rsid w:val="00182651"/>
    <w:rsid w:val="001E5E7A"/>
    <w:rsid w:val="00206726"/>
    <w:rsid w:val="0024144B"/>
    <w:rsid w:val="00244D70"/>
    <w:rsid w:val="002469E7"/>
    <w:rsid w:val="00255C64"/>
    <w:rsid w:val="00267D17"/>
    <w:rsid w:val="00273F56"/>
    <w:rsid w:val="00293D49"/>
    <w:rsid w:val="002A2E18"/>
    <w:rsid w:val="002D2169"/>
    <w:rsid w:val="002E74A4"/>
    <w:rsid w:val="002F5AEA"/>
    <w:rsid w:val="00343FDD"/>
    <w:rsid w:val="00345176"/>
    <w:rsid w:val="003B35B0"/>
    <w:rsid w:val="003B4D7B"/>
    <w:rsid w:val="003C2243"/>
    <w:rsid w:val="003C4F9F"/>
    <w:rsid w:val="003C60F1"/>
    <w:rsid w:val="003E678B"/>
    <w:rsid w:val="0040389A"/>
    <w:rsid w:val="0040562C"/>
    <w:rsid w:val="00414B72"/>
    <w:rsid w:val="00424709"/>
    <w:rsid w:val="004275C4"/>
    <w:rsid w:val="0046099A"/>
    <w:rsid w:val="00470712"/>
    <w:rsid w:val="004C01B2"/>
    <w:rsid w:val="004D2698"/>
    <w:rsid w:val="004D42F2"/>
    <w:rsid w:val="0051473C"/>
    <w:rsid w:val="005164F4"/>
    <w:rsid w:val="005456FA"/>
    <w:rsid w:val="0055493E"/>
    <w:rsid w:val="005A28D4"/>
    <w:rsid w:val="005A4F57"/>
    <w:rsid w:val="005B23ED"/>
    <w:rsid w:val="005C5F97"/>
    <w:rsid w:val="005E04FD"/>
    <w:rsid w:val="005E392E"/>
    <w:rsid w:val="005F1580"/>
    <w:rsid w:val="005F3ED8"/>
    <w:rsid w:val="00621A63"/>
    <w:rsid w:val="00646241"/>
    <w:rsid w:val="0065484C"/>
    <w:rsid w:val="00655B49"/>
    <w:rsid w:val="00656177"/>
    <w:rsid w:val="00674821"/>
    <w:rsid w:val="00681D83"/>
    <w:rsid w:val="00685DE6"/>
    <w:rsid w:val="006900C2"/>
    <w:rsid w:val="006A6131"/>
    <w:rsid w:val="006A7335"/>
    <w:rsid w:val="006B30A9"/>
    <w:rsid w:val="006C2AF2"/>
    <w:rsid w:val="006D539D"/>
    <w:rsid w:val="006F6C22"/>
    <w:rsid w:val="007015F2"/>
    <w:rsid w:val="0070267E"/>
    <w:rsid w:val="00706E32"/>
    <w:rsid w:val="007546AF"/>
    <w:rsid w:val="00765934"/>
    <w:rsid w:val="0077352A"/>
    <w:rsid w:val="007962E6"/>
    <w:rsid w:val="007D5208"/>
    <w:rsid w:val="007E1F97"/>
    <w:rsid w:val="007E373C"/>
    <w:rsid w:val="007E3D42"/>
    <w:rsid w:val="0080198C"/>
    <w:rsid w:val="008048FB"/>
    <w:rsid w:val="00815AD9"/>
    <w:rsid w:val="0082467E"/>
    <w:rsid w:val="00852A25"/>
    <w:rsid w:val="00883AF0"/>
    <w:rsid w:val="00892D08"/>
    <w:rsid w:val="00893791"/>
    <w:rsid w:val="008B1AA5"/>
    <w:rsid w:val="008D09A5"/>
    <w:rsid w:val="008E5A6D"/>
    <w:rsid w:val="008E79AB"/>
    <w:rsid w:val="008F32DF"/>
    <w:rsid w:val="008F4D20"/>
    <w:rsid w:val="00934690"/>
    <w:rsid w:val="00951B25"/>
    <w:rsid w:val="00952E49"/>
    <w:rsid w:val="00962F39"/>
    <w:rsid w:val="00983B74"/>
    <w:rsid w:val="00990263"/>
    <w:rsid w:val="009A4CCC"/>
    <w:rsid w:val="009B5802"/>
    <w:rsid w:val="009D29B1"/>
    <w:rsid w:val="009E032B"/>
    <w:rsid w:val="009E1D09"/>
    <w:rsid w:val="009E4B94"/>
    <w:rsid w:val="009E79E0"/>
    <w:rsid w:val="009F2671"/>
    <w:rsid w:val="00A012C2"/>
    <w:rsid w:val="00AA6FFC"/>
    <w:rsid w:val="00AF1D02"/>
    <w:rsid w:val="00AF7439"/>
    <w:rsid w:val="00B00D92"/>
    <w:rsid w:val="00B1579A"/>
    <w:rsid w:val="00B45561"/>
    <w:rsid w:val="00B540B0"/>
    <w:rsid w:val="00B62F5B"/>
    <w:rsid w:val="00B74309"/>
    <w:rsid w:val="00BD5EC6"/>
    <w:rsid w:val="00BD68F5"/>
    <w:rsid w:val="00C22079"/>
    <w:rsid w:val="00C64903"/>
    <w:rsid w:val="00C93392"/>
    <w:rsid w:val="00CA6392"/>
    <w:rsid w:val="00CB7B0C"/>
    <w:rsid w:val="00CC6322"/>
    <w:rsid w:val="00CC793D"/>
    <w:rsid w:val="00D24EDE"/>
    <w:rsid w:val="00D80275"/>
    <w:rsid w:val="00D847FC"/>
    <w:rsid w:val="00D96141"/>
    <w:rsid w:val="00DB31AF"/>
    <w:rsid w:val="00DE1E00"/>
    <w:rsid w:val="00DE2B28"/>
    <w:rsid w:val="00E13E89"/>
    <w:rsid w:val="00E34B1D"/>
    <w:rsid w:val="00E80697"/>
    <w:rsid w:val="00EA7F70"/>
    <w:rsid w:val="00ED0AC0"/>
    <w:rsid w:val="00EE7073"/>
    <w:rsid w:val="00F0299C"/>
    <w:rsid w:val="00F1651E"/>
    <w:rsid w:val="00F331F3"/>
    <w:rsid w:val="00FB3176"/>
    <w:rsid w:val="00FC55B0"/>
    <w:rsid w:val="00FC7A59"/>
    <w:rsid w:val="00FE2C9C"/>
    <w:rsid w:val="00FE4176"/>
    <w:rsid w:val="2C5F2D78"/>
    <w:rsid w:val="42096733"/>
    <w:rsid w:val="624AF0A1"/>
    <w:rsid w:val="65543EBC"/>
    <w:rsid w:val="6BDE82D0"/>
    <w:rsid w:val="74C2F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BDE82D0"/>
  <w15:docId w15:val="{E09E1CDF-A424-4BCA-B544-0EC84CF5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99"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99"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783C82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783C82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783C82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E7D3EA" w:themeFill="accent1" w:themeFillTint="33"/>
      </w:tcPr>
    </w:tblStylePr>
  </w:style>
  <w:style w:type="paragraph" w:customStyle="1" w:styleId="Default">
    <w:name w:val="Default"/>
    <w:rsid w:val="00B1579A"/>
    <w:pPr>
      <w:autoSpaceDE w:val="0"/>
      <w:autoSpaceDN w:val="0"/>
      <w:adjustRightInd w:val="0"/>
      <w:spacing w:line="240" w:lineRule="auto"/>
    </w:pPr>
    <w:rPr>
      <w:rFonts w:eastAsia="Calibri" w:cs="Verdana"/>
      <w:color w:val="000000"/>
      <w:sz w:val="24"/>
      <w:szCs w:val="24"/>
    </w:rPr>
  </w:style>
  <w:style w:type="character" w:customStyle="1" w:styleId="Ulstomtale1">
    <w:name w:val="Uløst omtale1"/>
    <w:basedOn w:val="Standardskrifttypeiafsnit"/>
    <w:uiPriority w:val="99"/>
    <w:semiHidden/>
    <w:unhideWhenUsed/>
    <w:rsid w:val="00B157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9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roest@outlook.d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4" Type="http://schemas.openxmlformats.org/officeDocument/2006/relationships/header" Target="header2.xml"/><Relationship Id="rId9" Type="http://schemas.openxmlformats.org/officeDocument/2006/relationships/footnotes" Target="footnote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gi.dk/vestjylland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emf"/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doc\Brevskabelon_Gul.dotx" TargetMode="External"/></Relationships>
</file>

<file path=word/theme/theme1.xml><?xml version="1.0" encoding="utf-8"?>
<a:theme xmlns:a="http://schemas.openxmlformats.org/drawingml/2006/main" name="Office Theme">
  <a:themeElements>
    <a:clrScheme name="7 DGI Lilla">
      <a:dk1>
        <a:sysClr val="windowText" lastClr="000000"/>
      </a:dk1>
      <a:lt1>
        <a:sysClr val="window" lastClr="FFFFFF"/>
      </a:lt1>
      <a:dk2>
        <a:srgbClr val="FFE600"/>
      </a:dk2>
      <a:lt2>
        <a:srgbClr val="64AF64"/>
      </a:lt2>
      <a:accent1>
        <a:srgbClr val="783C82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59adbc-8164-44f6-ae63-5a808090ec7c">
      <Terms xmlns="http://schemas.microsoft.com/office/infopath/2007/PartnerControls"/>
    </lcf76f155ced4ddcb4097134ff3c332f>
    <TaxCatchAll xmlns="005f303a-70f7-49ad-97ac-7394f61196d9" xsi:nil="true"/>
    <StatensArkiv xmlns="e47b5b1b-1096-4530-9e08-46f4857cfee6">false</StatensArkiv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BB61FD557476B1428B25067D92644C65" ma:contentTypeVersion="16" ma:contentTypeDescription="Opret et nyt dokument." ma:contentTypeScope="" ma:versionID="3196ebcd00b271cdd77554c2aa55d56a">
  <xsd:schema xmlns:xsd="http://www.w3.org/2001/XMLSchema" xmlns:xs="http://www.w3.org/2001/XMLSchema" xmlns:p="http://schemas.microsoft.com/office/2006/metadata/properties" xmlns:ns2="e47b5b1b-1096-4530-9e08-46f4857cfee6" xmlns:ns3="fb59adbc-8164-44f6-ae63-5a808090ec7c" xmlns:ns4="005f303a-70f7-49ad-97ac-7394f61196d9" targetNamespace="http://schemas.microsoft.com/office/2006/metadata/properties" ma:root="true" ma:fieldsID="41b246fba362567462ce5ace9b74fb10" ns2:_="" ns3:_="" ns4:_="">
    <xsd:import namespace="e47b5b1b-1096-4530-9e08-46f4857cfee6"/>
    <xsd:import namespace="fb59adbc-8164-44f6-ae63-5a808090ec7c"/>
    <xsd:import namespace="005f303a-70f7-49ad-97ac-7394f61196d9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59adbc-8164-44f6-ae63-5a808090e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f303a-70f7-49ad-97ac-7394f61196d9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a7d462fc-2204-4b40-9439-b007ec90ff10}" ma:internalName="TaxCatchAll" ma:showField="CatchAllData" ma:web="005f303a-70f7-49ad-97ac-7394f61196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B5C2E4307EC8924C937AEF6FE503A40C" ma:contentTypeVersion="7" ma:contentTypeDescription="Opret et nyt dokument." ma:contentTypeScope="" ma:versionID="8ba2a4f960ce19dc7418d7382087f31c">
  <xsd:schema xmlns:xsd="http://www.w3.org/2001/XMLSchema" xmlns:xs="http://www.w3.org/2001/XMLSchema" xmlns:p="http://schemas.microsoft.com/office/2006/metadata/properties" xmlns:ns2="951e80d4-c217-461e-8053-ad06ced97ee9" targetNamespace="http://schemas.microsoft.com/office/2006/metadata/properties" ma:root="true" ma:fieldsID="709de7cc3281773535850791f527f3b4" ns2:_="">
    <xsd:import namespace="951e80d4-c217-461e-8053-ad06ced97ee9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1e80d4-c217-461e-8053-ad06ced97ee9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6E4DA0-C3A6-4632-A8E6-E4B4F494D519}"/>
</file>

<file path=customXml/itemProps2.xml><?xml version="1.0" encoding="utf-8"?>
<ds:datastoreItem xmlns:ds="http://schemas.openxmlformats.org/officeDocument/2006/customXml" ds:itemID="{841772F4-5645-4070-BAAE-9540D8B048D6}"/>
</file>

<file path=customXml/itemProps3.xml><?xml version="1.0" encoding="utf-8"?>
<ds:datastoreItem xmlns:ds="http://schemas.openxmlformats.org/officeDocument/2006/customXml" ds:itemID="{33A91EF2-438A-42B8-B15B-090B608FEBF1}"/>
</file>

<file path=customXml/itemProps4.xml><?xml version="1.0" encoding="utf-8"?>
<ds:datastoreItem xmlns:ds="http://schemas.openxmlformats.org/officeDocument/2006/customXml" ds:itemID="{259E39FC-1403-4AEE-BFA5-BBA56D97F081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Brevskabelon_Gul</Template>
  <TotalTime>3</TotalTime>
  <Pages>2</Pages>
  <Words>417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Brevskabelon_Gul</vt:lpstr>
    </vt:vector>
  </TitlesOfParts>
  <Company>DGI</Company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Brevskabelon_Gul</dc:title>
  <dc:subject/>
  <dc:creator>Steffen Andersen</dc:creator>
  <cp:keywords/>
  <cp:lastModifiedBy>Børge Roest Kristensen</cp:lastModifiedBy>
  <cp:revision>2</cp:revision>
  <cp:lastPrinted>2021-05-04T10:19:00Z</cp:lastPrinted>
  <dcterms:created xsi:type="dcterms:W3CDTF">2021-05-11T09:15:00Z</dcterms:created>
  <dcterms:modified xsi:type="dcterms:W3CDTF">2021-05-11T09:15:00Z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0x010100AA9900393F14F741BB1E0DF50549A25400BB61FD557476B1428B25067D92644C65</vt:lpwstr>
  </property>
  <property fmtid="{D5CDD505-2E9C-101B-9397-08002B2CF9AE}" pid="3" name="_dlc_DocIdItemGuid">
    <vt:lpwstr>86b4f4d7-4212-4ae6-b2f1-24cab17956e9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MediaServiceImageTags">
    <vt:lpwstr/>
  </property>
</Properties>
</file>